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5E8E59" w14:textId="78C6A3EF" w:rsidR="00541CEE" w:rsidRPr="004F6368" w:rsidRDefault="00541CEE" w:rsidP="004F6368">
      <w:pPr>
        <w:spacing w:line="360" w:lineRule="auto"/>
        <w:rPr>
          <w:rStyle w:val="Emphasis"/>
          <w:rFonts w:ascii="Arial Narrow" w:hAnsi="Arial Narrow"/>
          <w:i w:val="0"/>
          <w:iCs w:val="0"/>
        </w:rPr>
      </w:pPr>
    </w:p>
    <w:p w14:paraId="73768E5B" w14:textId="3E2CADD3" w:rsidR="00994A7A" w:rsidRPr="00D76D0C" w:rsidRDefault="00994A7A" w:rsidP="009723E1">
      <w:pPr>
        <w:spacing w:line="360" w:lineRule="auto"/>
        <w:jc w:val="center"/>
        <w:rPr>
          <w:rFonts w:ascii="Arial Narrow" w:hAnsi="Arial Narrow" w:cs="Arial"/>
          <w:b/>
          <w:bCs/>
          <w:noProof/>
          <w:lang w:val="en-US"/>
        </w:rPr>
      </w:pPr>
    </w:p>
    <w:p w14:paraId="2072FA2A" w14:textId="3FBE8D5C" w:rsidR="003F6100" w:rsidRPr="00D76D0C" w:rsidRDefault="00D76D0C" w:rsidP="009723E1">
      <w:pPr>
        <w:spacing w:line="360" w:lineRule="auto"/>
        <w:jc w:val="center"/>
        <w:rPr>
          <w:rFonts w:ascii="Arial Narrow" w:hAnsi="Arial Narrow" w:cs="Arial"/>
          <w:b/>
          <w:bCs/>
          <w:noProof/>
          <w:lang w:val="en-US"/>
        </w:rPr>
      </w:pPr>
      <w:r w:rsidRPr="00D76D0C">
        <w:rPr>
          <w:rFonts w:ascii="Arial Narrow" w:hAnsi="Arial Narrow" w:cs="Arial"/>
          <w:b/>
          <w:bCs/>
          <w:noProof/>
          <w:lang w:val="en-US"/>
        </w:rPr>
        <w:t xml:space="preserve">ANNEXURE </w:t>
      </w:r>
      <w:r w:rsidR="0010785A">
        <w:rPr>
          <w:rFonts w:ascii="Arial Narrow" w:hAnsi="Arial Narrow" w:cs="Arial"/>
          <w:b/>
          <w:bCs/>
          <w:noProof/>
          <w:lang w:val="en-US"/>
        </w:rPr>
        <w:t>C</w:t>
      </w:r>
    </w:p>
    <w:p w14:paraId="66E90355" w14:textId="044D9DCB" w:rsidR="00994A7A" w:rsidRPr="009723E1" w:rsidRDefault="00D76D0C" w:rsidP="00D76D0C">
      <w:pPr>
        <w:spacing w:line="360" w:lineRule="auto"/>
        <w:jc w:val="center"/>
        <w:rPr>
          <w:rFonts w:ascii="Arial Narrow" w:hAnsi="Arial Narrow" w:cs="Arial"/>
        </w:rPr>
      </w:pPr>
      <w:r w:rsidRPr="00D76D0C">
        <w:rPr>
          <w:rFonts w:ascii="Arial Narrow" w:hAnsi="Arial Narrow" w:cs="Arial"/>
          <w:b/>
          <w:bCs/>
          <w:noProof/>
          <w:lang w:val="en-US"/>
        </w:rPr>
        <w:t>DETAILS OF VEHICLES FOR DISPOSAL</w:t>
      </w:r>
    </w:p>
    <w:p w14:paraId="15542E38" w14:textId="519BAEDB" w:rsidR="009B6C79" w:rsidRPr="004C51D4" w:rsidRDefault="00974040" w:rsidP="009B6C79">
      <w:pPr>
        <w:spacing w:line="360" w:lineRule="auto"/>
        <w:rPr>
          <w:rFonts w:ascii="Arial Narrow" w:hAnsi="Arial Narrow"/>
        </w:rPr>
      </w:pPr>
      <w:bookmarkStart w:id="0" w:name="_Hlk152856323"/>
      <w:r>
        <w:rPr>
          <w:rFonts w:ascii="Arial Narrow" w:hAnsi="Arial Narrow"/>
          <w:b/>
          <w:bCs/>
        </w:rPr>
        <w:t>1.</w:t>
      </w:r>
      <w:r w:rsidR="009B6C79">
        <w:rPr>
          <w:rFonts w:ascii="Arial Narrow" w:hAnsi="Arial Narrow"/>
          <w:b/>
          <w:bCs/>
        </w:rPr>
        <w:t xml:space="preserve">          VEHICLE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E37F9D" w14:paraId="33C98714" w14:textId="77777777" w:rsidTr="00E37F9D">
        <w:tc>
          <w:tcPr>
            <w:tcW w:w="3681" w:type="dxa"/>
          </w:tcPr>
          <w:p w14:paraId="7F01909D" w14:textId="007F3156" w:rsidR="00E37F9D" w:rsidRPr="00537A79" w:rsidRDefault="00E37F9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537A79">
              <w:rPr>
                <w:rFonts w:ascii="Arial Narrow" w:hAnsi="Arial Narrow"/>
                <w:b/>
                <w:bCs/>
              </w:rPr>
              <w:t>Registration nr</w:t>
            </w:r>
          </w:p>
        </w:tc>
        <w:tc>
          <w:tcPr>
            <w:tcW w:w="5947" w:type="dxa"/>
          </w:tcPr>
          <w:p w14:paraId="7A15DCEE" w14:textId="3B1523C7" w:rsidR="00E37F9D" w:rsidRDefault="00E37F9D" w:rsidP="009B6C79">
            <w:pPr>
              <w:spacing w:line="360" w:lineRule="auto"/>
              <w:rPr>
                <w:rFonts w:ascii="Arial Narrow" w:hAnsi="Arial Narrow"/>
              </w:rPr>
            </w:pPr>
            <w:r w:rsidRPr="005112C6">
              <w:rPr>
                <w:rFonts w:ascii="Arial Narrow" w:hAnsi="Arial Narrow"/>
              </w:rPr>
              <w:t>CX63BJGP</w:t>
            </w:r>
          </w:p>
        </w:tc>
      </w:tr>
      <w:tr w:rsidR="00E37F9D" w14:paraId="3D353CA3" w14:textId="77777777" w:rsidTr="00E37F9D">
        <w:trPr>
          <w:trHeight w:val="445"/>
        </w:trPr>
        <w:tc>
          <w:tcPr>
            <w:tcW w:w="3681" w:type="dxa"/>
          </w:tcPr>
          <w:p w14:paraId="554FE467" w14:textId="6410C247" w:rsidR="00E37F9D" w:rsidRPr="00537A79" w:rsidRDefault="00E37F9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537A79">
              <w:rPr>
                <w:rFonts w:ascii="Arial Narrow" w:hAnsi="Arial Narrow"/>
                <w:b/>
                <w:bCs/>
              </w:rPr>
              <w:t>Make of Vehicle</w:t>
            </w:r>
          </w:p>
        </w:tc>
        <w:tc>
          <w:tcPr>
            <w:tcW w:w="5947" w:type="dxa"/>
          </w:tcPr>
          <w:p w14:paraId="74FA30F6" w14:textId="5DC654ED" w:rsidR="00E37F9D" w:rsidRDefault="00E37F9D" w:rsidP="00E37F9D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Toyota </w:t>
            </w:r>
            <w:r w:rsidRPr="00E37F9D">
              <w:rPr>
                <w:rFonts w:ascii="Arial Narrow" w:hAnsi="Arial Narrow"/>
              </w:rPr>
              <w:t>Hilux 2.5 D/C</w:t>
            </w:r>
          </w:p>
        </w:tc>
      </w:tr>
      <w:tr w:rsidR="00E37F9D" w14:paraId="790F6B84" w14:textId="77777777" w:rsidTr="00E37F9D">
        <w:trPr>
          <w:trHeight w:val="425"/>
        </w:trPr>
        <w:tc>
          <w:tcPr>
            <w:tcW w:w="3681" w:type="dxa"/>
          </w:tcPr>
          <w:p w14:paraId="3E640904" w14:textId="40D2A522" w:rsidR="00E37F9D" w:rsidRPr="00537A79" w:rsidRDefault="00E37F9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537A79">
              <w:rPr>
                <w:rFonts w:ascii="Arial Narrow" w:hAnsi="Arial Narrow"/>
                <w:b/>
                <w:bCs/>
              </w:rPr>
              <w:t>Engine nr</w:t>
            </w:r>
          </w:p>
        </w:tc>
        <w:tc>
          <w:tcPr>
            <w:tcW w:w="5947" w:type="dxa"/>
          </w:tcPr>
          <w:p w14:paraId="1EBAA317" w14:textId="23532E21" w:rsidR="00E37F9D" w:rsidRPr="00E37F9D" w:rsidRDefault="00E37F9D" w:rsidP="00E37F9D">
            <w:pPr>
              <w:spacing w:line="360" w:lineRule="auto"/>
              <w:rPr>
                <w:rFonts w:ascii="Arial Narrow" w:hAnsi="Arial Narrow"/>
              </w:rPr>
            </w:pPr>
            <w:r w:rsidRPr="00E37F9D">
              <w:rPr>
                <w:rFonts w:ascii="Arial Narrow" w:hAnsi="Arial Narrow"/>
              </w:rPr>
              <w:t>2KDA29****</w:t>
            </w:r>
          </w:p>
        </w:tc>
      </w:tr>
      <w:tr w:rsidR="00E37F9D" w14:paraId="3A029B3F" w14:textId="77777777" w:rsidTr="00E37F9D">
        <w:tc>
          <w:tcPr>
            <w:tcW w:w="3681" w:type="dxa"/>
          </w:tcPr>
          <w:p w14:paraId="5F9C8FB4" w14:textId="29B38184" w:rsidR="00E37F9D" w:rsidRPr="00537A79" w:rsidRDefault="00E37F9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537A79">
              <w:rPr>
                <w:rFonts w:ascii="Arial Narrow" w:hAnsi="Arial Narrow"/>
                <w:b/>
                <w:bCs/>
              </w:rPr>
              <w:t>VIN:</w:t>
            </w:r>
          </w:p>
        </w:tc>
        <w:tc>
          <w:tcPr>
            <w:tcW w:w="5947" w:type="dxa"/>
          </w:tcPr>
          <w:p w14:paraId="1441C3D6" w14:textId="41F873A3" w:rsidR="00E37F9D" w:rsidRDefault="00E37F9D" w:rsidP="00E37F9D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AHTER39G70860****</w:t>
            </w:r>
          </w:p>
        </w:tc>
      </w:tr>
      <w:tr w:rsidR="00E37F9D" w14:paraId="398DF60F" w14:textId="77777777" w:rsidTr="00E37F9D">
        <w:tc>
          <w:tcPr>
            <w:tcW w:w="3681" w:type="dxa"/>
          </w:tcPr>
          <w:p w14:paraId="110A83B3" w14:textId="685C8546" w:rsidR="00E37F9D" w:rsidRPr="00537A79" w:rsidRDefault="00E37F9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537A79">
              <w:rPr>
                <w:rFonts w:ascii="Arial Narrow" w:hAnsi="Arial Narrow"/>
                <w:b/>
                <w:bCs/>
              </w:rPr>
              <w:t>Year Model</w:t>
            </w:r>
          </w:p>
        </w:tc>
        <w:tc>
          <w:tcPr>
            <w:tcW w:w="5947" w:type="dxa"/>
          </w:tcPr>
          <w:p w14:paraId="5B6B2C43" w14:textId="56C6704A" w:rsidR="00E37F9D" w:rsidRDefault="00E37F9D" w:rsidP="009B6C79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2013</w:t>
            </w:r>
          </w:p>
        </w:tc>
      </w:tr>
      <w:tr w:rsidR="00E37F9D" w14:paraId="7E0C07B4" w14:textId="77777777" w:rsidTr="00E37F9D">
        <w:tc>
          <w:tcPr>
            <w:tcW w:w="3681" w:type="dxa"/>
          </w:tcPr>
          <w:p w14:paraId="1625709F" w14:textId="225D3401" w:rsidR="00E37F9D" w:rsidRPr="00537A79" w:rsidRDefault="00E37F9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537A79">
              <w:rPr>
                <w:rFonts w:ascii="Arial Narrow" w:hAnsi="Arial Narrow"/>
                <w:b/>
                <w:bCs/>
              </w:rPr>
              <w:t xml:space="preserve">Current </w:t>
            </w:r>
            <w:r w:rsidR="00974040" w:rsidRPr="00537A79">
              <w:rPr>
                <w:rFonts w:ascii="Arial Narrow" w:hAnsi="Arial Narrow"/>
                <w:b/>
                <w:bCs/>
              </w:rPr>
              <w:t>kilometres</w:t>
            </w:r>
          </w:p>
        </w:tc>
        <w:tc>
          <w:tcPr>
            <w:tcW w:w="5947" w:type="dxa"/>
          </w:tcPr>
          <w:p w14:paraId="355E4F11" w14:textId="617F5EC8" w:rsidR="00E37F9D" w:rsidRDefault="00E37F9D" w:rsidP="00E37F9D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157853</w:t>
            </w:r>
          </w:p>
        </w:tc>
      </w:tr>
      <w:tr w:rsidR="00E37F9D" w14:paraId="146759B7" w14:textId="77777777" w:rsidTr="00E37F9D">
        <w:trPr>
          <w:trHeight w:val="345"/>
        </w:trPr>
        <w:tc>
          <w:tcPr>
            <w:tcW w:w="3681" w:type="dxa"/>
          </w:tcPr>
          <w:p w14:paraId="2E907E00" w14:textId="72A9D2DF" w:rsidR="00E37F9D" w:rsidRPr="00537A79" w:rsidRDefault="00E37F9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537A79">
              <w:rPr>
                <w:rFonts w:ascii="Arial Narrow" w:hAnsi="Arial Narrow"/>
                <w:b/>
                <w:bCs/>
              </w:rPr>
              <w:t>Location</w:t>
            </w:r>
          </w:p>
        </w:tc>
        <w:tc>
          <w:tcPr>
            <w:tcW w:w="5947" w:type="dxa"/>
          </w:tcPr>
          <w:p w14:paraId="783E9858" w14:textId="77AFFC0B" w:rsidR="00E37F9D" w:rsidRDefault="00E37F9D" w:rsidP="009B6C79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Environmental House, Pretoria</w:t>
            </w:r>
          </w:p>
        </w:tc>
      </w:tr>
    </w:tbl>
    <w:p w14:paraId="597DE160" w14:textId="77777777" w:rsidR="009B6C79" w:rsidRDefault="009B6C79" w:rsidP="009B6C79">
      <w:pPr>
        <w:spacing w:line="360" w:lineRule="auto"/>
        <w:rPr>
          <w:rFonts w:ascii="Arial Narrow" w:hAnsi="Arial Narrow"/>
        </w:rPr>
      </w:pPr>
    </w:p>
    <w:p w14:paraId="195DFC4D" w14:textId="77777777" w:rsidR="009B6C79" w:rsidRDefault="009B6C79" w:rsidP="009B6C79">
      <w:pPr>
        <w:spacing w:line="360" w:lineRule="auto"/>
        <w:rPr>
          <w:rFonts w:ascii="Arial Narrow" w:hAnsi="Arial Narrow"/>
        </w:rPr>
      </w:pPr>
    </w:p>
    <w:p w14:paraId="5F8E66CB" w14:textId="458BAFEE" w:rsidR="009B6C79" w:rsidRDefault="009B6C79" w:rsidP="00537A79">
      <w:pPr>
        <w:spacing w:line="360" w:lineRule="auto"/>
      </w:pPr>
      <w:r>
        <w:rPr>
          <w:rFonts w:ascii="Arial Narrow" w:hAnsi="Arial Narrow"/>
          <w:noProof/>
          <w:lang w:eastAsia="en-ZA"/>
        </w:rPr>
        <w:drawing>
          <wp:inline distT="0" distB="0" distL="0" distR="0" wp14:anchorId="56C632AC" wp14:editId="5DF6924B">
            <wp:extent cx="2633857" cy="20371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91" cy="206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t xml:space="preserve">            </w:t>
      </w:r>
      <w:r>
        <w:rPr>
          <w:rFonts w:ascii="Arial Narrow" w:hAnsi="Arial Narrow"/>
          <w:noProof/>
          <w:lang w:eastAsia="en-ZA"/>
        </w:rPr>
        <w:drawing>
          <wp:inline distT="0" distB="0" distL="0" distR="0" wp14:anchorId="795F81AE" wp14:editId="1BFD7B1D">
            <wp:extent cx="2673350" cy="19295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49" cy="1941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t xml:space="preserve">          </w:t>
      </w:r>
      <w:r>
        <w:t xml:space="preserve">      </w:t>
      </w:r>
    </w:p>
    <w:p w14:paraId="750A52AF" w14:textId="77777777" w:rsidR="009B6C79" w:rsidRDefault="009B6C79" w:rsidP="009B6C79">
      <w:pPr>
        <w:tabs>
          <w:tab w:val="left" w:pos="9470"/>
        </w:tabs>
      </w:pPr>
    </w:p>
    <w:p w14:paraId="5B929F6F" w14:textId="7BC45B0A" w:rsidR="009B6C79" w:rsidRPr="00537A79" w:rsidRDefault="00974040" w:rsidP="0010785A">
      <w:pPr>
        <w:pStyle w:val="ListParagraph"/>
        <w:widowControl w:val="0"/>
        <w:numPr>
          <w:ilvl w:val="0"/>
          <w:numId w:val="9"/>
        </w:numPr>
        <w:autoSpaceDE w:val="0"/>
        <w:autoSpaceDN w:val="0"/>
        <w:spacing w:line="360" w:lineRule="auto"/>
        <w:ind w:left="426"/>
        <w:jc w:val="both"/>
        <w:rPr>
          <w:rFonts w:ascii="Arial Narrow" w:hAnsi="Arial Narrow"/>
        </w:rPr>
      </w:pPr>
      <w:r w:rsidRPr="00537A79">
        <w:rPr>
          <w:rFonts w:ascii="Arial Narrow" w:hAnsi="Arial Narrow"/>
          <w:b/>
          <w:bCs/>
        </w:rPr>
        <w:t>VEHICLE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974040" w14:paraId="5DEB70BB" w14:textId="77777777" w:rsidTr="00974040">
        <w:trPr>
          <w:trHeight w:val="333"/>
        </w:trPr>
        <w:tc>
          <w:tcPr>
            <w:tcW w:w="3681" w:type="dxa"/>
          </w:tcPr>
          <w:p w14:paraId="14637D7E" w14:textId="77777777" w:rsidR="00974040" w:rsidRPr="00537A79" w:rsidRDefault="00974040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537A79">
              <w:rPr>
                <w:rFonts w:ascii="Arial Narrow" w:hAnsi="Arial Narrow"/>
                <w:b/>
                <w:bCs/>
              </w:rPr>
              <w:t>Registration nr</w:t>
            </w:r>
          </w:p>
        </w:tc>
        <w:tc>
          <w:tcPr>
            <w:tcW w:w="5947" w:type="dxa"/>
          </w:tcPr>
          <w:p w14:paraId="47D1FD33" w14:textId="218CC9AD" w:rsidR="00974040" w:rsidRPr="00974040" w:rsidRDefault="00974040" w:rsidP="00974040">
            <w:pPr>
              <w:autoSpaceDE w:val="0"/>
              <w:autoSpaceDN w:val="0"/>
              <w:spacing w:line="360" w:lineRule="auto"/>
              <w:jc w:val="both"/>
              <w:rPr>
                <w:rFonts w:ascii="Arial Narrow" w:hAnsi="Arial Narrow"/>
              </w:rPr>
            </w:pPr>
            <w:r w:rsidRPr="00974040">
              <w:rPr>
                <w:rFonts w:ascii="Arial Narrow" w:hAnsi="Arial Narrow"/>
              </w:rPr>
              <w:t>CX63BRGP</w:t>
            </w:r>
          </w:p>
        </w:tc>
      </w:tr>
      <w:tr w:rsidR="00974040" w14:paraId="4B44D9C8" w14:textId="77777777" w:rsidTr="00112C40">
        <w:trPr>
          <w:trHeight w:val="445"/>
        </w:trPr>
        <w:tc>
          <w:tcPr>
            <w:tcW w:w="3681" w:type="dxa"/>
          </w:tcPr>
          <w:p w14:paraId="2C50A2A8" w14:textId="77777777" w:rsidR="00974040" w:rsidRPr="00537A79" w:rsidRDefault="00974040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537A79">
              <w:rPr>
                <w:rFonts w:ascii="Arial Narrow" w:hAnsi="Arial Narrow"/>
                <w:b/>
                <w:bCs/>
              </w:rPr>
              <w:t>Make of Vehicle</w:t>
            </w:r>
          </w:p>
        </w:tc>
        <w:tc>
          <w:tcPr>
            <w:tcW w:w="5947" w:type="dxa"/>
          </w:tcPr>
          <w:p w14:paraId="2C7CD003" w14:textId="4B206D93" w:rsidR="00974040" w:rsidRDefault="00974040" w:rsidP="00112C40">
            <w:pPr>
              <w:spacing w:line="360" w:lineRule="auto"/>
              <w:rPr>
                <w:rFonts w:ascii="Arial Narrow" w:hAnsi="Arial Narrow"/>
              </w:rPr>
            </w:pPr>
            <w:r w:rsidRPr="00974040">
              <w:rPr>
                <w:rFonts w:ascii="Arial Narrow" w:hAnsi="Arial Narrow"/>
              </w:rPr>
              <w:t>Toyota Hilux 2.5 D/C</w:t>
            </w:r>
          </w:p>
        </w:tc>
      </w:tr>
      <w:tr w:rsidR="00974040" w:rsidRPr="00E37F9D" w14:paraId="50C453BB" w14:textId="77777777" w:rsidTr="00112C40">
        <w:trPr>
          <w:trHeight w:val="425"/>
        </w:trPr>
        <w:tc>
          <w:tcPr>
            <w:tcW w:w="3681" w:type="dxa"/>
          </w:tcPr>
          <w:p w14:paraId="2B63AD91" w14:textId="77777777" w:rsidR="00974040" w:rsidRPr="00537A79" w:rsidRDefault="00974040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537A79">
              <w:rPr>
                <w:rFonts w:ascii="Arial Narrow" w:hAnsi="Arial Narrow"/>
                <w:b/>
                <w:bCs/>
              </w:rPr>
              <w:t>Engine nr</w:t>
            </w:r>
          </w:p>
        </w:tc>
        <w:tc>
          <w:tcPr>
            <w:tcW w:w="5947" w:type="dxa"/>
          </w:tcPr>
          <w:p w14:paraId="2A065A56" w14:textId="08CFEE08" w:rsidR="00974040" w:rsidRPr="00974040" w:rsidRDefault="00974040" w:rsidP="00974040">
            <w:pPr>
              <w:spacing w:line="360" w:lineRule="auto"/>
              <w:rPr>
                <w:rFonts w:ascii="Arial Narrow" w:hAnsi="Arial Narrow"/>
              </w:rPr>
            </w:pPr>
            <w:r w:rsidRPr="00974040">
              <w:rPr>
                <w:rFonts w:ascii="Arial Narrow" w:hAnsi="Arial Narrow"/>
              </w:rPr>
              <w:t>1KDA17****</w:t>
            </w:r>
          </w:p>
        </w:tc>
      </w:tr>
      <w:tr w:rsidR="00974040" w14:paraId="374C7500" w14:textId="77777777" w:rsidTr="00112C40">
        <w:tc>
          <w:tcPr>
            <w:tcW w:w="3681" w:type="dxa"/>
          </w:tcPr>
          <w:p w14:paraId="16CD1982" w14:textId="77777777" w:rsidR="00974040" w:rsidRPr="00537A79" w:rsidRDefault="00974040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537A79">
              <w:rPr>
                <w:rFonts w:ascii="Arial Narrow" w:hAnsi="Arial Narrow"/>
                <w:b/>
                <w:bCs/>
              </w:rPr>
              <w:t>VIN:</w:t>
            </w:r>
          </w:p>
        </w:tc>
        <w:tc>
          <w:tcPr>
            <w:tcW w:w="5947" w:type="dxa"/>
          </w:tcPr>
          <w:p w14:paraId="55584B45" w14:textId="6C7946AC" w:rsidR="00974040" w:rsidRDefault="00974040" w:rsidP="009740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 xml:space="preserve">AHTFZ209G40909**** </w:t>
            </w:r>
          </w:p>
        </w:tc>
      </w:tr>
      <w:tr w:rsidR="00974040" w14:paraId="1E95F8EC" w14:textId="77777777" w:rsidTr="00112C40">
        <w:tc>
          <w:tcPr>
            <w:tcW w:w="3681" w:type="dxa"/>
          </w:tcPr>
          <w:p w14:paraId="0B31602A" w14:textId="77777777" w:rsidR="00974040" w:rsidRPr="00537A79" w:rsidRDefault="00974040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537A79">
              <w:rPr>
                <w:rFonts w:ascii="Arial Narrow" w:hAnsi="Arial Narrow"/>
                <w:b/>
                <w:bCs/>
              </w:rPr>
              <w:t>Year Model</w:t>
            </w:r>
          </w:p>
        </w:tc>
        <w:tc>
          <w:tcPr>
            <w:tcW w:w="5947" w:type="dxa"/>
          </w:tcPr>
          <w:p w14:paraId="0042D299" w14:textId="0C47DBCE" w:rsidR="00974040" w:rsidRDefault="00974040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2013</w:t>
            </w:r>
          </w:p>
        </w:tc>
      </w:tr>
      <w:tr w:rsidR="00974040" w14:paraId="646967B9" w14:textId="77777777" w:rsidTr="00112C40">
        <w:tc>
          <w:tcPr>
            <w:tcW w:w="3681" w:type="dxa"/>
          </w:tcPr>
          <w:p w14:paraId="7A7B3832" w14:textId="77777777" w:rsidR="00974040" w:rsidRPr="000C366D" w:rsidRDefault="00974040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lastRenderedPageBreak/>
              <w:t>Current kilometres</w:t>
            </w:r>
          </w:p>
        </w:tc>
        <w:tc>
          <w:tcPr>
            <w:tcW w:w="5947" w:type="dxa"/>
          </w:tcPr>
          <w:p w14:paraId="6427C2CF" w14:textId="2B90C8EF" w:rsidR="00974040" w:rsidRDefault="00974040" w:rsidP="00974040">
            <w:pPr>
              <w:spacing w:line="360" w:lineRule="auto"/>
              <w:rPr>
                <w:rFonts w:ascii="Arial Narrow" w:hAnsi="Arial Narrow"/>
              </w:rPr>
            </w:pPr>
            <w:r w:rsidRPr="00091E06">
              <w:rPr>
                <w:rFonts w:ascii="Arial Narrow" w:hAnsi="Arial Narrow"/>
              </w:rPr>
              <w:t>58374</w:t>
            </w:r>
          </w:p>
        </w:tc>
      </w:tr>
      <w:tr w:rsidR="00974040" w14:paraId="7B773089" w14:textId="77777777" w:rsidTr="00112C40">
        <w:trPr>
          <w:trHeight w:val="345"/>
        </w:trPr>
        <w:tc>
          <w:tcPr>
            <w:tcW w:w="3681" w:type="dxa"/>
          </w:tcPr>
          <w:p w14:paraId="3ABD0CF5" w14:textId="77777777" w:rsidR="00974040" w:rsidRPr="000C366D" w:rsidRDefault="00974040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Location</w:t>
            </w:r>
          </w:p>
        </w:tc>
        <w:tc>
          <w:tcPr>
            <w:tcW w:w="5947" w:type="dxa"/>
          </w:tcPr>
          <w:p w14:paraId="01A6EA4D" w14:textId="20073518" w:rsidR="00974040" w:rsidRDefault="00974040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Environment </w:t>
            </w:r>
            <w:r w:rsidR="00537A79">
              <w:rPr>
                <w:rFonts w:ascii="Arial Narrow" w:hAnsi="Arial Narrow"/>
              </w:rPr>
              <w:t>House,</w:t>
            </w:r>
            <w:r>
              <w:rPr>
                <w:rFonts w:ascii="Arial Narrow" w:hAnsi="Arial Narrow"/>
              </w:rPr>
              <w:t xml:space="preserve"> Pretoria</w:t>
            </w:r>
          </w:p>
        </w:tc>
      </w:tr>
    </w:tbl>
    <w:p w14:paraId="22FB563E" w14:textId="77777777" w:rsidR="009B6C79" w:rsidRDefault="009B6C79" w:rsidP="009B6C79">
      <w:pPr>
        <w:spacing w:line="360" w:lineRule="auto"/>
        <w:rPr>
          <w:rFonts w:ascii="Arial Narrow" w:hAnsi="Arial Narrow"/>
        </w:rPr>
      </w:pPr>
    </w:p>
    <w:p w14:paraId="1F28581A" w14:textId="77777777" w:rsidR="009B6C79" w:rsidRDefault="009B6C79" w:rsidP="009B6C79">
      <w:pPr>
        <w:tabs>
          <w:tab w:val="left" w:pos="9470"/>
        </w:tabs>
      </w:pPr>
    </w:p>
    <w:p w14:paraId="299FE3A4" w14:textId="5C45BAD4" w:rsidR="009B6C79" w:rsidRDefault="009B6C79" w:rsidP="009B6C79">
      <w:pPr>
        <w:tabs>
          <w:tab w:val="left" w:pos="9470"/>
        </w:tabs>
      </w:pPr>
      <w:r>
        <w:t xml:space="preserve"> </w:t>
      </w:r>
      <w:r>
        <w:rPr>
          <w:noProof/>
          <w:lang w:eastAsia="en-ZA"/>
        </w:rPr>
        <w:drawing>
          <wp:inline distT="0" distB="0" distL="0" distR="0" wp14:anchorId="11B58E70" wp14:editId="0FFE49ED">
            <wp:extent cx="2737296" cy="1933925"/>
            <wp:effectExtent l="0" t="0" r="635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73" cy="193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ZA"/>
        </w:rPr>
        <w:drawing>
          <wp:inline distT="0" distB="0" distL="0" distR="0" wp14:anchorId="76101FE8" wp14:editId="43E889AC">
            <wp:extent cx="2895600" cy="1881800"/>
            <wp:effectExtent l="0" t="0" r="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58" cy="188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75ECC611" w14:textId="77777777" w:rsidR="009B6C79" w:rsidRDefault="009B6C79" w:rsidP="009B6C79">
      <w:pPr>
        <w:tabs>
          <w:tab w:val="left" w:pos="9470"/>
        </w:tabs>
      </w:pPr>
    </w:p>
    <w:p w14:paraId="177782EC" w14:textId="77777777" w:rsidR="009B6C79" w:rsidRDefault="009B6C79" w:rsidP="009B6C79">
      <w:pPr>
        <w:tabs>
          <w:tab w:val="left" w:pos="9470"/>
        </w:tabs>
      </w:pPr>
    </w:p>
    <w:p w14:paraId="381C2483" w14:textId="0C8095E8" w:rsidR="00974040" w:rsidRPr="00974040" w:rsidRDefault="00974040" w:rsidP="0010785A">
      <w:pPr>
        <w:pStyle w:val="ListParagraph"/>
        <w:widowControl w:val="0"/>
        <w:numPr>
          <w:ilvl w:val="0"/>
          <w:numId w:val="9"/>
        </w:numPr>
        <w:autoSpaceDE w:val="0"/>
        <w:autoSpaceDN w:val="0"/>
        <w:spacing w:line="360" w:lineRule="auto"/>
        <w:ind w:left="567"/>
        <w:jc w:val="both"/>
        <w:rPr>
          <w:rFonts w:ascii="Arial Narrow" w:hAnsi="Arial Narrow"/>
        </w:rPr>
      </w:pPr>
      <w:bookmarkStart w:id="1" w:name="_Hlk110785658"/>
      <w:r w:rsidRPr="00974040">
        <w:rPr>
          <w:rFonts w:ascii="Arial Narrow" w:hAnsi="Arial Narrow"/>
          <w:b/>
          <w:bCs/>
        </w:rPr>
        <w:t>VEHICLE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974040" w14:paraId="301DC535" w14:textId="77777777" w:rsidTr="00112C40">
        <w:tc>
          <w:tcPr>
            <w:tcW w:w="3681" w:type="dxa"/>
          </w:tcPr>
          <w:p w14:paraId="7FE5842C" w14:textId="77777777" w:rsidR="00974040" w:rsidRPr="000C366D" w:rsidRDefault="00974040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Registration nr</w:t>
            </w:r>
          </w:p>
        </w:tc>
        <w:tc>
          <w:tcPr>
            <w:tcW w:w="5947" w:type="dxa"/>
          </w:tcPr>
          <w:p w14:paraId="230C7629" w14:textId="06AE8B54" w:rsidR="00974040" w:rsidRPr="00974040" w:rsidRDefault="00974040" w:rsidP="00974040">
            <w:pPr>
              <w:autoSpaceDE w:val="0"/>
              <w:autoSpaceDN w:val="0"/>
              <w:spacing w:line="360" w:lineRule="auto"/>
              <w:jc w:val="both"/>
              <w:rPr>
                <w:rFonts w:ascii="Arial Narrow" w:hAnsi="Arial Narrow"/>
                <w:b/>
                <w:bCs/>
              </w:rPr>
            </w:pPr>
            <w:r w:rsidRPr="00974040">
              <w:rPr>
                <w:rFonts w:ascii="Arial Narrow" w:hAnsi="Arial Narrow"/>
                <w:color w:val="000000"/>
              </w:rPr>
              <w:t>CA76630</w:t>
            </w:r>
          </w:p>
        </w:tc>
      </w:tr>
      <w:tr w:rsidR="00974040" w14:paraId="4E8F0B9B" w14:textId="77777777" w:rsidTr="00112C40">
        <w:trPr>
          <w:trHeight w:val="445"/>
        </w:trPr>
        <w:tc>
          <w:tcPr>
            <w:tcW w:w="3681" w:type="dxa"/>
          </w:tcPr>
          <w:p w14:paraId="01235295" w14:textId="77777777" w:rsidR="00974040" w:rsidRPr="000C366D" w:rsidRDefault="00974040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Make of Vehicle</w:t>
            </w:r>
          </w:p>
        </w:tc>
        <w:tc>
          <w:tcPr>
            <w:tcW w:w="5947" w:type="dxa"/>
          </w:tcPr>
          <w:p w14:paraId="4323C6D1" w14:textId="05B7C0D0" w:rsidR="00974040" w:rsidRDefault="00974040" w:rsidP="00112C40">
            <w:pPr>
              <w:spacing w:line="360" w:lineRule="auto"/>
              <w:rPr>
                <w:rFonts w:ascii="Arial Narrow" w:hAnsi="Arial Narrow"/>
              </w:rPr>
            </w:pPr>
            <w:r w:rsidRPr="008E0A89">
              <w:rPr>
                <w:rFonts w:ascii="Arial Narrow" w:hAnsi="Arial Narrow"/>
              </w:rPr>
              <w:t>Toyota Hilux 3.0 D/C</w:t>
            </w:r>
          </w:p>
        </w:tc>
      </w:tr>
      <w:tr w:rsidR="00974040" w:rsidRPr="00E37F9D" w14:paraId="1063EF61" w14:textId="77777777" w:rsidTr="00112C40">
        <w:trPr>
          <w:trHeight w:val="425"/>
        </w:trPr>
        <w:tc>
          <w:tcPr>
            <w:tcW w:w="3681" w:type="dxa"/>
          </w:tcPr>
          <w:p w14:paraId="60BD09C8" w14:textId="77777777" w:rsidR="00974040" w:rsidRPr="000C366D" w:rsidRDefault="00974040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Engine nr</w:t>
            </w:r>
          </w:p>
        </w:tc>
        <w:tc>
          <w:tcPr>
            <w:tcW w:w="5947" w:type="dxa"/>
          </w:tcPr>
          <w:p w14:paraId="4F2D1AA4" w14:textId="79D79689" w:rsidR="00974040" w:rsidRPr="00E37F9D" w:rsidRDefault="00974040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1KDA11****</w:t>
            </w:r>
          </w:p>
        </w:tc>
      </w:tr>
      <w:tr w:rsidR="00974040" w14:paraId="165BEBE2" w14:textId="77777777" w:rsidTr="00112C40">
        <w:tc>
          <w:tcPr>
            <w:tcW w:w="3681" w:type="dxa"/>
          </w:tcPr>
          <w:p w14:paraId="64E321FF" w14:textId="77777777" w:rsidR="00974040" w:rsidRPr="000C366D" w:rsidRDefault="00974040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VIN:</w:t>
            </w:r>
          </w:p>
        </w:tc>
        <w:tc>
          <w:tcPr>
            <w:tcW w:w="5947" w:type="dxa"/>
          </w:tcPr>
          <w:p w14:paraId="789C1198" w14:textId="4AF3E608" w:rsidR="00974040" w:rsidRDefault="00974040" w:rsidP="009740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AHTFZ29G50909****</w:t>
            </w:r>
          </w:p>
        </w:tc>
      </w:tr>
      <w:tr w:rsidR="00974040" w14:paraId="183C147D" w14:textId="77777777" w:rsidTr="00112C40">
        <w:tc>
          <w:tcPr>
            <w:tcW w:w="3681" w:type="dxa"/>
          </w:tcPr>
          <w:p w14:paraId="5F74F3B9" w14:textId="77777777" w:rsidR="00974040" w:rsidRPr="000C366D" w:rsidRDefault="00974040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Year Model</w:t>
            </w:r>
          </w:p>
        </w:tc>
        <w:tc>
          <w:tcPr>
            <w:tcW w:w="5947" w:type="dxa"/>
          </w:tcPr>
          <w:p w14:paraId="24B6EA02" w14:textId="63BF298C" w:rsidR="00974040" w:rsidRDefault="00974040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2013</w:t>
            </w:r>
          </w:p>
        </w:tc>
      </w:tr>
      <w:tr w:rsidR="00974040" w14:paraId="16AA5818" w14:textId="77777777" w:rsidTr="00112C40">
        <w:tc>
          <w:tcPr>
            <w:tcW w:w="3681" w:type="dxa"/>
          </w:tcPr>
          <w:p w14:paraId="53EAB702" w14:textId="77777777" w:rsidR="00974040" w:rsidRPr="000C366D" w:rsidRDefault="00974040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Current kilometres</w:t>
            </w:r>
          </w:p>
        </w:tc>
        <w:tc>
          <w:tcPr>
            <w:tcW w:w="5947" w:type="dxa"/>
          </w:tcPr>
          <w:p w14:paraId="6E7B9905" w14:textId="6C34D4D1" w:rsidR="00974040" w:rsidRDefault="00974040" w:rsidP="009740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24900</w:t>
            </w:r>
          </w:p>
        </w:tc>
      </w:tr>
      <w:tr w:rsidR="00974040" w14:paraId="3044A503" w14:textId="77777777" w:rsidTr="00112C40">
        <w:trPr>
          <w:trHeight w:val="345"/>
        </w:trPr>
        <w:tc>
          <w:tcPr>
            <w:tcW w:w="3681" w:type="dxa"/>
          </w:tcPr>
          <w:p w14:paraId="20024D30" w14:textId="77777777" w:rsidR="00974040" w:rsidRPr="000C366D" w:rsidRDefault="00974040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Location</w:t>
            </w:r>
          </w:p>
        </w:tc>
        <w:tc>
          <w:tcPr>
            <w:tcW w:w="5947" w:type="dxa"/>
          </w:tcPr>
          <w:p w14:paraId="1357F452" w14:textId="50AF1AE8" w:rsidR="00974040" w:rsidRDefault="00974040" w:rsidP="009740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Port Elizabeth</w:t>
            </w:r>
          </w:p>
        </w:tc>
      </w:tr>
    </w:tbl>
    <w:p w14:paraId="5EE65E3E" w14:textId="77777777" w:rsidR="009B6C79" w:rsidRDefault="009B6C79" w:rsidP="009B6C79">
      <w:pPr>
        <w:pStyle w:val="ListParagraph"/>
        <w:spacing w:line="360" w:lineRule="auto"/>
        <w:rPr>
          <w:rFonts w:ascii="Arial Narrow" w:hAnsi="Arial Narrow"/>
        </w:rPr>
      </w:pPr>
    </w:p>
    <w:bookmarkEnd w:id="1"/>
    <w:p w14:paraId="1F5CB4D1" w14:textId="18F08FBC" w:rsidR="009B6C79" w:rsidRDefault="009B6C79" w:rsidP="009B6C79">
      <w:pPr>
        <w:tabs>
          <w:tab w:val="left" w:pos="9470"/>
        </w:tabs>
      </w:pPr>
      <w:r>
        <w:t xml:space="preserve"> </w:t>
      </w:r>
      <w:r>
        <w:rPr>
          <w:noProof/>
          <w:lang w:eastAsia="en-ZA"/>
        </w:rPr>
        <w:drawing>
          <wp:inline distT="0" distB="0" distL="0" distR="0" wp14:anchorId="2E81CCDE" wp14:editId="081628C0">
            <wp:extent cx="2990406" cy="1727226"/>
            <wp:effectExtent l="0" t="0" r="635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64" cy="17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17FF5" w14:textId="3D9F7425" w:rsidR="009B6C79" w:rsidRDefault="000C366D" w:rsidP="009B6C79">
      <w:pPr>
        <w:tabs>
          <w:tab w:val="left" w:pos="9470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D4FD0CC" wp14:editId="59F5242B">
            <wp:simplePos x="0" y="0"/>
            <wp:positionH relativeFrom="column">
              <wp:posOffset>2994660</wp:posOffset>
            </wp:positionH>
            <wp:positionV relativeFrom="paragraph">
              <wp:posOffset>128905</wp:posOffset>
            </wp:positionV>
            <wp:extent cx="3657600" cy="2257425"/>
            <wp:effectExtent l="0" t="0" r="0" b="9525"/>
            <wp:wrapSquare wrapText="bothSides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69F29" w14:textId="37347601" w:rsidR="009B6C79" w:rsidRDefault="009B6C79" w:rsidP="009B6C79">
      <w:pPr>
        <w:tabs>
          <w:tab w:val="left" w:pos="9470"/>
        </w:tabs>
      </w:pPr>
    </w:p>
    <w:p w14:paraId="4474DAD6" w14:textId="57F7FE92" w:rsidR="009B6C79" w:rsidRDefault="000C366D" w:rsidP="009B6C79">
      <w:pPr>
        <w:tabs>
          <w:tab w:val="left" w:pos="9470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0211C43" wp14:editId="43D68D34">
            <wp:simplePos x="0" y="0"/>
            <wp:positionH relativeFrom="margin">
              <wp:posOffset>-635</wp:posOffset>
            </wp:positionH>
            <wp:positionV relativeFrom="paragraph">
              <wp:posOffset>282575</wp:posOffset>
            </wp:positionV>
            <wp:extent cx="2822575" cy="1791335"/>
            <wp:effectExtent l="0" t="0" r="0" b="0"/>
            <wp:wrapSquare wrapText="bothSides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C79">
        <w:br w:type="textWrapping" w:clear="all"/>
      </w:r>
    </w:p>
    <w:p w14:paraId="0A0F46E6" w14:textId="77777777" w:rsidR="000C366D" w:rsidRDefault="000C366D" w:rsidP="009B6C79">
      <w:pPr>
        <w:tabs>
          <w:tab w:val="left" w:pos="9470"/>
        </w:tabs>
      </w:pPr>
    </w:p>
    <w:p w14:paraId="51FC0FA5" w14:textId="7ABF3776" w:rsidR="009B6C79" w:rsidRDefault="00974040" w:rsidP="0010785A">
      <w:pPr>
        <w:pStyle w:val="ListParagraph"/>
        <w:widowControl w:val="0"/>
        <w:numPr>
          <w:ilvl w:val="0"/>
          <w:numId w:val="9"/>
        </w:numPr>
        <w:tabs>
          <w:tab w:val="left" w:pos="9470"/>
        </w:tabs>
        <w:autoSpaceDE w:val="0"/>
        <w:autoSpaceDN w:val="0"/>
        <w:spacing w:line="360" w:lineRule="auto"/>
        <w:jc w:val="both"/>
      </w:pPr>
      <w:r w:rsidRPr="000C366D">
        <w:rPr>
          <w:rFonts w:ascii="Arial Narrow" w:hAnsi="Arial Narrow"/>
          <w:b/>
          <w:bCs/>
        </w:rPr>
        <w:t>VEHICLE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974040" w:rsidRPr="00974040" w14:paraId="617362B8" w14:textId="77777777" w:rsidTr="00112C40">
        <w:tc>
          <w:tcPr>
            <w:tcW w:w="3681" w:type="dxa"/>
          </w:tcPr>
          <w:p w14:paraId="1EFAF428" w14:textId="77777777" w:rsidR="00974040" w:rsidRPr="000C366D" w:rsidRDefault="00974040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Registration nr</w:t>
            </w:r>
          </w:p>
        </w:tc>
        <w:tc>
          <w:tcPr>
            <w:tcW w:w="5947" w:type="dxa"/>
          </w:tcPr>
          <w:p w14:paraId="1C75776D" w14:textId="50CE4E33" w:rsidR="00974040" w:rsidRPr="00974040" w:rsidRDefault="00974040" w:rsidP="00112C40">
            <w:pPr>
              <w:autoSpaceDE w:val="0"/>
              <w:autoSpaceDN w:val="0"/>
              <w:spacing w:line="360" w:lineRule="auto"/>
              <w:jc w:val="both"/>
              <w:rPr>
                <w:rFonts w:ascii="Arial Narrow" w:hAnsi="Arial Narrow"/>
                <w:b/>
                <w:bCs/>
              </w:rPr>
            </w:pPr>
            <w:r w:rsidRPr="00C41A15">
              <w:rPr>
                <w:rFonts w:ascii="Arial Narrow" w:hAnsi="Arial Narrow"/>
              </w:rPr>
              <w:t>RWP386GP</w:t>
            </w:r>
          </w:p>
        </w:tc>
      </w:tr>
      <w:tr w:rsidR="00974040" w14:paraId="0F318AE8" w14:textId="77777777" w:rsidTr="00112C40">
        <w:trPr>
          <w:trHeight w:val="445"/>
        </w:trPr>
        <w:tc>
          <w:tcPr>
            <w:tcW w:w="3681" w:type="dxa"/>
          </w:tcPr>
          <w:p w14:paraId="229F09AF" w14:textId="77777777" w:rsidR="00974040" w:rsidRPr="000C366D" w:rsidRDefault="00974040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Make of Vehicle</w:t>
            </w:r>
          </w:p>
        </w:tc>
        <w:tc>
          <w:tcPr>
            <w:tcW w:w="5947" w:type="dxa"/>
          </w:tcPr>
          <w:p w14:paraId="4A433413" w14:textId="1CC61DDC" w:rsidR="00974040" w:rsidRDefault="00974040" w:rsidP="00112C40">
            <w:pPr>
              <w:spacing w:line="360" w:lineRule="auto"/>
              <w:rPr>
                <w:rFonts w:ascii="Arial Narrow" w:hAnsi="Arial Narrow"/>
              </w:rPr>
            </w:pPr>
            <w:r w:rsidRPr="005C52DA">
              <w:rPr>
                <w:rFonts w:ascii="Arial Narrow" w:hAnsi="Arial Narrow"/>
              </w:rPr>
              <w:t>Nissan Hardbody2.0L</w:t>
            </w:r>
          </w:p>
        </w:tc>
      </w:tr>
      <w:tr w:rsidR="00974040" w:rsidRPr="00E37F9D" w14:paraId="7D6A1D58" w14:textId="77777777" w:rsidTr="00112C40">
        <w:trPr>
          <w:trHeight w:val="425"/>
        </w:trPr>
        <w:tc>
          <w:tcPr>
            <w:tcW w:w="3681" w:type="dxa"/>
          </w:tcPr>
          <w:p w14:paraId="7AAA9D20" w14:textId="77777777" w:rsidR="00974040" w:rsidRPr="000C366D" w:rsidRDefault="00974040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Engine nr</w:t>
            </w:r>
          </w:p>
        </w:tc>
        <w:tc>
          <w:tcPr>
            <w:tcW w:w="5947" w:type="dxa"/>
          </w:tcPr>
          <w:p w14:paraId="7E5AD353" w14:textId="2E3EFCFC" w:rsidR="00974040" w:rsidRPr="00E37F9D" w:rsidRDefault="00974040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TD2774****</w:t>
            </w:r>
          </w:p>
        </w:tc>
      </w:tr>
      <w:tr w:rsidR="00974040" w14:paraId="25A22270" w14:textId="77777777" w:rsidTr="00112C40">
        <w:tc>
          <w:tcPr>
            <w:tcW w:w="3681" w:type="dxa"/>
          </w:tcPr>
          <w:p w14:paraId="6AF4C575" w14:textId="77777777" w:rsidR="00974040" w:rsidRPr="000C366D" w:rsidRDefault="00974040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VIN:</w:t>
            </w:r>
          </w:p>
        </w:tc>
        <w:tc>
          <w:tcPr>
            <w:tcW w:w="5947" w:type="dxa"/>
          </w:tcPr>
          <w:p w14:paraId="4B480985" w14:textId="2016FDF3" w:rsidR="00974040" w:rsidRDefault="00974040" w:rsidP="009740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ADNJ420000E01****</w:t>
            </w:r>
          </w:p>
        </w:tc>
      </w:tr>
      <w:tr w:rsidR="00974040" w14:paraId="0D3FB6F8" w14:textId="77777777" w:rsidTr="00112C40">
        <w:tc>
          <w:tcPr>
            <w:tcW w:w="3681" w:type="dxa"/>
          </w:tcPr>
          <w:p w14:paraId="580FE479" w14:textId="77777777" w:rsidR="00974040" w:rsidRPr="000C366D" w:rsidRDefault="00974040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Year Model</w:t>
            </w:r>
          </w:p>
        </w:tc>
        <w:tc>
          <w:tcPr>
            <w:tcW w:w="5947" w:type="dxa"/>
          </w:tcPr>
          <w:p w14:paraId="74BCE23A" w14:textId="65B146E7" w:rsidR="00974040" w:rsidRDefault="00974040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1998</w:t>
            </w:r>
          </w:p>
        </w:tc>
      </w:tr>
      <w:tr w:rsidR="00974040" w14:paraId="4423FD05" w14:textId="77777777" w:rsidTr="00112C40">
        <w:tc>
          <w:tcPr>
            <w:tcW w:w="3681" w:type="dxa"/>
          </w:tcPr>
          <w:p w14:paraId="605B1126" w14:textId="77777777" w:rsidR="00974040" w:rsidRPr="000C366D" w:rsidRDefault="00974040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Current kilometres</w:t>
            </w:r>
          </w:p>
        </w:tc>
        <w:tc>
          <w:tcPr>
            <w:tcW w:w="5947" w:type="dxa"/>
          </w:tcPr>
          <w:p w14:paraId="20ADBC78" w14:textId="2D190628" w:rsidR="00974040" w:rsidRDefault="00974040" w:rsidP="009740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152000</w:t>
            </w:r>
            <w:r>
              <w:rPr>
                <w:rFonts w:ascii="Arial Narrow" w:hAnsi="Arial Narrow"/>
              </w:rPr>
              <w:t xml:space="preserve">        </w:t>
            </w:r>
          </w:p>
        </w:tc>
      </w:tr>
      <w:tr w:rsidR="00974040" w14:paraId="649D5839" w14:textId="77777777" w:rsidTr="00112C40">
        <w:trPr>
          <w:trHeight w:val="345"/>
        </w:trPr>
        <w:tc>
          <w:tcPr>
            <w:tcW w:w="3681" w:type="dxa"/>
          </w:tcPr>
          <w:p w14:paraId="33AE6FD9" w14:textId="77777777" w:rsidR="00974040" w:rsidRPr="000C366D" w:rsidRDefault="00974040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Location</w:t>
            </w:r>
          </w:p>
        </w:tc>
        <w:tc>
          <w:tcPr>
            <w:tcW w:w="5947" w:type="dxa"/>
          </w:tcPr>
          <w:p w14:paraId="4605B92A" w14:textId="61C2FF23" w:rsidR="00974040" w:rsidRDefault="00974040" w:rsidP="009740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Location: Environment </w:t>
            </w:r>
            <w:r w:rsidR="000C366D">
              <w:rPr>
                <w:rFonts w:ascii="Arial Narrow" w:hAnsi="Arial Narrow"/>
              </w:rPr>
              <w:t>House,</w:t>
            </w:r>
            <w:r>
              <w:rPr>
                <w:rFonts w:ascii="Arial Narrow" w:hAnsi="Arial Narrow"/>
              </w:rPr>
              <w:t xml:space="preserve"> Pretoria</w:t>
            </w:r>
          </w:p>
        </w:tc>
      </w:tr>
    </w:tbl>
    <w:p w14:paraId="122BD9EC" w14:textId="2CD6D5A4" w:rsidR="009B6C79" w:rsidRDefault="009B6C79" w:rsidP="009B6C79">
      <w:pPr>
        <w:spacing w:line="360" w:lineRule="auto"/>
        <w:rPr>
          <w:rFonts w:ascii="Arial Narrow" w:hAnsi="Arial Narrow"/>
        </w:rPr>
      </w:pPr>
      <w:r>
        <w:rPr>
          <w:noProof/>
          <w:lang w:eastAsia="en-ZA"/>
        </w:rPr>
        <w:drawing>
          <wp:inline distT="0" distB="0" distL="0" distR="0" wp14:anchorId="0F1CAE95" wp14:editId="3449028C">
            <wp:extent cx="2908800" cy="3168151"/>
            <wp:effectExtent l="0" t="0" r="635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53" cy="320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t xml:space="preserve">       </w:t>
      </w:r>
      <w:r>
        <w:rPr>
          <w:noProof/>
          <w:lang w:eastAsia="en-ZA"/>
        </w:rPr>
        <w:drawing>
          <wp:inline distT="0" distB="0" distL="0" distR="0" wp14:anchorId="083AF9F4" wp14:editId="5BE27C2A">
            <wp:extent cx="2677795" cy="3152016"/>
            <wp:effectExtent l="0" t="0" r="825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27" cy="317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t xml:space="preserve">                </w:t>
      </w:r>
    </w:p>
    <w:p w14:paraId="3753FDE3" w14:textId="77777777" w:rsidR="009B6C79" w:rsidRDefault="009B6C79" w:rsidP="009B6C79">
      <w:pPr>
        <w:spacing w:line="360" w:lineRule="auto"/>
        <w:rPr>
          <w:rFonts w:ascii="Arial Narrow" w:hAnsi="Arial Narrow"/>
        </w:rPr>
      </w:pPr>
    </w:p>
    <w:p w14:paraId="26DEE0B9" w14:textId="1AC249AD" w:rsidR="009B6C79" w:rsidRDefault="009B6C79" w:rsidP="009B6C79">
      <w:pPr>
        <w:tabs>
          <w:tab w:val="left" w:pos="1010"/>
        </w:tabs>
      </w:pPr>
    </w:p>
    <w:p w14:paraId="73A46EF8" w14:textId="4D825544" w:rsidR="008956BA" w:rsidRPr="008956BA" w:rsidRDefault="008956BA" w:rsidP="0010785A">
      <w:pPr>
        <w:pStyle w:val="ListParagraph"/>
        <w:widowControl w:val="0"/>
        <w:numPr>
          <w:ilvl w:val="0"/>
          <w:numId w:val="9"/>
        </w:numPr>
        <w:autoSpaceDE w:val="0"/>
        <w:autoSpaceDN w:val="0"/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V</w:t>
      </w:r>
      <w:r w:rsidRPr="008956BA">
        <w:rPr>
          <w:rFonts w:ascii="Arial Narrow" w:hAnsi="Arial Narrow"/>
          <w:b/>
          <w:bCs/>
        </w:rPr>
        <w:t>EHICLE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8956BA" w:rsidRPr="00974040" w14:paraId="04B9A119" w14:textId="77777777" w:rsidTr="00112C40">
        <w:tc>
          <w:tcPr>
            <w:tcW w:w="3681" w:type="dxa"/>
          </w:tcPr>
          <w:p w14:paraId="55B6D0E8" w14:textId="77777777" w:rsidR="008956BA" w:rsidRPr="000C366D" w:rsidRDefault="008956BA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Registration nr</w:t>
            </w:r>
          </w:p>
        </w:tc>
        <w:tc>
          <w:tcPr>
            <w:tcW w:w="5947" w:type="dxa"/>
          </w:tcPr>
          <w:p w14:paraId="61794785" w14:textId="3F6A76E1" w:rsidR="008956BA" w:rsidRPr="00FA504B" w:rsidRDefault="008956BA" w:rsidP="00FA504B">
            <w:pPr>
              <w:autoSpaceDE w:val="0"/>
              <w:autoSpaceDN w:val="0"/>
              <w:spacing w:line="360" w:lineRule="auto"/>
              <w:jc w:val="both"/>
              <w:rPr>
                <w:rFonts w:ascii="Arial Narrow" w:hAnsi="Arial Narrow"/>
                <w:b/>
                <w:bCs/>
              </w:rPr>
            </w:pPr>
            <w:r w:rsidRPr="00FA504B">
              <w:rPr>
                <w:rFonts w:ascii="Arial Narrow" w:hAnsi="Arial Narrow"/>
                <w:color w:val="000000"/>
              </w:rPr>
              <w:t xml:space="preserve">CA141599 </w:t>
            </w:r>
          </w:p>
        </w:tc>
      </w:tr>
      <w:tr w:rsidR="008956BA" w14:paraId="782EA118" w14:textId="77777777" w:rsidTr="00112C40">
        <w:trPr>
          <w:trHeight w:val="445"/>
        </w:trPr>
        <w:tc>
          <w:tcPr>
            <w:tcW w:w="3681" w:type="dxa"/>
          </w:tcPr>
          <w:p w14:paraId="6065DF26" w14:textId="77777777" w:rsidR="008956BA" w:rsidRPr="000C366D" w:rsidRDefault="008956BA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Make of Vehicle</w:t>
            </w:r>
          </w:p>
        </w:tc>
        <w:tc>
          <w:tcPr>
            <w:tcW w:w="5947" w:type="dxa"/>
          </w:tcPr>
          <w:p w14:paraId="3F2E8EF2" w14:textId="626A51C7" w:rsidR="008956BA" w:rsidRDefault="008956BA" w:rsidP="00112C40">
            <w:pPr>
              <w:spacing w:line="360" w:lineRule="auto"/>
              <w:rPr>
                <w:rFonts w:ascii="Arial Narrow" w:hAnsi="Arial Narrow"/>
              </w:rPr>
            </w:pPr>
            <w:r w:rsidRPr="0077283B">
              <w:rPr>
                <w:rFonts w:ascii="Arial Narrow" w:hAnsi="Arial Narrow"/>
              </w:rPr>
              <w:t>Toyota Hilux</w:t>
            </w:r>
          </w:p>
        </w:tc>
      </w:tr>
      <w:tr w:rsidR="008956BA" w:rsidRPr="00E37F9D" w14:paraId="2A6163C1" w14:textId="77777777" w:rsidTr="00112C40">
        <w:trPr>
          <w:trHeight w:val="425"/>
        </w:trPr>
        <w:tc>
          <w:tcPr>
            <w:tcW w:w="3681" w:type="dxa"/>
          </w:tcPr>
          <w:p w14:paraId="2FE704FD" w14:textId="77777777" w:rsidR="008956BA" w:rsidRPr="000C366D" w:rsidRDefault="008956BA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Engine nr</w:t>
            </w:r>
          </w:p>
        </w:tc>
        <w:tc>
          <w:tcPr>
            <w:tcW w:w="5947" w:type="dxa"/>
          </w:tcPr>
          <w:p w14:paraId="4CB72DB5" w14:textId="67EB5DD4" w:rsidR="008956BA" w:rsidRPr="00FA504B" w:rsidRDefault="008956BA" w:rsidP="00FA504B">
            <w:pPr>
              <w:spacing w:line="360" w:lineRule="auto"/>
              <w:rPr>
                <w:rFonts w:ascii="Arial Narrow" w:hAnsi="Arial Narrow"/>
              </w:rPr>
            </w:pPr>
            <w:r w:rsidRPr="00FA504B">
              <w:rPr>
                <w:rFonts w:ascii="Arial Narrow" w:hAnsi="Arial Narrow"/>
                <w:color w:val="000000"/>
              </w:rPr>
              <w:t>1KDA11****</w:t>
            </w:r>
          </w:p>
        </w:tc>
      </w:tr>
      <w:tr w:rsidR="008956BA" w14:paraId="59265727" w14:textId="77777777" w:rsidTr="00112C40">
        <w:tc>
          <w:tcPr>
            <w:tcW w:w="3681" w:type="dxa"/>
          </w:tcPr>
          <w:p w14:paraId="753CA546" w14:textId="77777777" w:rsidR="008956BA" w:rsidRPr="000C366D" w:rsidRDefault="008956BA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VIN:</w:t>
            </w:r>
          </w:p>
        </w:tc>
        <w:tc>
          <w:tcPr>
            <w:tcW w:w="5947" w:type="dxa"/>
          </w:tcPr>
          <w:p w14:paraId="329D572E" w14:textId="03D938F3" w:rsidR="008956BA" w:rsidRDefault="008956BA" w:rsidP="008956BA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AHTFZ29G50909****</w:t>
            </w:r>
          </w:p>
        </w:tc>
      </w:tr>
      <w:tr w:rsidR="008956BA" w14:paraId="0B901CDE" w14:textId="77777777" w:rsidTr="00112C40">
        <w:tc>
          <w:tcPr>
            <w:tcW w:w="3681" w:type="dxa"/>
          </w:tcPr>
          <w:p w14:paraId="2EEA4C09" w14:textId="77777777" w:rsidR="008956BA" w:rsidRPr="000C366D" w:rsidRDefault="008956BA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Year Model</w:t>
            </w:r>
          </w:p>
        </w:tc>
        <w:tc>
          <w:tcPr>
            <w:tcW w:w="5947" w:type="dxa"/>
          </w:tcPr>
          <w:p w14:paraId="6D73B914" w14:textId="2599D673" w:rsidR="008956BA" w:rsidRDefault="008956BA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2013</w:t>
            </w:r>
          </w:p>
        </w:tc>
      </w:tr>
      <w:tr w:rsidR="008956BA" w14:paraId="08FD5213" w14:textId="77777777" w:rsidTr="00112C40">
        <w:tc>
          <w:tcPr>
            <w:tcW w:w="3681" w:type="dxa"/>
          </w:tcPr>
          <w:p w14:paraId="32B03A01" w14:textId="77777777" w:rsidR="008956BA" w:rsidRPr="000C366D" w:rsidRDefault="008956BA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Current kilometres</w:t>
            </w:r>
          </w:p>
        </w:tc>
        <w:tc>
          <w:tcPr>
            <w:tcW w:w="5947" w:type="dxa"/>
          </w:tcPr>
          <w:p w14:paraId="2DAE0B89" w14:textId="4E5593A3" w:rsidR="008956BA" w:rsidRDefault="00FA504B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60000</w:t>
            </w:r>
          </w:p>
        </w:tc>
      </w:tr>
      <w:tr w:rsidR="008956BA" w14:paraId="67593762" w14:textId="77777777" w:rsidTr="00112C40">
        <w:trPr>
          <w:trHeight w:val="345"/>
        </w:trPr>
        <w:tc>
          <w:tcPr>
            <w:tcW w:w="3681" w:type="dxa"/>
          </w:tcPr>
          <w:p w14:paraId="79426B6E" w14:textId="77777777" w:rsidR="008956BA" w:rsidRPr="000C366D" w:rsidRDefault="008956BA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Location</w:t>
            </w:r>
          </w:p>
        </w:tc>
        <w:tc>
          <w:tcPr>
            <w:tcW w:w="5947" w:type="dxa"/>
          </w:tcPr>
          <w:p w14:paraId="04205493" w14:textId="40D1F94E" w:rsidR="008956BA" w:rsidRPr="00FA504B" w:rsidRDefault="00FA504B" w:rsidP="00112C40">
            <w:pPr>
              <w:spacing w:line="360" w:lineRule="auto"/>
              <w:rPr>
                <w:rFonts w:ascii="Arial" w:hAnsi="Arial" w:cs="Arial"/>
              </w:rPr>
            </w:pPr>
            <w:r w:rsidRPr="00FA504B">
              <w:rPr>
                <w:rFonts w:ascii="Arial" w:hAnsi="Arial" w:cs="Arial"/>
              </w:rPr>
              <w:t>Springbok, Northern Cape</w:t>
            </w:r>
          </w:p>
        </w:tc>
      </w:tr>
    </w:tbl>
    <w:p w14:paraId="6FB33DD8" w14:textId="77777777" w:rsidR="009B6C79" w:rsidRDefault="009B6C79" w:rsidP="009B6C79">
      <w:pPr>
        <w:tabs>
          <w:tab w:val="left" w:pos="9470"/>
        </w:tabs>
      </w:pPr>
    </w:p>
    <w:p w14:paraId="4653A3D6" w14:textId="7A02D516" w:rsidR="009B6C79" w:rsidRPr="00754E2A" w:rsidRDefault="009B6C79" w:rsidP="009B6C79">
      <w:pPr>
        <w:tabs>
          <w:tab w:val="left" w:pos="9470"/>
        </w:tabs>
        <w:rPr>
          <w:color w:val="FF0000"/>
        </w:rPr>
      </w:pPr>
      <w:r w:rsidRPr="00754E2A">
        <w:rPr>
          <w:color w:val="FF0000"/>
        </w:rPr>
        <w:t xml:space="preserve">           </w:t>
      </w:r>
    </w:p>
    <w:p w14:paraId="3C538D46" w14:textId="2740EEEC" w:rsidR="009B6C79" w:rsidRDefault="009B6C79" w:rsidP="000C366D">
      <w:pPr>
        <w:rPr>
          <w:noProof/>
        </w:rPr>
      </w:pPr>
      <w:r>
        <w:rPr>
          <w:noProof/>
        </w:rPr>
        <w:drawing>
          <wp:inline distT="0" distB="0" distL="0" distR="0" wp14:anchorId="1F102F11" wp14:editId="79234AAF">
            <wp:extent cx="3520800" cy="1811655"/>
            <wp:effectExtent l="0" t="0" r="381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92642" cy="184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66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DF08F0" wp14:editId="740F410F">
            <wp:extent cx="2256659" cy="2350030"/>
            <wp:effectExtent l="0" t="8572" r="2222" b="2223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7946" cy="245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br w:type="textWrapping" w:clear="all"/>
      </w:r>
    </w:p>
    <w:p w14:paraId="6C5F8600" w14:textId="77777777" w:rsidR="009B6C79" w:rsidRPr="00754E2A" w:rsidRDefault="009B6C79" w:rsidP="009B6C79"/>
    <w:p w14:paraId="27A4AA75" w14:textId="38FD8C58" w:rsidR="009B6C79" w:rsidRPr="00754E2A" w:rsidRDefault="00FA504B" w:rsidP="0010785A">
      <w:pPr>
        <w:pStyle w:val="ListParagraph"/>
        <w:widowControl w:val="0"/>
        <w:numPr>
          <w:ilvl w:val="0"/>
          <w:numId w:val="9"/>
        </w:numPr>
        <w:autoSpaceDE w:val="0"/>
        <w:autoSpaceDN w:val="0"/>
        <w:spacing w:line="360" w:lineRule="auto"/>
        <w:jc w:val="both"/>
      </w:pPr>
      <w:r w:rsidRPr="000C366D">
        <w:rPr>
          <w:rFonts w:ascii="Arial Narrow" w:hAnsi="Arial Narrow"/>
          <w:b/>
          <w:bCs/>
        </w:rPr>
        <w:t>VEHICLE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FA504B" w:rsidRPr="00FA504B" w14:paraId="7DC9A595" w14:textId="77777777" w:rsidTr="00112C40">
        <w:tc>
          <w:tcPr>
            <w:tcW w:w="3681" w:type="dxa"/>
          </w:tcPr>
          <w:p w14:paraId="328070FA" w14:textId="77777777" w:rsidR="00FA504B" w:rsidRPr="000C366D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Registration nr</w:t>
            </w:r>
          </w:p>
        </w:tc>
        <w:tc>
          <w:tcPr>
            <w:tcW w:w="5947" w:type="dxa"/>
          </w:tcPr>
          <w:p w14:paraId="047B005D" w14:textId="7392A664" w:rsidR="00FA504B" w:rsidRPr="00FA504B" w:rsidRDefault="00FA504B" w:rsidP="00112C40">
            <w:pPr>
              <w:autoSpaceDE w:val="0"/>
              <w:autoSpaceDN w:val="0"/>
              <w:spacing w:line="360" w:lineRule="auto"/>
              <w:jc w:val="both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</w:rPr>
              <w:t>CA300002</w:t>
            </w:r>
          </w:p>
        </w:tc>
      </w:tr>
      <w:tr w:rsidR="00FA504B" w14:paraId="6D235A10" w14:textId="77777777" w:rsidTr="00112C40">
        <w:trPr>
          <w:trHeight w:val="445"/>
        </w:trPr>
        <w:tc>
          <w:tcPr>
            <w:tcW w:w="3681" w:type="dxa"/>
          </w:tcPr>
          <w:p w14:paraId="3BE22F01" w14:textId="77777777" w:rsidR="00FA504B" w:rsidRPr="000C366D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Make of Vehicle</w:t>
            </w:r>
          </w:p>
        </w:tc>
        <w:tc>
          <w:tcPr>
            <w:tcW w:w="5947" w:type="dxa"/>
          </w:tcPr>
          <w:p w14:paraId="6F32062A" w14:textId="782B21FF" w:rsidR="00FA504B" w:rsidRDefault="00FA504B" w:rsidP="00112C40">
            <w:pPr>
              <w:spacing w:line="360" w:lineRule="auto"/>
              <w:rPr>
                <w:rFonts w:ascii="Arial Narrow" w:hAnsi="Arial Narrow"/>
              </w:rPr>
            </w:pPr>
            <w:r w:rsidRPr="00B11950">
              <w:rPr>
                <w:rFonts w:ascii="Arial Narrow" w:hAnsi="Arial Narrow"/>
              </w:rPr>
              <w:t>Ford Marathon</w:t>
            </w:r>
          </w:p>
        </w:tc>
      </w:tr>
      <w:tr w:rsidR="00FA504B" w:rsidRPr="00FA504B" w14:paraId="6D2065D1" w14:textId="77777777" w:rsidTr="00112C40">
        <w:trPr>
          <w:trHeight w:val="425"/>
        </w:trPr>
        <w:tc>
          <w:tcPr>
            <w:tcW w:w="3681" w:type="dxa"/>
          </w:tcPr>
          <w:p w14:paraId="00430BBB" w14:textId="77777777" w:rsidR="00FA504B" w:rsidRPr="000C366D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Engine nr</w:t>
            </w:r>
          </w:p>
        </w:tc>
        <w:tc>
          <w:tcPr>
            <w:tcW w:w="5947" w:type="dxa"/>
          </w:tcPr>
          <w:p w14:paraId="2725B869" w14:textId="71FDEBCD" w:rsidR="00FA504B" w:rsidRPr="000C366D" w:rsidRDefault="00FA504B" w:rsidP="000C366D">
            <w:pPr>
              <w:spacing w:line="360" w:lineRule="auto"/>
              <w:rPr>
                <w:rFonts w:ascii="Arial Narrow" w:hAnsi="Arial Narrow"/>
              </w:rPr>
            </w:pPr>
            <w:r w:rsidRPr="000C366D">
              <w:rPr>
                <w:rFonts w:ascii="Arial Narrow" w:hAnsi="Arial Narrow"/>
              </w:rPr>
              <w:t>220****</w:t>
            </w:r>
          </w:p>
        </w:tc>
      </w:tr>
      <w:tr w:rsidR="00FA504B" w14:paraId="11C4664D" w14:textId="77777777" w:rsidTr="00112C40">
        <w:tc>
          <w:tcPr>
            <w:tcW w:w="3681" w:type="dxa"/>
          </w:tcPr>
          <w:p w14:paraId="0EEEEAB4" w14:textId="77777777" w:rsidR="00FA504B" w:rsidRPr="000C366D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VIN:</w:t>
            </w:r>
          </w:p>
        </w:tc>
        <w:tc>
          <w:tcPr>
            <w:tcW w:w="5947" w:type="dxa"/>
          </w:tcPr>
          <w:p w14:paraId="7EAEC4E4" w14:textId="354BFD87" w:rsidR="00FA504B" w:rsidRDefault="00FA504B" w:rsidP="000C366D">
            <w:pPr>
              <w:spacing w:line="360" w:lineRule="auto"/>
              <w:rPr>
                <w:rFonts w:ascii="Arial Narrow" w:hAnsi="Arial Narrow"/>
              </w:rPr>
            </w:pPr>
            <w:r w:rsidRPr="00B11950">
              <w:rPr>
                <w:rFonts w:ascii="Arial Narrow" w:hAnsi="Arial Narrow"/>
                <w:color w:val="000000"/>
              </w:rPr>
              <w:t>AFAMWFD17MR33</w:t>
            </w:r>
            <w:r>
              <w:rPr>
                <w:rFonts w:ascii="Arial Narrow" w:hAnsi="Arial Narrow"/>
                <w:color w:val="000000"/>
              </w:rPr>
              <w:t>****</w:t>
            </w:r>
          </w:p>
        </w:tc>
      </w:tr>
      <w:tr w:rsidR="00FA504B" w14:paraId="0CC3BA6E" w14:textId="77777777" w:rsidTr="00112C40">
        <w:tc>
          <w:tcPr>
            <w:tcW w:w="3681" w:type="dxa"/>
          </w:tcPr>
          <w:p w14:paraId="36955B09" w14:textId="77777777" w:rsidR="00FA504B" w:rsidRPr="000C366D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Year Model</w:t>
            </w:r>
          </w:p>
        </w:tc>
        <w:tc>
          <w:tcPr>
            <w:tcW w:w="5947" w:type="dxa"/>
          </w:tcPr>
          <w:p w14:paraId="1AD2318D" w14:textId="3AD853DF" w:rsidR="00FA504B" w:rsidRDefault="00FA504B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2000</w:t>
            </w:r>
          </w:p>
        </w:tc>
      </w:tr>
      <w:tr w:rsidR="00FA504B" w14:paraId="573B9F02" w14:textId="77777777" w:rsidTr="00112C40">
        <w:tc>
          <w:tcPr>
            <w:tcW w:w="3681" w:type="dxa"/>
          </w:tcPr>
          <w:p w14:paraId="4BD3B705" w14:textId="77777777" w:rsidR="00FA504B" w:rsidRPr="000C366D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Current kilometres</w:t>
            </w:r>
          </w:p>
        </w:tc>
        <w:tc>
          <w:tcPr>
            <w:tcW w:w="5947" w:type="dxa"/>
          </w:tcPr>
          <w:p w14:paraId="14212957" w14:textId="08327B51" w:rsidR="00FA504B" w:rsidRDefault="00FA504B" w:rsidP="000C366D">
            <w:pPr>
              <w:spacing w:line="360" w:lineRule="auto"/>
              <w:rPr>
                <w:rFonts w:ascii="Arial Narrow" w:hAnsi="Arial Narrow"/>
              </w:rPr>
            </w:pPr>
            <w:r w:rsidRPr="008246A1">
              <w:rPr>
                <w:rFonts w:ascii="Arial Narrow" w:hAnsi="Arial Narrow"/>
              </w:rPr>
              <w:t>206000</w:t>
            </w:r>
          </w:p>
        </w:tc>
      </w:tr>
      <w:tr w:rsidR="00FA504B" w:rsidRPr="00FA504B" w14:paraId="2D0DF5B3" w14:textId="77777777" w:rsidTr="00112C40">
        <w:trPr>
          <w:trHeight w:val="345"/>
        </w:trPr>
        <w:tc>
          <w:tcPr>
            <w:tcW w:w="3681" w:type="dxa"/>
          </w:tcPr>
          <w:p w14:paraId="254FF69B" w14:textId="77777777" w:rsidR="00FA504B" w:rsidRPr="00E37F9D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Location</w:t>
            </w:r>
          </w:p>
        </w:tc>
        <w:tc>
          <w:tcPr>
            <w:tcW w:w="5947" w:type="dxa"/>
          </w:tcPr>
          <w:p w14:paraId="07B45AD9" w14:textId="4BA309EC" w:rsidR="00FA504B" w:rsidRPr="00FA504B" w:rsidRDefault="00FA504B" w:rsidP="00112C4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 Narrow" w:hAnsi="Arial Narrow"/>
              </w:rPr>
              <w:t>East pier, Cape Town Waterfront</w:t>
            </w:r>
          </w:p>
        </w:tc>
      </w:tr>
    </w:tbl>
    <w:p w14:paraId="0A040E91" w14:textId="73DD18FA" w:rsidR="009B6C79" w:rsidRDefault="009B6C79" w:rsidP="000C366D">
      <w:pPr>
        <w:tabs>
          <w:tab w:val="left" w:pos="5790"/>
          <w:tab w:val="left" w:pos="10030"/>
        </w:tabs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54CBEFE7" wp14:editId="697CCD4E">
            <wp:extent cx="3644189" cy="2203450"/>
            <wp:effectExtent l="0" t="0" r="0" b="6350"/>
            <wp:docPr id="5" name="Picture 5" descr="A white van parked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white van parked on a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80" cy="221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7FDDCC" wp14:editId="1EDC8F78">
            <wp:extent cx="2397600" cy="2375046"/>
            <wp:effectExtent l="0" t="0" r="317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12" cy="238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br w:type="textWrapping" w:clear="all"/>
        <w:t xml:space="preserve">          </w:t>
      </w:r>
    </w:p>
    <w:p w14:paraId="58AF7C0F" w14:textId="77777777" w:rsidR="009B6C79" w:rsidRDefault="009B6C79" w:rsidP="009B6C79">
      <w:pPr>
        <w:tabs>
          <w:tab w:val="left" w:pos="9470"/>
        </w:tabs>
      </w:pPr>
    </w:p>
    <w:p w14:paraId="5A0FE4E5" w14:textId="24971D53" w:rsidR="00FA504B" w:rsidRPr="00FA504B" w:rsidRDefault="00FA504B" w:rsidP="0010785A">
      <w:pPr>
        <w:pStyle w:val="ListParagraph"/>
        <w:widowControl w:val="0"/>
        <w:numPr>
          <w:ilvl w:val="0"/>
          <w:numId w:val="9"/>
        </w:numPr>
        <w:autoSpaceDE w:val="0"/>
        <w:autoSpaceDN w:val="0"/>
        <w:spacing w:line="360" w:lineRule="auto"/>
        <w:jc w:val="both"/>
        <w:rPr>
          <w:rFonts w:ascii="Arial Narrow" w:hAnsi="Arial Narrow"/>
        </w:rPr>
      </w:pPr>
      <w:r w:rsidRPr="00FA504B">
        <w:rPr>
          <w:rFonts w:ascii="Arial Narrow" w:hAnsi="Arial Narrow"/>
          <w:b/>
          <w:bCs/>
        </w:rPr>
        <w:t>VEHICLE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FA504B" w:rsidRPr="00FA504B" w14:paraId="7DF0279A" w14:textId="77777777" w:rsidTr="00112C40">
        <w:tc>
          <w:tcPr>
            <w:tcW w:w="3681" w:type="dxa"/>
          </w:tcPr>
          <w:p w14:paraId="3B666093" w14:textId="77777777" w:rsidR="00FA504B" w:rsidRPr="000C366D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Registration nr</w:t>
            </w:r>
          </w:p>
        </w:tc>
        <w:tc>
          <w:tcPr>
            <w:tcW w:w="5947" w:type="dxa"/>
          </w:tcPr>
          <w:p w14:paraId="6193CB6E" w14:textId="5824E4C6" w:rsidR="00FA504B" w:rsidRPr="000C366D" w:rsidRDefault="00FA504B" w:rsidP="000C366D">
            <w:pPr>
              <w:autoSpaceDE w:val="0"/>
              <w:autoSpaceDN w:val="0"/>
              <w:spacing w:line="360" w:lineRule="auto"/>
              <w:jc w:val="both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</w:rPr>
              <w:t xml:space="preserve">HS52BL GP </w:t>
            </w:r>
          </w:p>
        </w:tc>
      </w:tr>
      <w:tr w:rsidR="00FA504B" w14:paraId="58EA4E5E" w14:textId="77777777" w:rsidTr="00112C40">
        <w:trPr>
          <w:trHeight w:val="445"/>
        </w:trPr>
        <w:tc>
          <w:tcPr>
            <w:tcW w:w="3681" w:type="dxa"/>
          </w:tcPr>
          <w:p w14:paraId="012C4DB0" w14:textId="77777777" w:rsidR="00FA504B" w:rsidRPr="000C366D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Make of Vehicle</w:t>
            </w:r>
          </w:p>
        </w:tc>
        <w:tc>
          <w:tcPr>
            <w:tcW w:w="5947" w:type="dxa"/>
          </w:tcPr>
          <w:p w14:paraId="1BAD0D77" w14:textId="47234EF7" w:rsidR="00FA504B" w:rsidRDefault="001F7A65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Nissan Almera</w:t>
            </w:r>
          </w:p>
        </w:tc>
      </w:tr>
      <w:tr w:rsidR="00FA504B" w:rsidRPr="00FA504B" w14:paraId="52B73FF9" w14:textId="77777777" w:rsidTr="00112C40">
        <w:trPr>
          <w:trHeight w:val="425"/>
        </w:trPr>
        <w:tc>
          <w:tcPr>
            <w:tcW w:w="3681" w:type="dxa"/>
          </w:tcPr>
          <w:p w14:paraId="2FCD6413" w14:textId="77777777" w:rsidR="00FA504B" w:rsidRPr="000C366D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Engine nr</w:t>
            </w:r>
          </w:p>
        </w:tc>
        <w:tc>
          <w:tcPr>
            <w:tcW w:w="5947" w:type="dxa"/>
          </w:tcPr>
          <w:p w14:paraId="06DFCC8F" w14:textId="175FA71B" w:rsidR="00FA504B" w:rsidRPr="00FA504B" w:rsidRDefault="00FA504B" w:rsidP="00FA504B">
            <w:pPr>
              <w:spacing w:line="360" w:lineRule="auto"/>
              <w:rPr>
                <w:rFonts w:ascii="Arial Narrow" w:hAnsi="Arial Narrow"/>
              </w:rPr>
            </w:pPr>
            <w:r w:rsidRPr="00FA504B">
              <w:rPr>
                <w:rFonts w:ascii="Arial Narrow" w:hAnsi="Arial Narrow"/>
                <w:color w:val="000000"/>
              </w:rPr>
              <w:t>TD2774****</w:t>
            </w:r>
          </w:p>
        </w:tc>
      </w:tr>
      <w:tr w:rsidR="00FA504B" w14:paraId="5F20EA3B" w14:textId="77777777" w:rsidTr="00112C40">
        <w:tc>
          <w:tcPr>
            <w:tcW w:w="3681" w:type="dxa"/>
          </w:tcPr>
          <w:p w14:paraId="5B1E0BDF" w14:textId="77777777" w:rsidR="00FA504B" w:rsidRPr="000C366D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VIN:</w:t>
            </w:r>
          </w:p>
        </w:tc>
        <w:tc>
          <w:tcPr>
            <w:tcW w:w="5947" w:type="dxa"/>
          </w:tcPr>
          <w:p w14:paraId="48B83D9F" w14:textId="0EF255E0" w:rsidR="00FA504B" w:rsidRDefault="00FA504B" w:rsidP="00FA504B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ADNJ420000E01****</w:t>
            </w:r>
          </w:p>
        </w:tc>
      </w:tr>
      <w:tr w:rsidR="00FA504B" w14:paraId="5281D1BB" w14:textId="77777777" w:rsidTr="00112C40">
        <w:tc>
          <w:tcPr>
            <w:tcW w:w="3681" w:type="dxa"/>
          </w:tcPr>
          <w:p w14:paraId="0CC6C1BD" w14:textId="77777777" w:rsidR="00FA504B" w:rsidRPr="000C366D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Year Model</w:t>
            </w:r>
          </w:p>
        </w:tc>
        <w:tc>
          <w:tcPr>
            <w:tcW w:w="5947" w:type="dxa"/>
          </w:tcPr>
          <w:p w14:paraId="40031D24" w14:textId="161A63F0" w:rsidR="00FA504B" w:rsidRDefault="00FA504B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</w:tr>
      <w:tr w:rsidR="00FA504B" w14:paraId="12E647E5" w14:textId="77777777" w:rsidTr="00112C40">
        <w:tc>
          <w:tcPr>
            <w:tcW w:w="3681" w:type="dxa"/>
          </w:tcPr>
          <w:p w14:paraId="5957E31A" w14:textId="77777777" w:rsidR="00FA504B" w:rsidRPr="000C366D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Current kilometres</w:t>
            </w:r>
          </w:p>
        </w:tc>
        <w:tc>
          <w:tcPr>
            <w:tcW w:w="5947" w:type="dxa"/>
          </w:tcPr>
          <w:p w14:paraId="51A3C5C0" w14:textId="24C0B6CD" w:rsidR="00FA504B" w:rsidRDefault="00FA504B" w:rsidP="00FA504B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152000</w:t>
            </w:r>
          </w:p>
        </w:tc>
      </w:tr>
      <w:tr w:rsidR="00FA504B" w:rsidRPr="00FA504B" w14:paraId="2CCC959C" w14:textId="77777777" w:rsidTr="00112C40">
        <w:trPr>
          <w:trHeight w:val="345"/>
        </w:trPr>
        <w:tc>
          <w:tcPr>
            <w:tcW w:w="3681" w:type="dxa"/>
          </w:tcPr>
          <w:p w14:paraId="2760DA4F" w14:textId="77777777" w:rsidR="00FA504B" w:rsidRPr="000C366D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0C366D">
              <w:rPr>
                <w:rFonts w:ascii="Arial Narrow" w:hAnsi="Arial Narrow"/>
                <w:b/>
                <w:bCs/>
              </w:rPr>
              <w:t>Location</w:t>
            </w:r>
          </w:p>
        </w:tc>
        <w:tc>
          <w:tcPr>
            <w:tcW w:w="5947" w:type="dxa"/>
          </w:tcPr>
          <w:p w14:paraId="49A3D26E" w14:textId="5F679B61" w:rsidR="00FA504B" w:rsidRPr="00FA504B" w:rsidRDefault="00FA504B" w:rsidP="00FA504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 Narrow" w:hAnsi="Arial Narrow"/>
              </w:rPr>
              <w:t>Environment House, Pretoria</w:t>
            </w:r>
          </w:p>
        </w:tc>
      </w:tr>
    </w:tbl>
    <w:p w14:paraId="63EFC7D9" w14:textId="73348292" w:rsidR="009B6C79" w:rsidRDefault="009B6C79" w:rsidP="000C366D">
      <w:pPr>
        <w:spacing w:line="360" w:lineRule="auto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1C1B7A" wp14:editId="35C5CB2B">
            <wp:simplePos x="0" y="0"/>
            <wp:positionH relativeFrom="margin">
              <wp:posOffset>-635</wp:posOffset>
            </wp:positionH>
            <wp:positionV relativeFrom="paragraph">
              <wp:posOffset>30700</wp:posOffset>
            </wp:positionV>
            <wp:extent cx="2541270" cy="238442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</w:rPr>
        <w:tab/>
      </w:r>
      <w:r>
        <w:rPr>
          <w:noProof/>
        </w:rPr>
        <w:drawing>
          <wp:inline distT="0" distB="0" distL="0" distR="0" wp14:anchorId="3CC6F185" wp14:editId="21925A2F">
            <wp:extent cx="3182400" cy="2433312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22" cy="24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br w:type="textWrapping" w:clear="all"/>
      </w:r>
    </w:p>
    <w:p w14:paraId="00D2CB8B" w14:textId="77777777" w:rsidR="009B6C79" w:rsidRDefault="009B6C79" w:rsidP="009B6C79">
      <w:pPr>
        <w:spacing w:line="360" w:lineRule="auto"/>
      </w:pPr>
    </w:p>
    <w:p w14:paraId="31D742B4" w14:textId="77777777" w:rsidR="009B6C79" w:rsidRDefault="009B6C79" w:rsidP="009B6C79">
      <w:r>
        <w:br w:type="page"/>
      </w:r>
    </w:p>
    <w:p w14:paraId="4E21ADA7" w14:textId="39694D7C" w:rsidR="00FA504B" w:rsidRPr="00FA504B" w:rsidRDefault="00FA504B" w:rsidP="0010785A">
      <w:pPr>
        <w:pStyle w:val="ListParagraph"/>
        <w:widowControl w:val="0"/>
        <w:numPr>
          <w:ilvl w:val="0"/>
          <w:numId w:val="9"/>
        </w:numPr>
        <w:autoSpaceDE w:val="0"/>
        <w:autoSpaceDN w:val="0"/>
        <w:spacing w:line="360" w:lineRule="auto"/>
        <w:jc w:val="both"/>
        <w:rPr>
          <w:rFonts w:ascii="Arial Narrow" w:hAnsi="Arial Narrow"/>
        </w:rPr>
      </w:pPr>
      <w:bookmarkStart w:id="2" w:name="_Hlk110777445"/>
      <w:r w:rsidRPr="00FA504B">
        <w:rPr>
          <w:rFonts w:ascii="Arial Narrow" w:hAnsi="Arial Narrow"/>
          <w:b/>
          <w:bCs/>
        </w:rPr>
        <w:lastRenderedPageBreak/>
        <w:t>VEHICLE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FA504B" w:rsidRPr="00FA504B" w14:paraId="1A5825B3" w14:textId="77777777" w:rsidTr="00112C40">
        <w:tc>
          <w:tcPr>
            <w:tcW w:w="3681" w:type="dxa"/>
          </w:tcPr>
          <w:p w14:paraId="4A48A162" w14:textId="77777777" w:rsidR="00FA504B" w:rsidRPr="001F7A65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1F7A65">
              <w:rPr>
                <w:rFonts w:ascii="Arial Narrow" w:hAnsi="Arial Narrow"/>
                <w:b/>
                <w:bCs/>
              </w:rPr>
              <w:t>Registration nr</w:t>
            </w:r>
          </w:p>
        </w:tc>
        <w:tc>
          <w:tcPr>
            <w:tcW w:w="5947" w:type="dxa"/>
          </w:tcPr>
          <w:p w14:paraId="5F63FFC6" w14:textId="20B11381" w:rsidR="00FA504B" w:rsidRPr="00FA504B" w:rsidRDefault="00FA504B" w:rsidP="00FA504B">
            <w:pPr>
              <w:autoSpaceDE w:val="0"/>
              <w:autoSpaceDN w:val="0"/>
              <w:spacing w:line="360" w:lineRule="auto"/>
              <w:jc w:val="both"/>
              <w:rPr>
                <w:rFonts w:ascii="Arial Narrow" w:hAnsi="Arial Narrow"/>
                <w:b/>
                <w:bCs/>
              </w:rPr>
            </w:pPr>
            <w:r w:rsidRPr="00272E5E">
              <w:rPr>
                <w:rFonts w:ascii="Arial Narrow" w:hAnsi="Arial Narrow"/>
              </w:rPr>
              <w:t>VPB 466GP</w:t>
            </w:r>
          </w:p>
        </w:tc>
      </w:tr>
      <w:tr w:rsidR="00FA504B" w14:paraId="08E61723" w14:textId="77777777" w:rsidTr="00112C40">
        <w:trPr>
          <w:trHeight w:val="445"/>
        </w:trPr>
        <w:tc>
          <w:tcPr>
            <w:tcW w:w="3681" w:type="dxa"/>
          </w:tcPr>
          <w:p w14:paraId="42AB048A" w14:textId="77777777" w:rsidR="00FA504B" w:rsidRPr="001F7A65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1F7A65">
              <w:rPr>
                <w:rFonts w:ascii="Arial Narrow" w:hAnsi="Arial Narrow"/>
                <w:b/>
                <w:bCs/>
              </w:rPr>
              <w:t>Make of Vehicle</w:t>
            </w:r>
          </w:p>
        </w:tc>
        <w:tc>
          <w:tcPr>
            <w:tcW w:w="5947" w:type="dxa"/>
          </w:tcPr>
          <w:p w14:paraId="35DA0B09" w14:textId="57683C4E" w:rsidR="00FA504B" w:rsidRDefault="00FA504B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Opel Corsa</w:t>
            </w:r>
          </w:p>
        </w:tc>
      </w:tr>
      <w:tr w:rsidR="00FA504B" w:rsidRPr="00FA504B" w14:paraId="53954D3A" w14:textId="77777777" w:rsidTr="00112C40">
        <w:trPr>
          <w:trHeight w:val="425"/>
        </w:trPr>
        <w:tc>
          <w:tcPr>
            <w:tcW w:w="3681" w:type="dxa"/>
          </w:tcPr>
          <w:p w14:paraId="7E125C66" w14:textId="77777777" w:rsidR="00FA504B" w:rsidRPr="001F7A65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1F7A65">
              <w:rPr>
                <w:rFonts w:ascii="Arial Narrow" w:hAnsi="Arial Narrow"/>
                <w:b/>
                <w:bCs/>
              </w:rPr>
              <w:t>Engine nr</w:t>
            </w:r>
          </w:p>
        </w:tc>
        <w:tc>
          <w:tcPr>
            <w:tcW w:w="5947" w:type="dxa"/>
          </w:tcPr>
          <w:p w14:paraId="216FA839" w14:textId="63051E0C" w:rsidR="00FA504B" w:rsidRPr="00FA504B" w:rsidRDefault="00FA504B" w:rsidP="00FA504B">
            <w:pPr>
              <w:pStyle w:val="ListParagraph"/>
              <w:spacing w:line="360" w:lineRule="auto"/>
              <w:ind w:left="31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6W005****</w:t>
            </w:r>
            <w:r>
              <w:rPr>
                <w:rFonts w:ascii="Arial Narrow" w:hAnsi="Arial Narrow"/>
                <w:color w:val="000000"/>
              </w:rPr>
              <w:t xml:space="preserve">     </w:t>
            </w:r>
          </w:p>
        </w:tc>
      </w:tr>
      <w:tr w:rsidR="00FA504B" w14:paraId="59AEC594" w14:textId="77777777" w:rsidTr="00112C40">
        <w:tc>
          <w:tcPr>
            <w:tcW w:w="3681" w:type="dxa"/>
          </w:tcPr>
          <w:p w14:paraId="21C07E97" w14:textId="77777777" w:rsidR="00FA504B" w:rsidRPr="001F7A65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1F7A65">
              <w:rPr>
                <w:rFonts w:ascii="Arial Narrow" w:hAnsi="Arial Narrow"/>
                <w:b/>
                <w:bCs/>
              </w:rPr>
              <w:t>VIN:</w:t>
            </w:r>
          </w:p>
        </w:tc>
        <w:tc>
          <w:tcPr>
            <w:tcW w:w="5947" w:type="dxa"/>
          </w:tcPr>
          <w:p w14:paraId="70C53C7F" w14:textId="565EA0E1" w:rsidR="00FA504B" w:rsidRDefault="00FA504B" w:rsidP="00FA504B">
            <w:pPr>
              <w:pStyle w:val="ListParagraph"/>
              <w:spacing w:line="360" w:lineRule="auto"/>
              <w:ind w:left="31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ADMXF68JG6437****</w:t>
            </w:r>
          </w:p>
        </w:tc>
      </w:tr>
      <w:tr w:rsidR="00FA504B" w14:paraId="17037523" w14:textId="77777777" w:rsidTr="00112C40">
        <w:tc>
          <w:tcPr>
            <w:tcW w:w="3681" w:type="dxa"/>
          </w:tcPr>
          <w:p w14:paraId="20DE98E8" w14:textId="77777777" w:rsidR="00FA504B" w:rsidRPr="001F7A65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1F7A65">
              <w:rPr>
                <w:rFonts w:ascii="Arial Narrow" w:hAnsi="Arial Narrow"/>
                <w:b/>
                <w:bCs/>
              </w:rPr>
              <w:t>Year Model</w:t>
            </w:r>
          </w:p>
        </w:tc>
        <w:tc>
          <w:tcPr>
            <w:tcW w:w="5947" w:type="dxa"/>
          </w:tcPr>
          <w:p w14:paraId="169CC377" w14:textId="330AC3C5" w:rsidR="00FA504B" w:rsidRDefault="00FA504B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2007</w:t>
            </w:r>
          </w:p>
        </w:tc>
      </w:tr>
      <w:tr w:rsidR="00FA504B" w14:paraId="79741C33" w14:textId="77777777" w:rsidTr="00112C40">
        <w:tc>
          <w:tcPr>
            <w:tcW w:w="3681" w:type="dxa"/>
          </w:tcPr>
          <w:p w14:paraId="7AB18F6F" w14:textId="77777777" w:rsidR="00FA504B" w:rsidRPr="001F7A65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1F7A65">
              <w:rPr>
                <w:rFonts w:ascii="Arial Narrow" w:hAnsi="Arial Narrow"/>
                <w:b/>
                <w:bCs/>
              </w:rPr>
              <w:t>Current kilometres</w:t>
            </w:r>
          </w:p>
        </w:tc>
        <w:tc>
          <w:tcPr>
            <w:tcW w:w="5947" w:type="dxa"/>
          </w:tcPr>
          <w:p w14:paraId="08D89FB8" w14:textId="4C126505" w:rsidR="00FA504B" w:rsidRDefault="00FA504B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200 000</w:t>
            </w:r>
          </w:p>
        </w:tc>
      </w:tr>
      <w:tr w:rsidR="00FA504B" w:rsidRPr="00FA504B" w14:paraId="22742D1E" w14:textId="77777777" w:rsidTr="00112C40">
        <w:trPr>
          <w:trHeight w:val="345"/>
        </w:trPr>
        <w:tc>
          <w:tcPr>
            <w:tcW w:w="3681" w:type="dxa"/>
          </w:tcPr>
          <w:p w14:paraId="766ABFDE" w14:textId="77777777" w:rsidR="00FA504B" w:rsidRPr="001F7A65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1F7A65">
              <w:rPr>
                <w:rFonts w:ascii="Arial Narrow" w:hAnsi="Arial Narrow"/>
                <w:b/>
                <w:bCs/>
              </w:rPr>
              <w:t>Location</w:t>
            </w:r>
          </w:p>
        </w:tc>
        <w:tc>
          <w:tcPr>
            <w:tcW w:w="5947" w:type="dxa"/>
          </w:tcPr>
          <w:p w14:paraId="784FA4DA" w14:textId="77777777" w:rsidR="00FA504B" w:rsidRPr="00FA504B" w:rsidRDefault="00FA504B" w:rsidP="00112C4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 Narrow" w:hAnsi="Arial Narrow"/>
              </w:rPr>
              <w:t>Environment House, Pretoria</w:t>
            </w:r>
          </w:p>
        </w:tc>
      </w:tr>
    </w:tbl>
    <w:p w14:paraId="1F5412C4" w14:textId="2073E840" w:rsidR="00FA504B" w:rsidRPr="00FA504B" w:rsidRDefault="001F7A65" w:rsidP="00FA504B">
      <w:pPr>
        <w:widowControl w:val="0"/>
        <w:autoSpaceDE w:val="0"/>
        <w:autoSpaceDN w:val="0"/>
        <w:spacing w:line="360" w:lineRule="auto"/>
        <w:ind w:left="720"/>
        <w:jc w:val="both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77037DF" wp14:editId="58EE2064">
            <wp:simplePos x="0" y="0"/>
            <wp:positionH relativeFrom="margin">
              <wp:posOffset>-144635</wp:posOffset>
            </wp:positionH>
            <wp:positionV relativeFrom="paragraph">
              <wp:posOffset>270725</wp:posOffset>
            </wp:positionV>
            <wp:extent cx="2751455" cy="223139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2"/>
    <w:p w14:paraId="5480D3DC" w14:textId="668BE8EE" w:rsidR="001F7A65" w:rsidRDefault="009B6C79" w:rsidP="001F7A65">
      <w:pPr>
        <w:tabs>
          <w:tab w:val="left" w:pos="1520"/>
          <w:tab w:val="center" w:pos="5899"/>
        </w:tabs>
        <w:spacing w:line="360" w:lineRule="auto"/>
        <w:ind w:firstLine="720"/>
      </w:pPr>
      <w:r>
        <w:tab/>
      </w:r>
      <w:r>
        <w:rPr>
          <w:noProof/>
        </w:rPr>
        <w:drawing>
          <wp:inline distT="0" distB="0" distL="0" distR="0" wp14:anchorId="5AE38AB6" wp14:editId="7BE51305">
            <wp:extent cx="2901600" cy="2184400"/>
            <wp:effectExtent l="0" t="0" r="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46" cy="21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F204F" w14:textId="1E17A1DA" w:rsidR="009B6C79" w:rsidRDefault="009B6C79" w:rsidP="001F7A65">
      <w:pPr>
        <w:tabs>
          <w:tab w:val="left" w:pos="1520"/>
          <w:tab w:val="center" w:pos="5899"/>
        </w:tabs>
        <w:spacing w:line="360" w:lineRule="auto"/>
        <w:ind w:firstLine="720"/>
      </w:pPr>
      <w:r>
        <w:tab/>
      </w:r>
    </w:p>
    <w:p w14:paraId="73B5B796" w14:textId="38E14116" w:rsidR="00FA504B" w:rsidRPr="00FA504B" w:rsidRDefault="00FA504B" w:rsidP="0010785A">
      <w:pPr>
        <w:pStyle w:val="ListParagraph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 w:val="0"/>
        <w:jc w:val="both"/>
        <w:rPr>
          <w:rFonts w:ascii="Arial Narrow" w:hAnsi="Arial Narrow"/>
        </w:rPr>
      </w:pPr>
      <w:bookmarkStart w:id="3" w:name="_Hlk110777878"/>
      <w:r w:rsidRPr="00FA504B">
        <w:rPr>
          <w:rFonts w:ascii="Arial Narrow" w:hAnsi="Arial Narrow"/>
          <w:b/>
          <w:bCs/>
        </w:rPr>
        <w:t>VEHICLE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FA504B" w:rsidRPr="00FA504B" w14:paraId="0C26720C" w14:textId="77777777" w:rsidTr="00112C40">
        <w:tc>
          <w:tcPr>
            <w:tcW w:w="3681" w:type="dxa"/>
          </w:tcPr>
          <w:p w14:paraId="543A1C23" w14:textId="77777777" w:rsidR="00FA504B" w:rsidRPr="001F7A65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1F7A65">
              <w:rPr>
                <w:rFonts w:ascii="Arial Narrow" w:hAnsi="Arial Narrow"/>
                <w:b/>
                <w:bCs/>
              </w:rPr>
              <w:t>Registration nr</w:t>
            </w:r>
          </w:p>
        </w:tc>
        <w:tc>
          <w:tcPr>
            <w:tcW w:w="5947" w:type="dxa"/>
          </w:tcPr>
          <w:p w14:paraId="545641C8" w14:textId="61CC896E" w:rsidR="00FA504B" w:rsidRPr="00FA504B" w:rsidRDefault="00FA504B" w:rsidP="00FA504B">
            <w:pPr>
              <w:autoSpaceDE w:val="0"/>
              <w:autoSpaceDN w:val="0"/>
              <w:spacing w:line="360" w:lineRule="auto"/>
              <w:jc w:val="both"/>
              <w:rPr>
                <w:rFonts w:ascii="Arial Narrow" w:hAnsi="Arial Narrow"/>
                <w:b/>
                <w:bCs/>
              </w:rPr>
            </w:pPr>
            <w:r w:rsidRPr="00FA504B">
              <w:rPr>
                <w:rFonts w:ascii="Arial Narrow" w:hAnsi="Arial Narrow"/>
              </w:rPr>
              <w:t>CX 84 LS GP</w:t>
            </w:r>
          </w:p>
        </w:tc>
      </w:tr>
      <w:tr w:rsidR="00FA504B" w14:paraId="63D847F9" w14:textId="77777777" w:rsidTr="00112C40">
        <w:trPr>
          <w:trHeight w:val="445"/>
        </w:trPr>
        <w:tc>
          <w:tcPr>
            <w:tcW w:w="3681" w:type="dxa"/>
          </w:tcPr>
          <w:p w14:paraId="39F1E86A" w14:textId="77777777" w:rsidR="00FA504B" w:rsidRPr="001F7A65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1F7A65">
              <w:rPr>
                <w:rFonts w:ascii="Arial Narrow" w:hAnsi="Arial Narrow"/>
                <w:b/>
                <w:bCs/>
              </w:rPr>
              <w:t>Make of Vehicle</w:t>
            </w:r>
          </w:p>
        </w:tc>
        <w:tc>
          <w:tcPr>
            <w:tcW w:w="5947" w:type="dxa"/>
          </w:tcPr>
          <w:p w14:paraId="106DEAE0" w14:textId="3CF416BA" w:rsidR="00FA504B" w:rsidRDefault="00FA504B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Renault </w:t>
            </w:r>
            <w:proofErr w:type="spellStart"/>
            <w:r>
              <w:rPr>
                <w:rFonts w:ascii="Arial Narrow" w:hAnsi="Arial Narrow"/>
              </w:rPr>
              <w:t>Sandero</w:t>
            </w:r>
            <w:proofErr w:type="spellEnd"/>
          </w:p>
        </w:tc>
      </w:tr>
      <w:tr w:rsidR="00FA504B" w:rsidRPr="00FA504B" w14:paraId="0FE7A0E7" w14:textId="77777777" w:rsidTr="00112C40">
        <w:trPr>
          <w:trHeight w:val="425"/>
        </w:trPr>
        <w:tc>
          <w:tcPr>
            <w:tcW w:w="3681" w:type="dxa"/>
          </w:tcPr>
          <w:p w14:paraId="7B4E08ED" w14:textId="77777777" w:rsidR="00FA504B" w:rsidRPr="001F7A65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1F7A65">
              <w:rPr>
                <w:rFonts w:ascii="Arial Narrow" w:hAnsi="Arial Narrow"/>
                <w:b/>
                <w:bCs/>
              </w:rPr>
              <w:t>Engine nr</w:t>
            </w:r>
          </w:p>
        </w:tc>
        <w:tc>
          <w:tcPr>
            <w:tcW w:w="5947" w:type="dxa"/>
          </w:tcPr>
          <w:p w14:paraId="7BB95465" w14:textId="6B90E591" w:rsidR="00FA504B" w:rsidRPr="00FA504B" w:rsidRDefault="00FA504B" w:rsidP="00FA504B">
            <w:pPr>
              <w:pStyle w:val="ListParagraph"/>
              <w:spacing w:line="360" w:lineRule="auto"/>
              <w:ind w:left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K7MF710UH9****</w:t>
            </w:r>
          </w:p>
        </w:tc>
      </w:tr>
      <w:tr w:rsidR="00FA504B" w14:paraId="5142BFBE" w14:textId="77777777" w:rsidTr="00112C40">
        <w:tc>
          <w:tcPr>
            <w:tcW w:w="3681" w:type="dxa"/>
          </w:tcPr>
          <w:p w14:paraId="44147B49" w14:textId="77777777" w:rsidR="00FA504B" w:rsidRPr="001F7A65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1F7A65">
              <w:rPr>
                <w:rFonts w:ascii="Arial Narrow" w:hAnsi="Arial Narrow"/>
                <w:b/>
                <w:bCs/>
              </w:rPr>
              <w:t>VIN:</w:t>
            </w:r>
          </w:p>
        </w:tc>
        <w:tc>
          <w:tcPr>
            <w:tcW w:w="5947" w:type="dxa"/>
          </w:tcPr>
          <w:p w14:paraId="60CA704A" w14:textId="462758F0" w:rsidR="00FA504B" w:rsidRDefault="00FA504B" w:rsidP="00112C40">
            <w:pPr>
              <w:pStyle w:val="ListParagraph"/>
              <w:spacing w:line="360" w:lineRule="auto"/>
              <w:ind w:left="31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ADRBSRAFKUK41****</w:t>
            </w:r>
          </w:p>
        </w:tc>
      </w:tr>
      <w:tr w:rsidR="00FA504B" w14:paraId="73EF9B28" w14:textId="77777777" w:rsidTr="00112C40">
        <w:tc>
          <w:tcPr>
            <w:tcW w:w="3681" w:type="dxa"/>
          </w:tcPr>
          <w:p w14:paraId="08C2B557" w14:textId="77777777" w:rsidR="00FA504B" w:rsidRPr="001F7A65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1F7A65">
              <w:rPr>
                <w:rFonts w:ascii="Arial Narrow" w:hAnsi="Arial Narrow"/>
                <w:b/>
                <w:bCs/>
              </w:rPr>
              <w:t>Year Model</w:t>
            </w:r>
          </w:p>
        </w:tc>
        <w:tc>
          <w:tcPr>
            <w:tcW w:w="5947" w:type="dxa"/>
          </w:tcPr>
          <w:p w14:paraId="30B391DD" w14:textId="2636EF14" w:rsidR="00FA504B" w:rsidRDefault="00FA504B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2014</w:t>
            </w:r>
          </w:p>
        </w:tc>
      </w:tr>
      <w:tr w:rsidR="00FA504B" w14:paraId="3599AA21" w14:textId="77777777" w:rsidTr="00112C40">
        <w:tc>
          <w:tcPr>
            <w:tcW w:w="3681" w:type="dxa"/>
          </w:tcPr>
          <w:p w14:paraId="4A203F7F" w14:textId="77777777" w:rsidR="00FA504B" w:rsidRPr="001F7A65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1F7A65">
              <w:rPr>
                <w:rFonts w:ascii="Arial Narrow" w:hAnsi="Arial Narrow"/>
                <w:b/>
                <w:bCs/>
              </w:rPr>
              <w:t>Current kilometres</w:t>
            </w:r>
          </w:p>
        </w:tc>
        <w:tc>
          <w:tcPr>
            <w:tcW w:w="5947" w:type="dxa"/>
          </w:tcPr>
          <w:p w14:paraId="5230CF9D" w14:textId="5F539F2A" w:rsidR="00FA504B" w:rsidRDefault="009E38C5" w:rsidP="00112C40">
            <w:pPr>
              <w:spacing w:line="360" w:lineRule="auto"/>
              <w:rPr>
                <w:rFonts w:ascii="Arial Narrow" w:hAnsi="Arial Narrow"/>
              </w:rPr>
            </w:pPr>
            <w:r w:rsidRPr="009E38C5">
              <w:rPr>
                <w:rFonts w:ascii="Arial Narrow" w:hAnsi="Arial Narrow"/>
              </w:rPr>
              <w:t>286 718</w:t>
            </w:r>
          </w:p>
        </w:tc>
      </w:tr>
      <w:tr w:rsidR="00FA504B" w:rsidRPr="00FA504B" w14:paraId="12DD2B33" w14:textId="77777777" w:rsidTr="00112C40">
        <w:trPr>
          <w:trHeight w:val="345"/>
        </w:trPr>
        <w:tc>
          <w:tcPr>
            <w:tcW w:w="3681" w:type="dxa"/>
          </w:tcPr>
          <w:p w14:paraId="632083A3" w14:textId="77777777" w:rsidR="00FA504B" w:rsidRPr="001F7A65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1F7A65">
              <w:rPr>
                <w:rFonts w:ascii="Arial Narrow" w:hAnsi="Arial Narrow"/>
                <w:b/>
                <w:bCs/>
              </w:rPr>
              <w:t>Location</w:t>
            </w:r>
          </w:p>
        </w:tc>
        <w:tc>
          <w:tcPr>
            <w:tcW w:w="5947" w:type="dxa"/>
          </w:tcPr>
          <w:p w14:paraId="7166E146" w14:textId="77777777" w:rsidR="00FA504B" w:rsidRPr="00FA504B" w:rsidRDefault="00FA504B" w:rsidP="00112C4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 Narrow" w:hAnsi="Arial Narrow"/>
              </w:rPr>
              <w:t>Environment House, Pretoria</w:t>
            </w:r>
          </w:p>
        </w:tc>
      </w:tr>
    </w:tbl>
    <w:p w14:paraId="489E4119" w14:textId="77777777" w:rsidR="00FA504B" w:rsidRPr="00FA504B" w:rsidRDefault="00FA504B" w:rsidP="00FA504B">
      <w:pPr>
        <w:widowControl w:val="0"/>
        <w:autoSpaceDE w:val="0"/>
        <w:autoSpaceDN w:val="0"/>
        <w:spacing w:line="360" w:lineRule="auto"/>
        <w:ind w:left="426"/>
        <w:jc w:val="both"/>
        <w:rPr>
          <w:rFonts w:ascii="Arial Narrow" w:hAnsi="Arial Narrow"/>
        </w:rPr>
      </w:pPr>
    </w:p>
    <w:bookmarkEnd w:id="3"/>
    <w:p w14:paraId="7BB88124" w14:textId="370652F0" w:rsidR="009B6C79" w:rsidRDefault="009B6C79" w:rsidP="009B6C79">
      <w:pPr>
        <w:spacing w:line="360" w:lineRule="auto"/>
        <w:ind w:firstLine="720"/>
      </w:pPr>
      <w:r>
        <w:rPr>
          <w:noProof/>
        </w:rPr>
        <w:lastRenderedPageBreak/>
        <w:drawing>
          <wp:inline distT="0" distB="0" distL="0" distR="0" wp14:anchorId="7CD10224" wp14:editId="2C9EA765">
            <wp:extent cx="2355685" cy="1766598"/>
            <wp:effectExtent l="0" t="0" r="6985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28" cy="177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8F0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A7F3AE9" wp14:editId="4FD352FB">
            <wp:extent cx="3117850" cy="1644650"/>
            <wp:effectExtent l="0" t="0" r="635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F2CD9" w14:textId="5D88922D" w:rsidR="009B6C79" w:rsidRDefault="009B6C79" w:rsidP="009B6C79"/>
    <w:p w14:paraId="4F0C51EB" w14:textId="36B9EF65" w:rsidR="00FA504B" w:rsidRPr="00FA504B" w:rsidRDefault="00FA504B" w:rsidP="0010785A">
      <w:pPr>
        <w:pStyle w:val="ListParagraph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 w:val="0"/>
        <w:jc w:val="both"/>
        <w:rPr>
          <w:rFonts w:ascii="Arial Narrow" w:hAnsi="Arial Narrow"/>
        </w:rPr>
      </w:pPr>
      <w:bookmarkStart w:id="4" w:name="_Hlk110782448"/>
      <w:r w:rsidRPr="00FA504B">
        <w:rPr>
          <w:rFonts w:ascii="Arial Narrow" w:hAnsi="Arial Narrow"/>
          <w:b/>
          <w:bCs/>
        </w:rPr>
        <w:t>VEHICLE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FA504B" w:rsidRPr="00FA504B" w14:paraId="3501530F" w14:textId="77777777" w:rsidTr="00112C40">
        <w:tc>
          <w:tcPr>
            <w:tcW w:w="3681" w:type="dxa"/>
          </w:tcPr>
          <w:p w14:paraId="40EA81C9" w14:textId="77777777" w:rsidR="00FA504B" w:rsidRPr="00D258F0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Registration nr</w:t>
            </w:r>
          </w:p>
        </w:tc>
        <w:tc>
          <w:tcPr>
            <w:tcW w:w="5947" w:type="dxa"/>
          </w:tcPr>
          <w:p w14:paraId="7F81E37E" w14:textId="5C0F0C1C" w:rsidR="00FA504B" w:rsidRPr="00FA504B" w:rsidRDefault="00FA504B" w:rsidP="00FA504B">
            <w:pPr>
              <w:autoSpaceDE w:val="0"/>
              <w:autoSpaceDN w:val="0"/>
              <w:spacing w:line="360" w:lineRule="auto"/>
              <w:jc w:val="both"/>
              <w:rPr>
                <w:rFonts w:ascii="Arial Narrow" w:hAnsi="Arial Narrow"/>
                <w:b/>
                <w:bCs/>
              </w:rPr>
            </w:pPr>
            <w:r w:rsidRPr="00114C4E">
              <w:rPr>
                <w:rFonts w:ascii="Arial Narrow" w:hAnsi="Arial Narrow"/>
              </w:rPr>
              <w:t>CX 88 XP GP</w:t>
            </w:r>
          </w:p>
        </w:tc>
      </w:tr>
      <w:tr w:rsidR="00FA504B" w14:paraId="76388876" w14:textId="77777777" w:rsidTr="00112C40">
        <w:trPr>
          <w:trHeight w:val="445"/>
        </w:trPr>
        <w:tc>
          <w:tcPr>
            <w:tcW w:w="3681" w:type="dxa"/>
          </w:tcPr>
          <w:p w14:paraId="0EDC2AB6" w14:textId="77777777" w:rsidR="00FA504B" w:rsidRPr="00D258F0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Make of Vehicle</w:t>
            </w:r>
          </w:p>
        </w:tc>
        <w:tc>
          <w:tcPr>
            <w:tcW w:w="5947" w:type="dxa"/>
          </w:tcPr>
          <w:p w14:paraId="2F5F4DCD" w14:textId="13A16B7F" w:rsidR="00FA504B" w:rsidRDefault="00FA504B" w:rsidP="00FA504B">
            <w:pPr>
              <w:spacing w:line="360" w:lineRule="auto"/>
              <w:rPr>
                <w:rFonts w:ascii="Arial Narrow" w:hAnsi="Arial Narrow"/>
              </w:rPr>
            </w:pPr>
            <w:r w:rsidRPr="00FA504B">
              <w:rPr>
                <w:rFonts w:ascii="Arial Narrow" w:hAnsi="Arial Narrow"/>
              </w:rPr>
              <w:t xml:space="preserve">Renault </w:t>
            </w:r>
            <w:proofErr w:type="spellStart"/>
            <w:r w:rsidRPr="00FA504B">
              <w:rPr>
                <w:rFonts w:ascii="Arial Narrow" w:hAnsi="Arial Narrow"/>
              </w:rPr>
              <w:t>Sandero</w:t>
            </w:r>
            <w:proofErr w:type="spellEnd"/>
          </w:p>
        </w:tc>
      </w:tr>
      <w:tr w:rsidR="00FA504B" w:rsidRPr="00FA504B" w14:paraId="67BA8C88" w14:textId="77777777" w:rsidTr="00112C40">
        <w:trPr>
          <w:trHeight w:val="425"/>
        </w:trPr>
        <w:tc>
          <w:tcPr>
            <w:tcW w:w="3681" w:type="dxa"/>
          </w:tcPr>
          <w:p w14:paraId="71D812A5" w14:textId="77777777" w:rsidR="00FA504B" w:rsidRPr="00D258F0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Engine nr</w:t>
            </w:r>
          </w:p>
        </w:tc>
        <w:tc>
          <w:tcPr>
            <w:tcW w:w="5947" w:type="dxa"/>
          </w:tcPr>
          <w:p w14:paraId="095046D8" w14:textId="38CCC9D6" w:rsidR="00FA504B" w:rsidRPr="00FA504B" w:rsidRDefault="00FA504B" w:rsidP="00FA504B">
            <w:pPr>
              <w:spacing w:line="360" w:lineRule="auto"/>
              <w:rPr>
                <w:rFonts w:ascii="Arial Narrow" w:hAnsi="Arial Narrow"/>
              </w:rPr>
            </w:pPr>
            <w:r w:rsidRPr="00FA504B">
              <w:rPr>
                <w:rFonts w:ascii="Arial Narrow" w:hAnsi="Arial Narrow"/>
                <w:color w:val="000000"/>
              </w:rPr>
              <w:t>K7MF710UH9****</w:t>
            </w:r>
          </w:p>
        </w:tc>
      </w:tr>
      <w:tr w:rsidR="00FA504B" w14:paraId="07516D78" w14:textId="77777777" w:rsidTr="00112C40">
        <w:tc>
          <w:tcPr>
            <w:tcW w:w="3681" w:type="dxa"/>
          </w:tcPr>
          <w:p w14:paraId="7AAE22DB" w14:textId="77777777" w:rsidR="00FA504B" w:rsidRPr="00D258F0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VIN:</w:t>
            </w:r>
          </w:p>
        </w:tc>
        <w:tc>
          <w:tcPr>
            <w:tcW w:w="5947" w:type="dxa"/>
          </w:tcPr>
          <w:p w14:paraId="057C2984" w14:textId="594A12C6" w:rsidR="00FA504B" w:rsidRDefault="00FA504B" w:rsidP="00FA504B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ADRBSRAFKUK41****</w:t>
            </w:r>
          </w:p>
        </w:tc>
      </w:tr>
      <w:tr w:rsidR="00FA504B" w14:paraId="6EA29107" w14:textId="77777777" w:rsidTr="00112C40">
        <w:tc>
          <w:tcPr>
            <w:tcW w:w="3681" w:type="dxa"/>
          </w:tcPr>
          <w:p w14:paraId="59E15721" w14:textId="77777777" w:rsidR="00FA504B" w:rsidRPr="00D258F0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Year Model</w:t>
            </w:r>
          </w:p>
        </w:tc>
        <w:tc>
          <w:tcPr>
            <w:tcW w:w="5947" w:type="dxa"/>
          </w:tcPr>
          <w:p w14:paraId="34D87238" w14:textId="6E35ADF9" w:rsidR="00FA504B" w:rsidRDefault="00FA504B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2014</w:t>
            </w:r>
          </w:p>
        </w:tc>
      </w:tr>
      <w:tr w:rsidR="00FA504B" w14:paraId="6A624DCE" w14:textId="77777777" w:rsidTr="00112C40">
        <w:tc>
          <w:tcPr>
            <w:tcW w:w="3681" w:type="dxa"/>
          </w:tcPr>
          <w:p w14:paraId="6DA2ACB5" w14:textId="77777777" w:rsidR="00FA504B" w:rsidRPr="00D258F0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Current kilometres</w:t>
            </w:r>
          </w:p>
        </w:tc>
        <w:tc>
          <w:tcPr>
            <w:tcW w:w="5947" w:type="dxa"/>
          </w:tcPr>
          <w:p w14:paraId="14C87CA4" w14:textId="47671980" w:rsidR="00FA504B" w:rsidRDefault="00FA504B" w:rsidP="00FA504B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209518</w:t>
            </w:r>
          </w:p>
        </w:tc>
      </w:tr>
      <w:tr w:rsidR="00FA504B" w:rsidRPr="00FA504B" w14:paraId="70A7DCAD" w14:textId="77777777" w:rsidTr="00112C40">
        <w:trPr>
          <w:trHeight w:val="345"/>
        </w:trPr>
        <w:tc>
          <w:tcPr>
            <w:tcW w:w="3681" w:type="dxa"/>
          </w:tcPr>
          <w:p w14:paraId="584FDACF" w14:textId="77777777" w:rsidR="00FA504B" w:rsidRPr="00D258F0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Location</w:t>
            </w:r>
          </w:p>
        </w:tc>
        <w:tc>
          <w:tcPr>
            <w:tcW w:w="5947" w:type="dxa"/>
          </w:tcPr>
          <w:p w14:paraId="0A8A2486" w14:textId="77777777" w:rsidR="00FA504B" w:rsidRPr="00FA504B" w:rsidRDefault="00FA504B" w:rsidP="00112C4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 Narrow" w:hAnsi="Arial Narrow"/>
              </w:rPr>
              <w:t>Environment House, Pretoria</w:t>
            </w:r>
          </w:p>
        </w:tc>
      </w:tr>
    </w:tbl>
    <w:p w14:paraId="143947BE" w14:textId="77777777" w:rsidR="00FA504B" w:rsidRPr="00FA504B" w:rsidRDefault="00FA504B" w:rsidP="00FA504B">
      <w:pPr>
        <w:widowControl w:val="0"/>
        <w:autoSpaceDE w:val="0"/>
        <w:autoSpaceDN w:val="0"/>
        <w:spacing w:line="360" w:lineRule="auto"/>
        <w:jc w:val="both"/>
        <w:rPr>
          <w:rFonts w:ascii="Arial Narrow" w:hAnsi="Arial Narrow"/>
        </w:rPr>
      </w:pPr>
    </w:p>
    <w:bookmarkEnd w:id="4"/>
    <w:p w14:paraId="435CC39F" w14:textId="429BD991" w:rsidR="009B6C79" w:rsidRDefault="00D258F0" w:rsidP="00D258F0">
      <w:pPr>
        <w:widowControl w:val="0"/>
        <w:autoSpaceDE w:val="0"/>
        <w:autoSpaceDN w:val="0"/>
        <w:spacing w:line="360" w:lineRule="auto"/>
        <w:jc w:val="both"/>
      </w:pPr>
      <w:r>
        <w:rPr>
          <w:noProof/>
        </w:rPr>
        <w:drawing>
          <wp:inline distT="0" distB="0" distL="0" distR="0" wp14:anchorId="078594CD" wp14:editId="3F33FE36">
            <wp:extent cx="2469053" cy="1669680"/>
            <wp:effectExtent l="0" t="0" r="7620" b="69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27" cy="167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C79">
        <w:t xml:space="preserve">   </w:t>
      </w:r>
      <w:r w:rsidR="009B6C79">
        <w:rPr>
          <w:noProof/>
        </w:rPr>
        <w:drawing>
          <wp:inline distT="0" distB="0" distL="0" distR="0" wp14:anchorId="6F83F248" wp14:editId="2E2801A1">
            <wp:extent cx="3523615" cy="2060917"/>
            <wp:effectExtent l="0" t="0" r="63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706" cy="206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1C1D2" w14:textId="77777777" w:rsidR="009B6C79" w:rsidRDefault="009B6C79" w:rsidP="009B6C79">
      <w:pPr>
        <w:spacing w:line="360" w:lineRule="auto"/>
      </w:pPr>
    </w:p>
    <w:p w14:paraId="078D0EEE" w14:textId="77777777" w:rsidR="00FA504B" w:rsidRPr="00FA504B" w:rsidRDefault="00FA504B" w:rsidP="0010785A">
      <w:pPr>
        <w:pStyle w:val="ListParagraph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 w:val="0"/>
        <w:jc w:val="both"/>
        <w:rPr>
          <w:rFonts w:ascii="Arial Narrow" w:hAnsi="Arial Narrow"/>
        </w:rPr>
      </w:pPr>
      <w:r w:rsidRPr="00FA504B">
        <w:rPr>
          <w:rFonts w:ascii="Arial Narrow" w:hAnsi="Arial Narrow"/>
          <w:b/>
          <w:bCs/>
        </w:rPr>
        <w:t>VEHICLE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FA504B" w:rsidRPr="00FA504B" w14:paraId="522929A7" w14:textId="77777777" w:rsidTr="00112C40">
        <w:tc>
          <w:tcPr>
            <w:tcW w:w="3681" w:type="dxa"/>
          </w:tcPr>
          <w:p w14:paraId="5C0286C4" w14:textId="77777777" w:rsidR="00FA504B" w:rsidRPr="00D258F0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Registration nr</w:t>
            </w:r>
          </w:p>
        </w:tc>
        <w:tc>
          <w:tcPr>
            <w:tcW w:w="5947" w:type="dxa"/>
          </w:tcPr>
          <w:p w14:paraId="67F8E2FE" w14:textId="2F31AA96" w:rsidR="00FA504B" w:rsidRPr="00FA504B" w:rsidRDefault="00FA504B" w:rsidP="00112C40">
            <w:pPr>
              <w:autoSpaceDE w:val="0"/>
              <w:autoSpaceDN w:val="0"/>
              <w:spacing w:line="360" w:lineRule="auto"/>
              <w:jc w:val="both"/>
              <w:rPr>
                <w:rFonts w:ascii="Arial Narrow" w:hAnsi="Arial Narrow"/>
                <w:b/>
                <w:bCs/>
              </w:rPr>
            </w:pPr>
            <w:r w:rsidRPr="00114C4E">
              <w:rPr>
                <w:rFonts w:ascii="Arial Narrow" w:hAnsi="Arial Narrow"/>
              </w:rPr>
              <w:t>CX 88 XM GP</w:t>
            </w:r>
          </w:p>
        </w:tc>
      </w:tr>
      <w:tr w:rsidR="00FA504B" w14:paraId="3070EDC1" w14:textId="77777777" w:rsidTr="00112C40">
        <w:trPr>
          <w:trHeight w:val="445"/>
        </w:trPr>
        <w:tc>
          <w:tcPr>
            <w:tcW w:w="3681" w:type="dxa"/>
          </w:tcPr>
          <w:p w14:paraId="102FBD6B" w14:textId="77777777" w:rsidR="00FA504B" w:rsidRPr="00D258F0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Make of Vehicle</w:t>
            </w:r>
          </w:p>
        </w:tc>
        <w:tc>
          <w:tcPr>
            <w:tcW w:w="5947" w:type="dxa"/>
          </w:tcPr>
          <w:p w14:paraId="12826BDE" w14:textId="7F27E548" w:rsidR="00FA504B" w:rsidRDefault="00FA504B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Renault </w:t>
            </w:r>
            <w:proofErr w:type="spellStart"/>
            <w:r>
              <w:rPr>
                <w:rFonts w:ascii="Arial Narrow" w:hAnsi="Arial Narrow"/>
              </w:rPr>
              <w:t>Sandero</w:t>
            </w:r>
            <w:proofErr w:type="spellEnd"/>
          </w:p>
        </w:tc>
      </w:tr>
      <w:tr w:rsidR="00FA504B" w:rsidRPr="00FA504B" w14:paraId="23D90C8A" w14:textId="77777777" w:rsidTr="00112C40">
        <w:trPr>
          <w:trHeight w:val="425"/>
        </w:trPr>
        <w:tc>
          <w:tcPr>
            <w:tcW w:w="3681" w:type="dxa"/>
          </w:tcPr>
          <w:p w14:paraId="775DD13D" w14:textId="77777777" w:rsidR="00FA504B" w:rsidRPr="00D258F0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Engine nr</w:t>
            </w:r>
          </w:p>
        </w:tc>
        <w:tc>
          <w:tcPr>
            <w:tcW w:w="5947" w:type="dxa"/>
          </w:tcPr>
          <w:p w14:paraId="6530FFFA" w14:textId="306802C6" w:rsidR="00FA504B" w:rsidRPr="00FA504B" w:rsidRDefault="00FA504B" w:rsidP="0014685D">
            <w:pPr>
              <w:spacing w:line="360" w:lineRule="auto"/>
              <w:rPr>
                <w:rFonts w:ascii="Arial Narrow" w:hAnsi="Arial Narrow"/>
              </w:rPr>
            </w:pPr>
            <w:r w:rsidRPr="00FA504B">
              <w:rPr>
                <w:rFonts w:ascii="Arial Narrow" w:hAnsi="Arial Narrow"/>
                <w:color w:val="000000"/>
              </w:rPr>
              <w:t>K7MF710UH8****</w:t>
            </w:r>
          </w:p>
        </w:tc>
      </w:tr>
      <w:tr w:rsidR="00FA504B" w14:paraId="0F090939" w14:textId="77777777" w:rsidTr="00112C40">
        <w:tc>
          <w:tcPr>
            <w:tcW w:w="3681" w:type="dxa"/>
          </w:tcPr>
          <w:p w14:paraId="58C2C121" w14:textId="77777777" w:rsidR="00FA504B" w:rsidRPr="00D258F0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lastRenderedPageBreak/>
              <w:t>VIN:</w:t>
            </w:r>
          </w:p>
        </w:tc>
        <w:tc>
          <w:tcPr>
            <w:tcW w:w="5947" w:type="dxa"/>
          </w:tcPr>
          <w:p w14:paraId="4277F544" w14:textId="1CD98B67" w:rsidR="00FA504B" w:rsidRDefault="0014685D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ADRBSRAFKUK41****</w:t>
            </w:r>
          </w:p>
        </w:tc>
      </w:tr>
      <w:tr w:rsidR="00FA504B" w14:paraId="53B25707" w14:textId="77777777" w:rsidTr="00112C40">
        <w:tc>
          <w:tcPr>
            <w:tcW w:w="3681" w:type="dxa"/>
          </w:tcPr>
          <w:p w14:paraId="68B3892D" w14:textId="77777777" w:rsidR="00FA504B" w:rsidRPr="00D258F0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Year Model</w:t>
            </w:r>
          </w:p>
        </w:tc>
        <w:tc>
          <w:tcPr>
            <w:tcW w:w="5947" w:type="dxa"/>
          </w:tcPr>
          <w:p w14:paraId="4AA26966" w14:textId="73ABD6D7" w:rsidR="00FA504B" w:rsidRDefault="0014685D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2014</w:t>
            </w:r>
          </w:p>
        </w:tc>
      </w:tr>
      <w:tr w:rsidR="00FA504B" w14:paraId="58C9D41B" w14:textId="77777777" w:rsidTr="00112C40">
        <w:tc>
          <w:tcPr>
            <w:tcW w:w="3681" w:type="dxa"/>
          </w:tcPr>
          <w:p w14:paraId="7BC193BC" w14:textId="77777777" w:rsidR="00FA504B" w:rsidRPr="00D258F0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Current kilometres</w:t>
            </w:r>
          </w:p>
        </w:tc>
        <w:tc>
          <w:tcPr>
            <w:tcW w:w="5947" w:type="dxa"/>
          </w:tcPr>
          <w:p w14:paraId="4C4D9E97" w14:textId="58A70AE5" w:rsidR="00FA504B" w:rsidRDefault="0014685D" w:rsidP="0014685D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204663</w:t>
            </w:r>
          </w:p>
        </w:tc>
      </w:tr>
      <w:tr w:rsidR="00FA504B" w:rsidRPr="00FA504B" w14:paraId="2A4B0D03" w14:textId="77777777" w:rsidTr="00112C40">
        <w:trPr>
          <w:trHeight w:val="345"/>
        </w:trPr>
        <w:tc>
          <w:tcPr>
            <w:tcW w:w="3681" w:type="dxa"/>
          </w:tcPr>
          <w:p w14:paraId="51DAF410" w14:textId="77777777" w:rsidR="00FA504B" w:rsidRPr="00D258F0" w:rsidRDefault="00FA504B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Location</w:t>
            </w:r>
          </w:p>
        </w:tc>
        <w:tc>
          <w:tcPr>
            <w:tcW w:w="5947" w:type="dxa"/>
          </w:tcPr>
          <w:p w14:paraId="57D1E500" w14:textId="77777777" w:rsidR="00FA504B" w:rsidRPr="00FA504B" w:rsidRDefault="00FA504B" w:rsidP="00112C4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 Narrow" w:hAnsi="Arial Narrow"/>
              </w:rPr>
              <w:t>Environment House, Pretoria</w:t>
            </w:r>
          </w:p>
        </w:tc>
      </w:tr>
    </w:tbl>
    <w:p w14:paraId="02BFD513" w14:textId="0628646B" w:rsidR="009B6C79" w:rsidRPr="0014685D" w:rsidRDefault="009B6C79" w:rsidP="0014685D">
      <w:pPr>
        <w:widowControl w:val="0"/>
        <w:autoSpaceDE w:val="0"/>
        <w:autoSpaceDN w:val="0"/>
        <w:spacing w:line="360" w:lineRule="auto"/>
        <w:jc w:val="both"/>
        <w:rPr>
          <w:rFonts w:ascii="Arial Narrow" w:hAnsi="Arial Narrow"/>
        </w:rPr>
      </w:pPr>
    </w:p>
    <w:p w14:paraId="677AC758" w14:textId="232572AA" w:rsidR="009B6C79" w:rsidRDefault="009B6C79" w:rsidP="00D258F0">
      <w:pPr>
        <w:tabs>
          <w:tab w:val="left" w:pos="9260"/>
        </w:tabs>
        <w:spacing w:line="360" w:lineRule="auto"/>
      </w:pPr>
      <w:r>
        <w:rPr>
          <w:rFonts w:ascii="Arial Narrow" w:hAnsi="Arial Narrow"/>
        </w:rPr>
        <w:t xml:space="preserve">  </w:t>
      </w:r>
      <w:r>
        <w:rPr>
          <w:noProof/>
        </w:rPr>
        <w:drawing>
          <wp:inline distT="0" distB="0" distL="0" distR="0" wp14:anchorId="7DAE053E" wp14:editId="4B4FB338">
            <wp:extent cx="2584800" cy="2910840"/>
            <wp:effectExtent l="0" t="0" r="635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94" cy="293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t xml:space="preserve">        </w:t>
      </w:r>
      <w:r>
        <w:rPr>
          <w:noProof/>
        </w:rPr>
        <w:drawing>
          <wp:inline distT="0" distB="0" distL="0" distR="0" wp14:anchorId="7AB2C75F" wp14:editId="379789BD">
            <wp:extent cx="2890520" cy="2637692"/>
            <wp:effectExtent l="0" t="0" r="508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78" cy="26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5700" w14:textId="77777777" w:rsidR="0014685D" w:rsidRDefault="0014685D" w:rsidP="009B6C79">
      <w:pPr>
        <w:pStyle w:val="ListParagraph"/>
        <w:spacing w:line="360" w:lineRule="auto"/>
      </w:pPr>
    </w:p>
    <w:p w14:paraId="1F1DCF95" w14:textId="77777777" w:rsidR="0014685D" w:rsidRPr="00FA504B" w:rsidRDefault="0014685D" w:rsidP="0010785A">
      <w:pPr>
        <w:pStyle w:val="ListParagraph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 w:val="0"/>
        <w:jc w:val="both"/>
        <w:rPr>
          <w:rFonts w:ascii="Arial Narrow" w:hAnsi="Arial Narrow"/>
        </w:rPr>
      </w:pPr>
      <w:r w:rsidRPr="00FA504B">
        <w:rPr>
          <w:rFonts w:ascii="Arial Narrow" w:hAnsi="Arial Narrow"/>
          <w:b/>
          <w:bCs/>
        </w:rPr>
        <w:t>VEHICLE DETAILS</w:t>
      </w:r>
    </w:p>
    <w:p w14:paraId="05678560" w14:textId="77777777" w:rsidR="0014685D" w:rsidRDefault="0014685D" w:rsidP="009B6C79">
      <w:pPr>
        <w:pStyle w:val="ListParagraph"/>
        <w:spacing w:line="36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14685D" w:rsidRPr="00FA504B" w14:paraId="64AE057D" w14:textId="77777777" w:rsidTr="00112C40">
        <w:tc>
          <w:tcPr>
            <w:tcW w:w="3681" w:type="dxa"/>
          </w:tcPr>
          <w:p w14:paraId="0F5DFF7F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Registration nr</w:t>
            </w:r>
          </w:p>
        </w:tc>
        <w:tc>
          <w:tcPr>
            <w:tcW w:w="5947" w:type="dxa"/>
          </w:tcPr>
          <w:p w14:paraId="241F6D3A" w14:textId="4029C1FF" w:rsidR="0014685D" w:rsidRPr="00FA504B" w:rsidRDefault="0014685D" w:rsidP="00112C40">
            <w:pPr>
              <w:autoSpaceDE w:val="0"/>
              <w:autoSpaceDN w:val="0"/>
              <w:spacing w:line="360" w:lineRule="auto"/>
              <w:jc w:val="both"/>
              <w:rPr>
                <w:rFonts w:ascii="Arial Narrow" w:hAnsi="Arial Narrow"/>
                <w:b/>
                <w:bCs/>
              </w:rPr>
            </w:pPr>
            <w:r w:rsidRPr="00BD7434">
              <w:rPr>
                <w:rFonts w:ascii="Arial Narrow" w:hAnsi="Arial Narrow"/>
              </w:rPr>
              <w:t>CY 74 KZ GP</w:t>
            </w:r>
          </w:p>
        </w:tc>
      </w:tr>
      <w:tr w:rsidR="0014685D" w14:paraId="23A5C4D5" w14:textId="77777777" w:rsidTr="00112C40">
        <w:trPr>
          <w:trHeight w:val="445"/>
        </w:trPr>
        <w:tc>
          <w:tcPr>
            <w:tcW w:w="3681" w:type="dxa"/>
          </w:tcPr>
          <w:p w14:paraId="031567D4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Make of Vehicle</w:t>
            </w:r>
          </w:p>
        </w:tc>
        <w:tc>
          <w:tcPr>
            <w:tcW w:w="5947" w:type="dxa"/>
          </w:tcPr>
          <w:p w14:paraId="673CD434" w14:textId="62983208" w:rsidR="0014685D" w:rsidRDefault="0014685D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Ford Ikon</w:t>
            </w:r>
          </w:p>
        </w:tc>
      </w:tr>
      <w:tr w:rsidR="0014685D" w:rsidRPr="00FA504B" w14:paraId="5D9717B9" w14:textId="77777777" w:rsidTr="00112C40">
        <w:trPr>
          <w:trHeight w:val="425"/>
        </w:trPr>
        <w:tc>
          <w:tcPr>
            <w:tcW w:w="3681" w:type="dxa"/>
          </w:tcPr>
          <w:p w14:paraId="297CE61D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Engine nr</w:t>
            </w:r>
          </w:p>
        </w:tc>
        <w:tc>
          <w:tcPr>
            <w:tcW w:w="5947" w:type="dxa"/>
          </w:tcPr>
          <w:p w14:paraId="3794ABFF" w14:textId="40E1C435" w:rsidR="0014685D" w:rsidRPr="00FA504B" w:rsidRDefault="0014685D" w:rsidP="0014685D">
            <w:pPr>
              <w:spacing w:line="360" w:lineRule="auto"/>
              <w:rPr>
                <w:rFonts w:ascii="Arial Narrow" w:hAnsi="Arial Narrow"/>
              </w:rPr>
            </w:pPr>
            <w:r w:rsidRPr="0014685D">
              <w:rPr>
                <w:rFonts w:ascii="Arial Narrow" w:hAnsi="Arial Narrow"/>
                <w:color w:val="000000"/>
              </w:rPr>
              <w:t>DE1****</w:t>
            </w:r>
          </w:p>
        </w:tc>
      </w:tr>
      <w:tr w:rsidR="0014685D" w14:paraId="0B4728B6" w14:textId="77777777" w:rsidTr="00112C40">
        <w:tc>
          <w:tcPr>
            <w:tcW w:w="3681" w:type="dxa"/>
          </w:tcPr>
          <w:p w14:paraId="0875F5FE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VIN:</w:t>
            </w:r>
          </w:p>
        </w:tc>
        <w:tc>
          <w:tcPr>
            <w:tcW w:w="5947" w:type="dxa"/>
          </w:tcPr>
          <w:p w14:paraId="306AC653" w14:textId="7F7EDC99" w:rsidR="0014685D" w:rsidRDefault="0014685D" w:rsidP="0014685D">
            <w:pPr>
              <w:spacing w:line="360" w:lineRule="auto"/>
              <w:rPr>
                <w:rFonts w:ascii="Arial Narrow" w:hAnsi="Arial Narrow"/>
              </w:rPr>
            </w:pPr>
            <w:r w:rsidRPr="0014685D">
              <w:rPr>
                <w:rFonts w:ascii="Arial Narrow" w:hAnsi="Arial Narrow"/>
                <w:color w:val="000000"/>
              </w:rPr>
              <w:t>MAJBXXMRTBDE1****</w:t>
            </w:r>
          </w:p>
        </w:tc>
      </w:tr>
      <w:tr w:rsidR="0014685D" w14:paraId="1FD9DA33" w14:textId="77777777" w:rsidTr="00112C40">
        <w:tc>
          <w:tcPr>
            <w:tcW w:w="3681" w:type="dxa"/>
          </w:tcPr>
          <w:p w14:paraId="43F17754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Year Model</w:t>
            </w:r>
          </w:p>
        </w:tc>
        <w:tc>
          <w:tcPr>
            <w:tcW w:w="5947" w:type="dxa"/>
          </w:tcPr>
          <w:p w14:paraId="217BA79C" w14:textId="5B7F42BC" w:rsidR="0014685D" w:rsidRDefault="0014685D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2014</w:t>
            </w:r>
          </w:p>
        </w:tc>
      </w:tr>
      <w:tr w:rsidR="0014685D" w14:paraId="0DB2C08B" w14:textId="77777777" w:rsidTr="00112C40">
        <w:tc>
          <w:tcPr>
            <w:tcW w:w="3681" w:type="dxa"/>
          </w:tcPr>
          <w:p w14:paraId="039497CB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Current kilometres</w:t>
            </w:r>
          </w:p>
        </w:tc>
        <w:tc>
          <w:tcPr>
            <w:tcW w:w="5947" w:type="dxa"/>
          </w:tcPr>
          <w:p w14:paraId="7690023C" w14:textId="0655F60E" w:rsidR="0014685D" w:rsidRDefault="0014685D" w:rsidP="0014685D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193425</w:t>
            </w:r>
          </w:p>
        </w:tc>
      </w:tr>
      <w:tr w:rsidR="0014685D" w:rsidRPr="00FA504B" w14:paraId="48ACF49B" w14:textId="77777777" w:rsidTr="00112C40">
        <w:trPr>
          <w:trHeight w:val="345"/>
        </w:trPr>
        <w:tc>
          <w:tcPr>
            <w:tcW w:w="3681" w:type="dxa"/>
          </w:tcPr>
          <w:p w14:paraId="1D915B02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Location</w:t>
            </w:r>
          </w:p>
        </w:tc>
        <w:tc>
          <w:tcPr>
            <w:tcW w:w="5947" w:type="dxa"/>
          </w:tcPr>
          <w:p w14:paraId="6C5D0C47" w14:textId="77777777" w:rsidR="0014685D" w:rsidRPr="00FA504B" w:rsidRDefault="0014685D" w:rsidP="00112C4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 Narrow" w:hAnsi="Arial Narrow"/>
              </w:rPr>
              <w:t>Environment House, Pretoria</w:t>
            </w:r>
          </w:p>
        </w:tc>
      </w:tr>
    </w:tbl>
    <w:p w14:paraId="5DBF4F9C" w14:textId="77777777" w:rsidR="0014685D" w:rsidRDefault="0014685D" w:rsidP="009B6C79">
      <w:pPr>
        <w:pStyle w:val="ListParagraph"/>
        <w:spacing w:line="360" w:lineRule="auto"/>
      </w:pPr>
    </w:p>
    <w:p w14:paraId="53C2EE76" w14:textId="08E47D6C" w:rsidR="009B6C79" w:rsidRDefault="009B6C79" w:rsidP="009B6C79">
      <w:pPr>
        <w:spacing w:line="360" w:lineRule="auto"/>
        <w:ind w:firstLine="720"/>
        <w:rPr>
          <w:rFonts w:ascii="Arial Narrow" w:hAnsi="Arial Narrow"/>
        </w:rPr>
      </w:pPr>
    </w:p>
    <w:p w14:paraId="7842F69C" w14:textId="6039FA2E" w:rsidR="009B6C79" w:rsidRDefault="009B6C79" w:rsidP="009B6C79">
      <w:pPr>
        <w:spacing w:line="360" w:lineRule="auto"/>
        <w:ind w:firstLine="720"/>
        <w:rPr>
          <w:rFonts w:ascii="Arial Narrow" w:hAnsi="Arial Narrow"/>
        </w:rPr>
      </w:pPr>
    </w:p>
    <w:p w14:paraId="44D07DF2" w14:textId="07F497AA" w:rsidR="009B6C79" w:rsidRDefault="00D258F0" w:rsidP="009B6C79">
      <w:pPr>
        <w:spacing w:line="360" w:lineRule="auto"/>
        <w:rPr>
          <w:rFonts w:ascii="Arial Narrow" w:hAnsi="Arial Narrow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B8BE5CF" wp14:editId="427D6741">
            <wp:simplePos x="0" y="0"/>
            <wp:positionH relativeFrom="margin">
              <wp:posOffset>-36195</wp:posOffset>
            </wp:positionH>
            <wp:positionV relativeFrom="paragraph">
              <wp:posOffset>226695</wp:posOffset>
            </wp:positionV>
            <wp:extent cx="2714625" cy="1972310"/>
            <wp:effectExtent l="0" t="0" r="9525" b="889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E1A45" w14:textId="28680B83" w:rsidR="009B6C79" w:rsidRDefault="009B6C79" w:rsidP="00D258F0">
      <w:pPr>
        <w:tabs>
          <w:tab w:val="left" w:pos="3579"/>
        </w:tabs>
        <w:spacing w:line="360" w:lineRule="auto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379085A7" wp14:editId="323B75EE">
            <wp:extent cx="3114514" cy="17568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09" cy="183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br w:type="textWrapping" w:clear="all"/>
      </w:r>
    </w:p>
    <w:p w14:paraId="73C3F9C4" w14:textId="77777777" w:rsidR="0014685D" w:rsidRPr="00FA504B" w:rsidRDefault="0014685D" w:rsidP="0010785A">
      <w:pPr>
        <w:pStyle w:val="ListParagraph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 w:val="0"/>
        <w:jc w:val="both"/>
        <w:rPr>
          <w:rFonts w:ascii="Arial Narrow" w:hAnsi="Arial Narrow"/>
        </w:rPr>
      </w:pPr>
      <w:r w:rsidRPr="00FA504B">
        <w:rPr>
          <w:rFonts w:ascii="Arial Narrow" w:hAnsi="Arial Narrow"/>
          <w:b/>
          <w:bCs/>
        </w:rPr>
        <w:t>VEHICLE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14685D" w:rsidRPr="00FA504B" w14:paraId="5A542977" w14:textId="77777777" w:rsidTr="00112C40">
        <w:tc>
          <w:tcPr>
            <w:tcW w:w="3681" w:type="dxa"/>
          </w:tcPr>
          <w:p w14:paraId="03BA03E1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Registration nr</w:t>
            </w:r>
          </w:p>
        </w:tc>
        <w:tc>
          <w:tcPr>
            <w:tcW w:w="5947" w:type="dxa"/>
          </w:tcPr>
          <w:p w14:paraId="12336FC9" w14:textId="13C8548F" w:rsidR="0014685D" w:rsidRPr="0014685D" w:rsidRDefault="0014685D" w:rsidP="0014685D">
            <w:pPr>
              <w:autoSpaceDE w:val="0"/>
              <w:autoSpaceDN w:val="0"/>
              <w:spacing w:line="360" w:lineRule="auto"/>
              <w:jc w:val="both"/>
              <w:rPr>
                <w:rFonts w:ascii="Arial Narrow" w:hAnsi="Arial Narrow"/>
                <w:b/>
                <w:bCs/>
              </w:rPr>
            </w:pPr>
            <w:r w:rsidRPr="0014685D">
              <w:rPr>
                <w:rFonts w:ascii="Arial Narrow" w:hAnsi="Arial Narrow"/>
              </w:rPr>
              <w:t>CY 74 NX GP</w:t>
            </w:r>
          </w:p>
        </w:tc>
      </w:tr>
      <w:tr w:rsidR="0014685D" w14:paraId="6196C9D3" w14:textId="77777777" w:rsidTr="00112C40">
        <w:trPr>
          <w:trHeight w:val="445"/>
        </w:trPr>
        <w:tc>
          <w:tcPr>
            <w:tcW w:w="3681" w:type="dxa"/>
          </w:tcPr>
          <w:p w14:paraId="69C7A3F4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Make of Vehicle</w:t>
            </w:r>
          </w:p>
        </w:tc>
        <w:tc>
          <w:tcPr>
            <w:tcW w:w="5947" w:type="dxa"/>
          </w:tcPr>
          <w:p w14:paraId="2AE9ACCC" w14:textId="62309DD7" w:rsidR="0014685D" w:rsidRDefault="0014685D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Ford Ikon</w:t>
            </w:r>
          </w:p>
        </w:tc>
      </w:tr>
      <w:tr w:rsidR="0014685D" w:rsidRPr="00FA504B" w14:paraId="06C8A9EA" w14:textId="77777777" w:rsidTr="00112C40">
        <w:trPr>
          <w:trHeight w:val="425"/>
        </w:trPr>
        <w:tc>
          <w:tcPr>
            <w:tcW w:w="3681" w:type="dxa"/>
          </w:tcPr>
          <w:p w14:paraId="70C99AEF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Engine nr</w:t>
            </w:r>
          </w:p>
        </w:tc>
        <w:tc>
          <w:tcPr>
            <w:tcW w:w="5947" w:type="dxa"/>
          </w:tcPr>
          <w:p w14:paraId="0149C9A0" w14:textId="28CFE7D5" w:rsidR="0014685D" w:rsidRPr="00FA504B" w:rsidRDefault="0014685D" w:rsidP="0014685D">
            <w:pPr>
              <w:spacing w:line="360" w:lineRule="auto"/>
              <w:rPr>
                <w:rFonts w:ascii="Arial Narrow" w:hAnsi="Arial Narrow"/>
              </w:rPr>
            </w:pPr>
            <w:r w:rsidRPr="0014685D">
              <w:rPr>
                <w:rFonts w:ascii="Arial Narrow" w:hAnsi="Arial Narrow"/>
              </w:rPr>
              <w:t>DE1****</w:t>
            </w:r>
          </w:p>
        </w:tc>
      </w:tr>
      <w:tr w:rsidR="0014685D" w14:paraId="33B3ED46" w14:textId="77777777" w:rsidTr="00112C40">
        <w:tc>
          <w:tcPr>
            <w:tcW w:w="3681" w:type="dxa"/>
          </w:tcPr>
          <w:p w14:paraId="5B2B1E9E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VIN:</w:t>
            </w:r>
          </w:p>
        </w:tc>
        <w:tc>
          <w:tcPr>
            <w:tcW w:w="5947" w:type="dxa"/>
          </w:tcPr>
          <w:p w14:paraId="204289FA" w14:textId="55C0206B" w:rsidR="0014685D" w:rsidRDefault="0014685D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MAJBXXMRTBDE1****</w:t>
            </w:r>
          </w:p>
        </w:tc>
      </w:tr>
      <w:tr w:rsidR="0014685D" w14:paraId="5E3BD29C" w14:textId="77777777" w:rsidTr="00112C40">
        <w:tc>
          <w:tcPr>
            <w:tcW w:w="3681" w:type="dxa"/>
          </w:tcPr>
          <w:p w14:paraId="18A26BC7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Year Model</w:t>
            </w:r>
          </w:p>
        </w:tc>
        <w:tc>
          <w:tcPr>
            <w:tcW w:w="5947" w:type="dxa"/>
          </w:tcPr>
          <w:p w14:paraId="2A0D6080" w14:textId="161C2768" w:rsidR="0014685D" w:rsidRDefault="0014685D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2014</w:t>
            </w:r>
          </w:p>
        </w:tc>
      </w:tr>
      <w:tr w:rsidR="0014685D" w14:paraId="521EE27F" w14:textId="77777777" w:rsidTr="00112C40">
        <w:tc>
          <w:tcPr>
            <w:tcW w:w="3681" w:type="dxa"/>
          </w:tcPr>
          <w:p w14:paraId="380B88C8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Current kilometres</w:t>
            </w:r>
          </w:p>
        </w:tc>
        <w:tc>
          <w:tcPr>
            <w:tcW w:w="5947" w:type="dxa"/>
          </w:tcPr>
          <w:p w14:paraId="2D8B3FE4" w14:textId="4AFD97B7" w:rsidR="0014685D" w:rsidRDefault="0014685D" w:rsidP="0014685D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169433</w:t>
            </w:r>
          </w:p>
        </w:tc>
      </w:tr>
      <w:tr w:rsidR="0014685D" w:rsidRPr="00FA504B" w14:paraId="2824BBF3" w14:textId="77777777" w:rsidTr="00112C40">
        <w:trPr>
          <w:trHeight w:val="345"/>
        </w:trPr>
        <w:tc>
          <w:tcPr>
            <w:tcW w:w="3681" w:type="dxa"/>
          </w:tcPr>
          <w:p w14:paraId="05E405B8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Location</w:t>
            </w:r>
          </w:p>
        </w:tc>
        <w:tc>
          <w:tcPr>
            <w:tcW w:w="5947" w:type="dxa"/>
          </w:tcPr>
          <w:p w14:paraId="17BC26AF" w14:textId="77777777" w:rsidR="0014685D" w:rsidRPr="00FA504B" w:rsidRDefault="0014685D" w:rsidP="00112C4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 Narrow" w:hAnsi="Arial Narrow"/>
              </w:rPr>
              <w:t>Environment House, Pretoria</w:t>
            </w:r>
          </w:p>
        </w:tc>
      </w:tr>
    </w:tbl>
    <w:p w14:paraId="61E8CA63" w14:textId="2F7CA716" w:rsidR="009B6C79" w:rsidRDefault="00D258F0" w:rsidP="009B6C79">
      <w:pPr>
        <w:spacing w:line="360" w:lineRule="auto"/>
        <w:rPr>
          <w:rFonts w:ascii="Arial Narrow" w:hAnsi="Arial Narrow"/>
        </w:rPr>
      </w:pPr>
      <w:bookmarkStart w:id="5" w:name="_Hlk110783188"/>
      <w:r>
        <w:rPr>
          <w:noProof/>
        </w:rPr>
        <w:drawing>
          <wp:anchor distT="0" distB="0" distL="114300" distR="114300" simplePos="0" relativeHeight="251674624" behindDoc="0" locked="0" layoutInCell="1" allowOverlap="1" wp14:anchorId="699D9F5C" wp14:editId="5FF8C7A9">
            <wp:simplePos x="0" y="0"/>
            <wp:positionH relativeFrom="margin">
              <wp:posOffset>-635</wp:posOffset>
            </wp:positionH>
            <wp:positionV relativeFrom="paragraph">
              <wp:posOffset>265430</wp:posOffset>
            </wp:positionV>
            <wp:extent cx="2606040" cy="2350770"/>
            <wp:effectExtent l="0" t="0" r="381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5"/>
    <w:p w14:paraId="6D46695A" w14:textId="079EB27A" w:rsidR="009B6C79" w:rsidRDefault="009B6C79" w:rsidP="009B6C79">
      <w:pPr>
        <w:tabs>
          <w:tab w:val="left" w:pos="1052"/>
        </w:tabs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noProof/>
        </w:rPr>
        <w:drawing>
          <wp:inline distT="0" distB="0" distL="0" distR="0" wp14:anchorId="04A0AB4C" wp14:editId="4F66B506">
            <wp:extent cx="2815200" cy="2370807"/>
            <wp:effectExtent l="0" t="0" r="444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42" cy="240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br w:type="textWrapping" w:clear="all"/>
      </w:r>
    </w:p>
    <w:p w14:paraId="24EF18C9" w14:textId="77777777" w:rsidR="00D258F0" w:rsidRDefault="00D258F0" w:rsidP="009B6C79">
      <w:pPr>
        <w:tabs>
          <w:tab w:val="left" w:pos="1052"/>
        </w:tabs>
        <w:spacing w:line="360" w:lineRule="auto"/>
        <w:rPr>
          <w:rFonts w:ascii="Arial Narrow" w:hAnsi="Arial Narrow"/>
        </w:rPr>
      </w:pPr>
    </w:p>
    <w:p w14:paraId="617F67B7" w14:textId="77777777" w:rsidR="00D258F0" w:rsidRDefault="00D258F0" w:rsidP="009B6C79">
      <w:pPr>
        <w:tabs>
          <w:tab w:val="left" w:pos="1052"/>
        </w:tabs>
        <w:spacing w:line="360" w:lineRule="auto"/>
        <w:rPr>
          <w:rFonts w:ascii="Arial Narrow" w:hAnsi="Arial Narrow"/>
        </w:rPr>
      </w:pPr>
    </w:p>
    <w:p w14:paraId="6CA0D560" w14:textId="77777777" w:rsidR="00D258F0" w:rsidRDefault="00D258F0" w:rsidP="009B6C79">
      <w:pPr>
        <w:tabs>
          <w:tab w:val="left" w:pos="1052"/>
        </w:tabs>
        <w:spacing w:line="360" w:lineRule="auto"/>
        <w:rPr>
          <w:rFonts w:ascii="Arial Narrow" w:hAnsi="Arial Narrow"/>
        </w:rPr>
      </w:pPr>
    </w:p>
    <w:p w14:paraId="396E8F70" w14:textId="77777777" w:rsidR="0014685D" w:rsidRPr="00FA504B" w:rsidRDefault="0014685D" w:rsidP="0010785A">
      <w:pPr>
        <w:pStyle w:val="ListParagraph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 w:val="0"/>
        <w:jc w:val="both"/>
        <w:rPr>
          <w:rFonts w:ascii="Arial Narrow" w:hAnsi="Arial Narrow"/>
        </w:rPr>
      </w:pPr>
      <w:r w:rsidRPr="00FA504B">
        <w:rPr>
          <w:rFonts w:ascii="Arial Narrow" w:hAnsi="Arial Narrow"/>
          <w:b/>
          <w:bCs/>
        </w:rPr>
        <w:lastRenderedPageBreak/>
        <w:t>VEHICLE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14685D" w:rsidRPr="0014685D" w14:paraId="6DD55B89" w14:textId="77777777" w:rsidTr="00112C40">
        <w:tc>
          <w:tcPr>
            <w:tcW w:w="3681" w:type="dxa"/>
          </w:tcPr>
          <w:p w14:paraId="2CB91761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Registration nr</w:t>
            </w:r>
          </w:p>
        </w:tc>
        <w:tc>
          <w:tcPr>
            <w:tcW w:w="5947" w:type="dxa"/>
          </w:tcPr>
          <w:p w14:paraId="53C2A8DF" w14:textId="58F8DFAE" w:rsidR="0014685D" w:rsidRPr="0014685D" w:rsidRDefault="0014685D" w:rsidP="00112C40">
            <w:pPr>
              <w:autoSpaceDE w:val="0"/>
              <w:autoSpaceDN w:val="0"/>
              <w:spacing w:line="360" w:lineRule="auto"/>
              <w:jc w:val="both"/>
              <w:rPr>
                <w:rFonts w:ascii="Arial Narrow" w:hAnsi="Arial Narrow"/>
                <w:b/>
                <w:bCs/>
              </w:rPr>
            </w:pPr>
            <w:r w:rsidRPr="00BD7434">
              <w:rPr>
                <w:rFonts w:ascii="Arial Narrow" w:hAnsi="Arial Narrow"/>
              </w:rPr>
              <w:t>CY 74 MM GP</w:t>
            </w:r>
          </w:p>
        </w:tc>
      </w:tr>
      <w:tr w:rsidR="0014685D" w14:paraId="35833358" w14:textId="77777777" w:rsidTr="00112C40">
        <w:trPr>
          <w:trHeight w:val="445"/>
        </w:trPr>
        <w:tc>
          <w:tcPr>
            <w:tcW w:w="3681" w:type="dxa"/>
          </w:tcPr>
          <w:p w14:paraId="2D257F85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Make of Vehicle</w:t>
            </w:r>
          </w:p>
        </w:tc>
        <w:tc>
          <w:tcPr>
            <w:tcW w:w="5947" w:type="dxa"/>
          </w:tcPr>
          <w:p w14:paraId="1299E8C3" w14:textId="4C10658E" w:rsidR="0014685D" w:rsidRPr="0014685D" w:rsidRDefault="0014685D" w:rsidP="0014685D">
            <w:pPr>
              <w:spacing w:line="360" w:lineRule="auto"/>
              <w:rPr>
                <w:rFonts w:ascii="Arial Narrow" w:hAnsi="Arial Narrow"/>
              </w:rPr>
            </w:pPr>
            <w:r w:rsidRPr="0014685D">
              <w:rPr>
                <w:rFonts w:ascii="Arial Narrow" w:hAnsi="Arial Narrow"/>
              </w:rPr>
              <w:t>Ford Ikon</w:t>
            </w:r>
          </w:p>
        </w:tc>
      </w:tr>
      <w:tr w:rsidR="0014685D" w:rsidRPr="00FA504B" w14:paraId="227F768C" w14:textId="77777777" w:rsidTr="00112C40">
        <w:trPr>
          <w:trHeight w:val="425"/>
        </w:trPr>
        <w:tc>
          <w:tcPr>
            <w:tcW w:w="3681" w:type="dxa"/>
          </w:tcPr>
          <w:p w14:paraId="05557AC8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Engine nr</w:t>
            </w:r>
          </w:p>
        </w:tc>
        <w:tc>
          <w:tcPr>
            <w:tcW w:w="5947" w:type="dxa"/>
          </w:tcPr>
          <w:p w14:paraId="3B540CE5" w14:textId="2C14C996" w:rsidR="0014685D" w:rsidRPr="0014685D" w:rsidRDefault="0014685D" w:rsidP="0014685D">
            <w:pPr>
              <w:spacing w:line="360" w:lineRule="auto"/>
              <w:rPr>
                <w:rFonts w:ascii="Arial Narrow" w:hAnsi="Arial Narrow"/>
              </w:rPr>
            </w:pPr>
            <w:r w:rsidRPr="0014685D">
              <w:rPr>
                <w:rFonts w:ascii="Arial Narrow" w:hAnsi="Arial Narrow"/>
              </w:rPr>
              <w:t>DE1****</w:t>
            </w:r>
          </w:p>
        </w:tc>
      </w:tr>
      <w:tr w:rsidR="0014685D" w14:paraId="7A2C3225" w14:textId="77777777" w:rsidTr="00112C40">
        <w:tc>
          <w:tcPr>
            <w:tcW w:w="3681" w:type="dxa"/>
          </w:tcPr>
          <w:p w14:paraId="0EF3AC08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VIN:</w:t>
            </w:r>
          </w:p>
        </w:tc>
        <w:tc>
          <w:tcPr>
            <w:tcW w:w="5947" w:type="dxa"/>
          </w:tcPr>
          <w:p w14:paraId="351B7A36" w14:textId="34864088" w:rsidR="0014685D" w:rsidRDefault="0014685D" w:rsidP="0014685D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MAJBXXMRTBDE1****</w:t>
            </w:r>
          </w:p>
        </w:tc>
      </w:tr>
      <w:tr w:rsidR="0014685D" w14:paraId="695375EA" w14:textId="77777777" w:rsidTr="00112C40">
        <w:tc>
          <w:tcPr>
            <w:tcW w:w="3681" w:type="dxa"/>
          </w:tcPr>
          <w:p w14:paraId="0C8CAF0E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Year Model</w:t>
            </w:r>
          </w:p>
        </w:tc>
        <w:tc>
          <w:tcPr>
            <w:tcW w:w="5947" w:type="dxa"/>
          </w:tcPr>
          <w:p w14:paraId="0C245813" w14:textId="32388F9B" w:rsidR="0014685D" w:rsidRDefault="0014685D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2014</w:t>
            </w:r>
          </w:p>
        </w:tc>
      </w:tr>
      <w:tr w:rsidR="0014685D" w14:paraId="4FA5225C" w14:textId="77777777" w:rsidTr="00112C40">
        <w:tc>
          <w:tcPr>
            <w:tcW w:w="3681" w:type="dxa"/>
          </w:tcPr>
          <w:p w14:paraId="41DF87DF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Current kilometres</w:t>
            </w:r>
          </w:p>
        </w:tc>
        <w:tc>
          <w:tcPr>
            <w:tcW w:w="5947" w:type="dxa"/>
          </w:tcPr>
          <w:p w14:paraId="376C4523" w14:textId="5F7EE8A3" w:rsidR="0014685D" w:rsidRDefault="0014685D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191290</w:t>
            </w:r>
          </w:p>
        </w:tc>
      </w:tr>
      <w:tr w:rsidR="0014685D" w:rsidRPr="00FA504B" w14:paraId="1849E7E9" w14:textId="77777777" w:rsidTr="00112C40">
        <w:trPr>
          <w:trHeight w:val="345"/>
        </w:trPr>
        <w:tc>
          <w:tcPr>
            <w:tcW w:w="3681" w:type="dxa"/>
          </w:tcPr>
          <w:p w14:paraId="0D240AAD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Location</w:t>
            </w:r>
          </w:p>
        </w:tc>
        <w:tc>
          <w:tcPr>
            <w:tcW w:w="5947" w:type="dxa"/>
          </w:tcPr>
          <w:p w14:paraId="3ABA4DDD" w14:textId="77777777" w:rsidR="0014685D" w:rsidRPr="00FA504B" w:rsidRDefault="0014685D" w:rsidP="00112C4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 Narrow" w:hAnsi="Arial Narrow"/>
              </w:rPr>
              <w:t>Environment House, Pretoria</w:t>
            </w:r>
          </w:p>
        </w:tc>
      </w:tr>
    </w:tbl>
    <w:p w14:paraId="0DC2612E" w14:textId="1E84D43F" w:rsidR="009B6C79" w:rsidRDefault="009B6C79" w:rsidP="009B6C79">
      <w:pPr>
        <w:spacing w:line="360" w:lineRule="auto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75BF28FF" wp14:editId="30239E94">
            <wp:extent cx="2610118" cy="1957405"/>
            <wp:effectExtent l="0" t="0" r="0" b="50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59" cy="19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t xml:space="preserve">                 </w:t>
      </w:r>
      <w:r>
        <w:rPr>
          <w:noProof/>
        </w:rPr>
        <w:drawing>
          <wp:inline distT="0" distB="0" distL="0" distR="0" wp14:anchorId="7A514080" wp14:editId="58A603F0">
            <wp:extent cx="2648585" cy="2355850"/>
            <wp:effectExtent l="0" t="0" r="0" b="635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27" cy="241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6E5F8" w14:textId="77777777" w:rsidR="009B6C79" w:rsidRDefault="009B6C79" w:rsidP="009B6C79">
      <w:pPr>
        <w:spacing w:line="360" w:lineRule="auto"/>
        <w:rPr>
          <w:rFonts w:ascii="Arial Narrow" w:hAnsi="Arial Narrow"/>
        </w:rPr>
      </w:pPr>
    </w:p>
    <w:p w14:paraId="22B77D4B" w14:textId="77777777" w:rsidR="0014685D" w:rsidRPr="00FA504B" w:rsidRDefault="009B6C79" w:rsidP="0010785A">
      <w:pPr>
        <w:pStyle w:val="ListParagraph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14685D" w:rsidRPr="00FA504B">
        <w:rPr>
          <w:rFonts w:ascii="Arial Narrow" w:hAnsi="Arial Narrow"/>
          <w:b/>
          <w:bCs/>
        </w:rPr>
        <w:t>VEHICLE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14685D" w:rsidRPr="0014685D" w14:paraId="411C0106" w14:textId="77777777" w:rsidTr="00112C40">
        <w:tc>
          <w:tcPr>
            <w:tcW w:w="3681" w:type="dxa"/>
          </w:tcPr>
          <w:p w14:paraId="016E10A1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Registration nr</w:t>
            </w:r>
          </w:p>
        </w:tc>
        <w:tc>
          <w:tcPr>
            <w:tcW w:w="5947" w:type="dxa"/>
          </w:tcPr>
          <w:p w14:paraId="7680AA8E" w14:textId="2D9D6E4C" w:rsidR="0014685D" w:rsidRPr="0014685D" w:rsidRDefault="0014685D" w:rsidP="0014685D">
            <w:pPr>
              <w:autoSpaceDE w:val="0"/>
              <w:autoSpaceDN w:val="0"/>
              <w:spacing w:line="360" w:lineRule="auto"/>
              <w:jc w:val="both"/>
              <w:rPr>
                <w:rFonts w:ascii="Arial Narrow" w:hAnsi="Arial Narrow"/>
                <w:b/>
                <w:bCs/>
              </w:rPr>
            </w:pPr>
            <w:r w:rsidRPr="0014685D">
              <w:rPr>
                <w:rFonts w:ascii="Arial Narrow" w:hAnsi="Arial Narrow"/>
              </w:rPr>
              <w:t>DJ 46 MF GP</w:t>
            </w:r>
          </w:p>
        </w:tc>
      </w:tr>
      <w:tr w:rsidR="0014685D" w:rsidRPr="0014685D" w14:paraId="615847FB" w14:textId="77777777" w:rsidTr="00112C40">
        <w:trPr>
          <w:trHeight w:val="445"/>
        </w:trPr>
        <w:tc>
          <w:tcPr>
            <w:tcW w:w="3681" w:type="dxa"/>
          </w:tcPr>
          <w:p w14:paraId="6A6016B9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Make of Vehicle</w:t>
            </w:r>
          </w:p>
        </w:tc>
        <w:tc>
          <w:tcPr>
            <w:tcW w:w="5947" w:type="dxa"/>
          </w:tcPr>
          <w:p w14:paraId="0354A55B" w14:textId="78F60EA4" w:rsidR="0014685D" w:rsidRPr="0014685D" w:rsidRDefault="0014685D" w:rsidP="0014685D">
            <w:pPr>
              <w:autoSpaceDE w:val="0"/>
              <w:autoSpaceDN w:val="0"/>
              <w:spacing w:line="360" w:lineRule="auto"/>
              <w:jc w:val="both"/>
              <w:rPr>
                <w:rFonts w:ascii="Arial Narrow" w:hAnsi="Arial Narrow"/>
              </w:rPr>
            </w:pPr>
            <w:r w:rsidRPr="0014685D">
              <w:rPr>
                <w:rFonts w:ascii="Arial Narrow" w:hAnsi="Arial Narrow"/>
              </w:rPr>
              <w:t>Audi A8</w:t>
            </w:r>
          </w:p>
        </w:tc>
      </w:tr>
      <w:tr w:rsidR="0014685D" w:rsidRPr="0014685D" w14:paraId="2DF102CA" w14:textId="77777777" w:rsidTr="00112C40">
        <w:trPr>
          <w:trHeight w:val="425"/>
        </w:trPr>
        <w:tc>
          <w:tcPr>
            <w:tcW w:w="3681" w:type="dxa"/>
          </w:tcPr>
          <w:p w14:paraId="12CE63AC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Engine nr</w:t>
            </w:r>
          </w:p>
        </w:tc>
        <w:tc>
          <w:tcPr>
            <w:tcW w:w="5947" w:type="dxa"/>
          </w:tcPr>
          <w:p w14:paraId="12D26ECA" w14:textId="34AEC2EC" w:rsidR="0014685D" w:rsidRPr="0014685D" w:rsidRDefault="0014685D" w:rsidP="00112C40">
            <w:pPr>
              <w:spacing w:line="360" w:lineRule="auto"/>
              <w:rPr>
                <w:rFonts w:ascii="Arial Narrow" w:hAnsi="Arial Narrow"/>
              </w:rPr>
            </w:pPr>
            <w:r w:rsidRPr="0014685D">
              <w:rPr>
                <w:rFonts w:ascii="Arial Narrow" w:hAnsi="Arial Narrow"/>
              </w:rPr>
              <w:t>CTEO0****</w:t>
            </w:r>
          </w:p>
        </w:tc>
      </w:tr>
      <w:tr w:rsidR="0014685D" w14:paraId="131D1BD6" w14:textId="77777777" w:rsidTr="00112C40">
        <w:tc>
          <w:tcPr>
            <w:tcW w:w="3681" w:type="dxa"/>
          </w:tcPr>
          <w:p w14:paraId="1204DD32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VIN:</w:t>
            </w:r>
          </w:p>
        </w:tc>
        <w:tc>
          <w:tcPr>
            <w:tcW w:w="5947" w:type="dxa"/>
          </w:tcPr>
          <w:p w14:paraId="5FA68A86" w14:textId="129C9AB9" w:rsidR="0014685D" w:rsidRDefault="0014685D" w:rsidP="0014685D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WAUZZZ4HIEN01****</w:t>
            </w:r>
          </w:p>
        </w:tc>
      </w:tr>
      <w:tr w:rsidR="0014685D" w14:paraId="3648C4D1" w14:textId="77777777" w:rsidTr="00112C40">
        <w:tc>
          <w:tcPr>
            <w:tcW w:w="3681" w:type="dxa"/>
          </w:tcPr>
          <w:p w14:paraId="5EC19C75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Year Model</w:t>
            </w:r>
          </w:p>
        </w:tc>
        <w:tc>
          <w:tcPr>
            <w:tcW w:w="5947" w:type="dxa"/>
          </w:tcPr>
          <w:p w14:paraId="449C2BCA" w14:textId="0CA18015" w:rsidR="0014685D" w:rsidRDefault="0014685D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2014</w:t>
            </w:r>
          </w:p>
        </w:tc>
      </w:tr>
      <w:tr w:rsidR="0014685D" w14:paraId="516C0C8E" w14:textId="77777777" w:rsidTr="00112C40">
        <w:tc>
          <w:tcPr>
            <w:tcW w:w="3681" w:type="dxa"/>
          </w:tcPr>
          <w:p w14:paraId="20B35700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Current kilometres</w:t>
            </w:r>
          </w:p>
        </w:tc>
        <w:tc>
          <w:tcPr>
            <w:tcW w:w="5947" w:type="dxa"/>
          </w:tcPr>
          <w:p w14:paraId="1B1D6302" w14:textId="1CE8697A" w:rsidR="0014685D" w:rsidRDefault="0014685D" w:rsidP="0014685D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152420</w:t>
            </w:r>
          </w:p>
        </w:tc>
      </w:tr>
      <w:tr w:rsidR="0014685D" w:rsidRPr="00FA504B" w14:paraId="223AF968" w14:textId="77777777" w:rsidTr="00112C40">
        <w:trPr>
          <w:trHeight w:val="345"/>
        </w:trPr>
        <w:tc>
          <w:tcPr>
            <w:tcW w:w="3681" w:type="dxa"/>
          </w:tcPr>
          <w:p w14:paraId="392A92B5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Location</w:t>
            </w:r>
          </w:p>
        </w:tc>
        <w:tc>
          <w:tcPr>
            <w:tcW w:w="5947" w:type="dxa"/>
          </w:tcPr>
          <w:p w14:paraId="314AEB8B" w14:textId="77777777" w:rsidR="0014685D" w:rsidRPr="00FA504B" w:rsidRDefault="0014685D" w:rsidP="00112C4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 Narrow" w:hAnsi="Arial Narrow"/>
              </w:rPr>
              <w:t>Environment House, Pretoria</w:t>
            </w:r>
          </w:p>
        </w:tc>
      </w:tr>
    </w:tbl>
    <w:p w14:paraId="74D148B2" w14:textId="66EE4912" w:rsidR="009B6C79" w:rsidRPr="0014685D" w:rsidRDefault="009B6C79" w:rsidP="0014685D">
      <w:pPr>
        <w:widowControl w:val="0"/>
        <w:autoSpaceDE w:val="0"/>
        <w:autoSpaceDN w:val="0"/>
        <w:spacing w:line="360" w:lineRule="auto"/>
        <w:jc w:val="both"/>
        <w:rPr>
          <w:rFonts w:ascii="Arial Narrow" w:hAnsi="Arial Narrow"/>
        </w:rPr>
      </w:pPr>
    </w:p>
    <w:p w14:paraId="1BDECAAE" w14:textId="77777777" w:rsidR="009B6C79" w:rsidRDefault="009B6C79" w:rsidP="009B6C79">
      <w:pPr>
        <w:spacing w:line="360" w:lineRule="auto"/>
        <w:rPr>
          <w:rFonts w:ascii="Arial Narrow" w:hAnsi="Arial Narrow"/>
        </w:rPr>
      </w:pPr>
    </w:p>
    <w:p w14:paraId="008AA241" w14:textId="613A79C8" w:rsidR="009B6C79" w:rsidRDefault="009B6C79" w:rsidP="00806372">
      <w:pPr>
        <w:tabs>
          <w:tab w:val="left" w:pos="930"/>
          <w:tab w:val="left" w:pos="5480"/>
        </w:tabs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ab/>
      </w:r>
      <w:r>
        <w:rPr>
          <w:noProof/>
        </w:rPr>
        <w:drawing>
          <wp:inline distT="0" distB="0" distL="0" distR="0" wp14:anchorId="5A86BBA9" wp14:editId="7DDA3089">
            <wp:extent cx="3422650" cy="3232150"/>
            <wp:effectExtent l="0" t="0" r="6350" b="63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tab/>
        <w:t xml:space="preserve">                    </w:t>
      </w:r>
      <w:r>
        <w:rPr>
          <w:rFonts w:ascii="Arial Narrow" w:hAnsi="Arial Narrow"/>
        </w:rPr>
        <w:tab/>
      </w:r>
      <w:r>
        <w:rPr>
          <w:noProof/>
        </w:rPr>
        <w:drawing>
          <wp:inline distT="0" distB="0" distL="0" distR="0" wp14:anchorId="21594C67" wp14:editId="79D4CB54">
            <wp:extent cx="4800600" cy="4546600"/>
            <wp:effectExtent l="0" t="0" r="0" b="635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F4FF5" w14:textId="77777777" w:rsidR="009B6C79" w:rsidRDefault="009B6C79" w:rsidP="009B6C79">
      <w:pPr>
        <w:spacing w:line="360" w:lineRule="auto"/>
        <w:rPr>
          <w:rFonts w:ascii="Arial Narrow" w:hAnsi="Arial Narrow"/>
        </w:rPr>
      </w:pPr>
    </w:p>
    <w:p w14:paraId="6C2B5A9F" w14:textId="77777777" w:rsidR="009B6C79" w:rsidRDefault="009B6C79" w:rsidP="009B6C79">
      <w:pPr>
        <w:spacing w:line="360" w:lineRule="auto"/>
        <w:rPr>
          <w:rFonts w:ascii="Arial Narrow" w:hAnsi="Arial Narrow"/>
        </w:rPr>
      </w:pPr>
    </w:p>
    <w:p w14:paraId="667850D4" w14:textId="77777777" w:rsidR="0014685D" w:rsidRDefault="0014685D" w:rsidP="009B6C79">
      <w:pPr>
        <w:spacing w:line="360" w:lineRule="auto"/>
        <w:rPr>
          <w:rFonts w:ascii="Arial Narrow" w:hAnsi="Arial Narrow"/>
        </w:rPr>
      </w:pPr>
    </w:p>
    <w:p w14:paraId="172ED63E" w14:textId="77777777" w:rsidR="0014685D" w:rsidRDefault="0014685D" w:rsidP="009B6C79">
      <w:pPr>
        <w:spacing w:line="360" w:lineRule="auto"/>
        <w:rPr>
          <w:rFonts w:ascii="Arial Narrow" w:hAnsi="Arial Narrow"/>
        </w:rPr>
      </w:pPr>
    </w:p>
    <w:p w14:paraId="297C06EA" w14:textId="77777777" w:rsidR="0014685D" w:rsidRDefault="0014685D" w:rsidP="009B6C79">
      <w:pPr>
        <w:spacing w:line="360" w:lineRule="auto"/>
        <w:rPr>
          <w:rFonts w:ascii="Arial Narrow" w:hAnsi="Arial Narrow"/>
        </w:rPr>
      </w:pPr>
    </w:p>
    <w:p w14:paraId="2FDECB08" w14:textId="77777777" w:rsidR="0014685D" w:rsidRDefault="0014685D" w:rsidP="009B6C79">
      <w:pPr>
        <w:spacing w:line="360" w:lineRule="auto"/>
        <w:rPr>
          <w:rFonts w:ascii="Arial Narrow" w:hAnsi="Arial Narrow"/>
        </w:rPr>
      </w:pPr>
    </w:p>
    <w:p w14:paraId="56406B4A" w14:textId="058937B1" w:rsidR="009B6C79" w:rsidRPr="0014685D" w:rsidRDefault="0014685D" w:rsidP="0010785A">
      <w:pPr>
        <w:pStyle w:val="ListParagraph"/>
        <w:numPr>
          <w:ilvl w:val="0"/>
          <w:numId w:val="9"/>
        </w:numPr>
        <w:spacing w:line="360" w:lineRule="auto"/>
        <w:rPr>
          <w:rFonts w:ascii="Arial Narrow" w:hAnsi="Arial Narrow"/>
        </w:rPr>
      </w:pPr>
      <w:r w:rsidRPr="0014685D">
        <w:rPr>
          <w:rFonts w:ascii="Arial Narrow" w:hAnsi="Arial Narrow"/>
          <w:b/>
          <w:bCs/>
        </w:rPr>
        <w:t>VEHICLE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14685D" w:rsidRPr="0014685D" w14:paraId="4EA31ACD" w14:textId="77777777" w:rsidTr="00112C40">
        <w:tc>
          <w:tcPr>
            <w:tcW w:w="3681" w:type="dxa"/>
          </w:tcPr>
          <w:p w14:paraId="2624FF84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Registration nr</w:t>
            </w:r>
          </w:p>
        </w:tc>
        <w:tc>
          <w:tcPr>
            <w:tcW w:w="5947" w:type="dxa"/>
          </w:tcPr>
          <w:p w14:paraId="746B2CD0" w14:textId="255A291A" w:rsidR="0014685D" w:rsidRPr="0014685D" w:rsidRDefault="0014685D" w:rsidP="0014685D">
            <w:pPr>
              <w:autoSpaceDE w:val="0"/>
              <w:autoSpaceDN w:val="0"/>
              <w:spacing w:line="360" w:lineRule="auto"/>
              <w:jc w:val="both"/>
              <w:rPr>
                <w:rFonts w:ascii="Arial Narrow" w:hAnsi="Arial Narrow"/>
                <w:b/>
                <w:bCs/>
              </w:rPr>
            </w:pPr>
            <w:r w:rsidRPr="0014685D">
              <w:rPr>
                <w:rFonts w:ascii="Arial Narrow" w:hAnsi="Arial Narrow"/>
              </w:rPr>
              <w:t>SVM 272 GP</w:t>
            </w:r>
          </w:p>
        </w:tc>
      </w:tr>
      <w:tr w:rsidR="0014685D" w:rsidRPr="0014685D" w14:paraId="6EF4C321" w14:textId="77777777" w:rsidTr="00112C40">
        <w:trPr>
          <w:trHeight w:val="445"/>
        </w:trPr>
        <w:tc>
          <w:tcPr>
            <w:tcW w:w="3681" w:type="dxa"/>
          </w:tcPr>
          <w:p w14:paraId="62481265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Make of Vehicle</w:t>
            </w:r>
          </w:p>
        </w:tc>
        <w:tc>
          <w:tcPr>
            <w:tcW w:w="5947" w:type="dxa"/>
          </w:tcPr>
          <w:p w14:paraId="01F6AA6D" w14:textId="155767E0" w:rsidR="0014685D" w:rsidRPr="0014685D" w:rsidRDefault="0014685D" w:rsidP="0014685D">
            <w:pPr>
              <w:autoSpaceDE w:val="0"/>
              <w:autoSpaceDN w:val="0"/>
              <w:spacing w:line="360" w:lineRule="auto"/>
              <w:jc w:val="both"/>
              <w:rPr>
                <w:rFonts w:ascii="Arial Narrow" w:hAnsi="Arial Narrow"/>
              </w:rPr>
            </w:pPr>
            <w:r w:rsidRPr="0014685D">
              <w:rPr>
                <w:rFonts w:ascii="Arial Narrow" w:hAnsi="Arial Narrow"/>
              </w:rPr>
              <w:t>BMW 530I</w:t>
            </w:r>
          </w:p>
        </w:tc>
      </w:tr>
      <w:tr w:rsidR="0014685D" w:rsidRPr="0014685D" w14:paraId="2A212DA6" w14:textId="77777777" w:rsidTr="00112C40">
        <w:trPr>
          <w:trHeight w:val="425"/>
        </w:trPr>
        <w:tc>
          <w:tcPr>
            <w:tcW w:w="3681" w:type="dxa"/>
          </w:tcPr>
          <w:p w14:paraId="3EEEB749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Engine nr</w:t>
            </w:r>
          </w:p>
        </w:tc>
        <w:tc>
          <w:tcPr>
            <w:tcW w:w="5947" w:type="dxa"/>
          </w:tcPr>
          <w:p w14:paraId="66FA4475" w14:textId="109F412D" w:rsidR="0014685D" w:rsidRPr="0014685D" w:rsidRDefault="0014685D" w:rsidP="0014685D">
            <w:pPr>
              <w:autoSpaceDE w:val="0"/>
              <w:autoSpaceDN w:val="0"/>
              <w:spacing w:line="360" w:lineRule="auto"/>
              <w:jc w:val="both"/>
              <w:rPr>
                <w:rFonts w:ascii="Arial Narrow" w:hAnsi="Arial Narrow"/>
              </w:rPr>
            </w:pPr>
            <w:r w:rsidRPr="0014685D">
              <w:rPr>
                <w:rFonts w:ascii="Arial Narrow" w:hAnsi="Arial Narrow"/>
              </w:rPr>
              <w:t>0600****</w:t>
            </w:r>
          </w:p>
        </w:tc>
      </w:tr>
      <w:tr w:rsidR="0014685D" w14:paraId="0E84DA62" w14:textId="77777777" w:rsidTr="00112C40">
        <w:tc>
          <w:tcPr>
            <w:tcW w:w="3681" w:type="dxa"/>
          </w:tcPr>
          <w:p w14:paraId="55E0F76B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VIN:</w:t>
            </w:r>
          </w:p>
        </w:tc>
        <w:tc>
          <w:tcPr>
            <w:tcW w:w="5947" w:type="dxa"/>
          </w:tcPr>
          <w:p w14:paraId="3280B3F7" w14:textId="2286CC48" w:rsidR="0014685D" w:rsidRDefault="0014685D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WBANE72045CM1****</w:t>
            </w:r>
          </w:p>
        </w:tc>
      </w:tr>
      <w:tr w:rsidR="0014685D" w14:paraId="6D2326DF" w14:textId="77777777" w:rsidTr="00112C40">
        <w:tc>
          <w:tcPr>
            <w:tcW w:w="3681" w:type="dxa"/>
          </w:tcPr>
          <w:p w14:paraId="19BA984D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Year Model</w:t>
            </w:r>
          </w:p>
        </w:tc>
        <w:tc>
          <w:tcPr>
            <w:tcW w:w="5947" w:type="dxa"/>
          </w:tcPr>
          <w:p w14:paraId="26718C61" w14:textId="532140A1" w:rsidR="0014685D" w:rsidRDefault="0014685D" w:rsidP="00112C4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2005</w:t>
            </w:r>
          </w:p>
        </w:tc>
      </w:tr>
      <w:tr w:rsidR="0014685D" w14:paraId="455AC571" w14:textId="77777777" w:rsidTr="00112C40">
        <w:tc>
          <w:tcPr>
            <w:tcW w:w="3681" w:type="dxa"/>
          </w:tcPr>
          <w:p w14:paraId="78973DB5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Current kilometres</w:t>
            </w:r>
          </w:p>
        </w:tc>
        <w:tc>
          <w:tcPr>
            <w:tcW w:w="5947" w:type="dxa"/>
          </w:tcPr>
          <w:p w14:paraId="5D273CF7" w14:textId="1369E8B3" w:rsidR="0014685D" w:rsidRDefault="0014685D" w:rsidP="0014685D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120180</w:t>
            </w:r>
          </w:p>
        </w:tc>
      </w:tr>
      <w:tr w:rsidR="0014685D" w:rsidRPr="00FA504B" w14:paraId="6BA726E1" w14:textId="77777777" w:rsidTr="00112C40">
        <w:trPr>
          <w:trHeight w:val="345"/>
        </w:trPr>
        <w:tc>
          <w:tcPr>
            <w:tcW w:w="3681" w:type="dxa"/>
          </w:tcPr>
          <w:p w14:paraId="4655679A" w14:textId="77777777" w:rsidR="0014685D" w:rsidRPr="00D258F0" w:rsidRDefault="0014685D" w:rsidP="0010785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 Narrow" w:hAnsi="Arial Narrow"/>
                <w:b/>
                <w:bCs/>
              </w:rPr>
            </w:pPr>
            <w:r w:rsidRPr="00D258F0">
              <w:rPr>
                <w:rFonts w:ascii="Arial Narrow" w:hAnsi="Arial Narrow"/>
                <w:b/>
                <w:bCs/>
              </w:rPr>
              <w:t>Location</w:t>
            </w:r>
          </w:p>
        </w:tc>
        <w:tc>
          <w:tcPr>
            <w:tcW w:w="5947" w:type="dxa"/>
          </w:tcPr>
          <w:p w14:paraId="557459D5" w14:textId="77777777" w:rsidR="0014685D" w:rsidRPr="00FA504B" w:rsidRDefault="0014685D" w:rsidP="00112C4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 Narrow" w:hAnsi="Arial Narrow"/>
              </w:rPr>
              <w:t>Environment House, Pretoria</w:t>
            </w:r>
          </w:p>
        </w:tc>
      </w:tr>
    </w:tbl>
    <w:p w14:paraId="26F3C40E" w14:textId="2948E693" w:rsidR="00264F04" w:rsidRDefault="009B6C79" w:rsidP="00D258F0">
      <w:pPr>
        <w:tabs>
          <w:tab w:val="left" w:pos="4650"/>
        </w:tabs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 </w:t>
      </w:r>
      <w:r>
        <w:rPr>
          <w:noProof/>
        </w:rPr>
        <w:drawing>
          <wp:inline distT="0" distB="0" distL="0" distR="0" wp14:anchorId="73895364" wp14:editId="6CC25F47">
            <wp:extent cx="2553993" cy="2977997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99" cy="298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417F8">
        <w:rPr>
          <w:noProof/>
        </w:rPr>
        <w:drawing>
          <wp:inline distT="0" distB="0" distL="0" distR="0" wp14:anchorId="5B7BF728" wp14:editId="49C711E2">
            <wp:extent cx="3050050" cy="3556783"/>
            <wp:effectExtent l="0" t="0" r="0" b="571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38" cy="35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A8FEB" w14:textId="77777777" w:rsidR="007417F8" w:rsidRPr="00806372" w:rsidRDefault="007417F8" w:rsidP="00D258F0">
      <w:pPr>
        <w:tabs>
          <w:tab w:val="left" w:pos="4650"/>
        </w:tabs>
        <w:spacing w:line="360" w:lineRule="auto"/>
        <w:rPr>
          <w:rFonts w:ascii="Arial Narrow" w:hAnsi="Arial Narrow" w:cs="Arial"/>
        </w:rPr>
      </w:pPr>
    </w:p>
    <w:sectPr w:rsidR="007417F8" w:rsidRPr="00806372" w:rsidSect="00806372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214E43" w14:textId="77777777" w:rsidR="00995457" w:rsidRDefault="00995457">
      <w:r>
        <w:separator/>
      </w:r>
    </w:p>
  </w:endnote>
  <w:endnote w:type="continuationSeparator" w:id="0">
    <w:p w14:paraId="1B3FF71D" w14:textId="77777777" w:rsidR="00995457" w:rsidRDefault="00995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867568" w14:textId="77777777" w:rsidR="00884705" w:rsidRDefault="008847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541632" w14:textId="439BCA51" w:rsidR="00884705" w:rsidRPr="007531A6" w:rsidRDefault="00884705">
    <w:pPr>
      <w:pStyle w:val="Footer"/>
      <w:jc w:val="center"/>
      <w:rPr>
        <w:rFonts w:ascii="Arial Narrow" w:hAnsi="Arial Narrow"/>
        <w:sz w:val="22"/>
        <w:szCs w:val="22"/>
      </w:rPr>
    </w:pPr>
    <w:r w:rsidRPr="007531A6">
      <w:rPr>
        <w:rFonts w:ascii="Arial Narrow" w:hAnsi="Arial Narrow"/>
        <w:sz w:val="22"/>
        <w:szCs w:val="22"/>
      </w:rPr>
      <w:fldChar w:fldCharType="begin"/>
    </w:r>
    <w:r w:rsidRPr="007531A6">
      <w:rPr>
        <w:rFonts w:ascii="Arial Narrow" w:hAnsi="Arial Narrow"/>
        <w:sz w:val="22"/>
        <w:szCs w:val="22"/>
      </w:rPr>
      <w:instrText xml:space="preserve"> PAGE   \* MERGEFORMAT </w:instrText>
    </w:r>
    <w:r w:rsidRPr="007531A6">
      <w:rPr>
        <w:rFonts w:ascii="Arial Narrow" w:hAnsi="Arial Narrow"/>
        <w:sz w:val="22"/>
        <w:szCs w:val="22"/>
      </w:rPr>
      <w:fldChar w:fldCharType="separate"/>
    </w:r>
    <w:r w:rsidR="004174BE">
      <w:rPr>
        <w:rFonts w:ascii="Arial Narrow" w:hAnsi="Arial Narrow"/>
        <w:noProof/>
        <w:sz w:val="22"/>
        <w:szCs w:val="22"/>
      </w:rPr>
      <w:t>24</w:t>
    </w:r>
    <w:r w:rsidRPr="007531A6">
      <w:rPr>
        <w:rFonts w:ascii="Arial Narrow" w:hAnsi="Arial Narrow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B4CF5" w14:textId="1F2DB645" w:rsidR="00884705" w:rsidRPr="00BC0CAC" w:rsidRDefault="00884705" w:rsidP="00BC0CAC">
    <w:pPr>
      <w:pStyle w:val="Footer"/>
      <w:jc w:val="center"/>
      <w:rPr>
        <w:rFonts w:ascii="Arial Narrow" w:hAnsi="Arial Narrow"/>
        <w:sz w:val="22"/>
        <w:szCs w:val="22"/>
      </w:rPr>
    </w:pPr>
    <w:r w:rsidRPr="007531A6">
      <w:rPr>
        <w:rFonts w:ascii="Arial Narrow" w:hAnsi="Arial Narrow"/>
        <w:sz w:val="22"/>
        <w:szCs w:val="22"/>
      </w:rPr>
      <w:fldChar w:fldCharType="begin"/>
    </w:r>
    <w:r w:rsidRPr="007531A6">
      <w:rPr>
        <w:rFonts w:ascii="Arial Narrow" w:hAnsi="Arial Narrow"/>
        <w:sz w:val="22"/>
        <w:szCs w:val="22"/>
      </w:rPr>
      <w:instrText xml:space="preserve"> PAGE   \* MERGEFORMAT </w:instrText>
    </w:r>
    <w:r w:rsidRPr="007531A6">
      <w:rPr>
        <w:rFonts w:ascii="Arial Narrow" w:hAnsi="Arial Narrow"/>
        <w:sz w:val="22"/>
        <w:szCs w:val="22"/>
      </w:rPr>
      <w:fldChar w:fldCharType="separate"/>
    </w:r>
    <w:r w:rsidR="004174BE" w:rsidRPr="004174BE">
      <w:rPr>
        <w:rFonts w:ascii="Arial Narrow" w:hAnsi="Arial Narrow"/>
        <w:noProof/>
        <w:szCs w:val="22"/>
      </w:rPr>
      <w:t>25</w:t>
    </w:r>
    <w:r w:rsidRPr="007531A6">
      <w:rPr>
        <w:rFonts w:ascii="Arial Narrow" w:hAnsi="Arial Narrow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E82551" w14:textId="77777777" w:rsidR="00995457" w:rsidRDefault="00995457">
      <w:r>
        <w:separator/>
      </w:r>
    </w:p>
  </w:footnote>
  <w:footnote w:type="continuationSeparator" w:id="0">
    <w:p w14:paraId="060CDB5A" w14:textId="77777777" w:rsidR="00995457" w:rsidRDefault="009954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27971" w14:textId="28935623" w:rsidR="00884705" w:rsidRDefault="008847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35FF5" w14:textId="375C3A15" w:rsidR="00884705" w:rsidRDefault="008847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DE0F5F" w14:textId="346883C1" w:rsidR="00884705" w:rsidRDefault="008847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48"/>
    <w:multiLevelType w:val="multilevel"/>
    <w:tmpl w:val="00000000"/>
    <w:lvl w:ilvl="0">
      <w:start w:val="1"/>
      <w:numFmt w:val="lowerLetter"/>
      <w:pStyle w:val="Level1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"/>
      <w:lvlJc w:val="left"/>
    </w:lvl>
    <w:lvl w:ilvl="2">
      <w:start w:val="1"/>
      <w:numFmt w:val="lowerLetter"/>
      <w:lvlText w:val="%3"/>
      <w:lvlJc w:val="left"/>
    </w:lvl>
    <w:lvl w:ilvl="3">
      <w:start w:val="1"/>
      <w:numFmt w:val="lowerLetter"/>
      <w:lvlText w:val="%4"/>
      <w:lvlJc w:val="left"/>
    </w:lvl>
    <w:lvl w:ilvl="4">
      <w:start w:val="1"/>
      <w:numFmt w:val="lowerLetter"/>
      <w:lvlText w:val="%5"/>
      <w:lvlJc w:val="left"/>
    </w:lvl>
    <w:lvl w:ilvl="5">
      <w:start w:val="1"/>
      <w:numFmt w:val="lowerLetter"/>
      <w:lvlText w:val="%6"/>
      <w:lvlJc w:val="left"/>
    </w:lvl>
    <w:lvl w:ilvl="6">
      <w:start w:val="1"/>
      <w:numFmt w:val="lowerLetter"/>
      <w:lvlText w:val="%7"/>
      <w:lvlJc w:val="left"/>
    </w:lvl>
    <w:lvl w:ilvl="7">
      <w:start w:val="1"/>
      <w:numFmt w:val="lowerLetter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3BB7E37"/>
    <w:multiLevelType w:val="hybridMultilevel"/>
    <w:tmpl w:val="0E2887A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390999"/>
    <w:multiLevelType w:val="hybridMultilevel"/>
    <w:tmpl w:val="AB1017BE"/>
    <w:lvl w:ilvl="0" w:tplc="8C7E5E0E">
      <w:start w:val="1"/>
      <w:numFmt w:val="bullet"/>
      <w:pStyle w:val="BodyTextBullet1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330FD3"/>
    <w:multiLevelType w:val="hybridMultilevel"/>
    <w:tmpl w:val="AB8A7568"/>
    <w:lvl w:ilvl="0" w:tplc="C9241C94">
      <w:start w:val="1"/>
      <w:numFmt w:val="bullet"/>
      <w:pStyle w:val="TableBullet"/>
      <w:lvlText w:val=""/>
      <w:lvlJc w:val="left"/>
      <w:pPr>
        <w:tabs>
          <w:tab w:val="num" w:pos="567"/>
        </w:tabs>
        <w:ind w:left="927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515DC6"/>
    <w:multiLevelType w:val="hybridMultilevel"/>
    <w:tmpl w:val="A69C450C"/>
    <w:lvl w:ilvl="0" w:tplc="6700D77E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D2216A"/>
    <w:multiLevelType w:val="multilevel"/>
    <w:tmpl w:val="2CE014CE"/>
    <w:lvl w:ilvl="0">
      <w:start w:val="1"/>
      <w:numFmt w:val="decimal"/>
      <w:pStyle w:val="StyleBodyTextBold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(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6" w15:restartNumberingAfterBreak="0">
    <w:nsid w:val="6B4347D4"/>
    <w:multiLevelType w:val="hybridMultilevel"/>
    <w:tmpl w:val="678A6E4A"/>
    <w:lvl w:ilvl="0" w:tplc="A3BAA174">
      <w:start w:val="1"/>
      <w:numFmt w:val="bullet"/>
      <w:pStyle w:val="ListBullet"/>
      <w:lvlText w:val=""/>
      <w:lvlJc w:val="left"/>
      <w:pPr>
        <w:tabs>
          <w:tab w:val="num" w:pos="1495"/>
        </w:tabs>
        <w:ind w:left="1495" w:hanging="567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7" w15:restartNumberingAfterBreak="0">
    <w:nsid w:val="6E8A6B80"/>
    <w:multiLevelType w:val="multilevel"/>
    <w:tmpl w:val="897614CA"/>
    <w:lvl w:ilvl="0">
      <w:start w:val="6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0"/>
      <w:numFmt w:val="decimal"/>
      <w:pStyle w:val="Heading2"/>
      <w:lvlText w:val="%1.%2"/>
      <w:lvlJc w:val="left"/>
      <w:pPr>
        <w:tabs>
          <w:tab w:val="num" w:pos="2106"/>
        </w:tabs>
        <w:ind w:left="210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77245F81"/>
    <w:multiLevelType w:val="multilevel"/>
    <w:tmpl w:val="F0B26584"/>
    <w:styleLink w:val="Style1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219246">
    <w:abstractNumId w:val="0"/>
    <w:lvlOverride w:ilvl="0">
      <w:startOverride w:val="1"/>
      <w:lvl w:ilvl="0">
        <w:start w:val="1"/>
        <w:numFmt w:val="decimal"/>
        <w:pStyle w:val="Level1"/>
        <w:lvlText w:val="(%1)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 w16cid:durableId="1798526446">
    <w:abstractNumId w:val="6"/>
  </w:num>
  <w:num w:numId="3" w16cid:durableId="1416629855">
    <w:abstractNumId w:val="2"/>
  </w:num>
  <w:num w:numId="4" w16cid:durableId="1571767779">
    <w:abstractNumId w:val="5"/>
  </w:num>
  <w:num w:numId="5" w16cid:durableId="1792936718">
    <w:abstractNumId w:val="3"/>
  </w:num>
  <w:num w:numId="6" w16cid:durableId="2104719656">
    <w:abstractNumId w:val="7"/>
  </w:num>
  <w:num w:numId="7" w16cid:durableId="1331327695">
    <w:abstractNumId w:val="8"/>
  </w:num>
  <w:num w:numId="8" w16cid:durableId="1473789775">
    <w:abstractNumId w:val="1"/>
  </w:num>
  <w:num w:numId="9" w16cid:durableId="120305153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YwNjEwMjU2NjUxNTVS0lEKTi0uzszPAykwrAUAsukhSSwAAAA="/>
  </w:docVars>
  <w:rsids>
    <w:rsidRoot w:val="007F3B6B"/>
    <w:rsid w:val="00001459"/>
    <w:rsid w:val="00003667"/>
    <w:rsid w:val="00004D96"/>
    <w:rsid w:val="000055FB"/>
    <w:rsid w:val="00005786"/>
    <w:rsid w:val="000104EC"/>
    <w:rsid w:val="00011A41"/>
    <w:rsid w:val="00013FA9"/>
    <w:rsid w:val="00014B4E"/>
    <w:rsid w:val="00020478"/>
    <w:rsid w:val="00020587"/>
    <w:rsid w:val="000229B9"/>
    <w:rsid w:val="00022F1C"/>
    <w:rsid w:val="00023662"/>
    <w:rsid w:val="000237E5"/>
    <w:rsid w:val="000238D7"/>
    <w:rsid w:val="00024B96"/>
    <w:rsid w:val="000250F6"/>
    <w:rsid w:val="000254AB"/>
    <w:rsid w:val="0002685D"/>
    <w:rsid w:val="00026DF6"/>
    <w:rsid w:val="00027185"/>
    <w:rsid w:val="00027E8C"/>
    <w:rsid w:val="00030312"/>
    <w:rsid w:val="00030949"/>
    <w:rsid w:val="00030F1C"/>
    <w:rsid w:val="00031B52"/>
    <w:rsid w:val="00032410"/>
    <w:rsid w:val="00032BE4"/>
    <w:rsid w:val="00034899"/>
    <w:rsid w:val="000353E7"/>
    <w:rsid w:val="000403C1"/>
    <w:rsid w:val="00040804"/>
    <w:rsid w:val="00040CCB"/>
    <w:rsid w:val="00041388"/>
    <w:rsid w:val="0004179F"/>
    <w:rsid w:val="00047BB7"/>
    <w:rsid w:val="00050E90"/>
    <w:rsid w:val="00051425"/>
    <w:rsid w:val="00051C2B"/>
    <w:rsid w:val="000525D3"/>
    <w:rsid w:val="00053ABB"/>
    <w:rsid w:val="00054B0B"/>
    <w:rsid w:val="0005515C"/>
    <w:rsid w:val="00057F95"/>
    <w:rsid w:val="0006170B"/>
    <w:rsid w:val="00061835"/>
    <w:rsid w:val="00061C9D"/>
    <w:rsid w:val="0006208F"/>
    <w:rsid w:val="00062651"/>
    <w:rsid w:val="00063797"/>
    <w:rsid w:val="00064756"/>
    <w:rsid w:val="000651B5"/>
    <w:rsid w:val="00065A32"/>
    <w:rsid w:val="00067250"/>
    <w:rsid w:val="000673AD"/>
    <w:rsid w:val="00071520"/>
    <w:rsid w:val="00072FC1"/>
    <w:rsid w:val="0007356E"/>
    <w:rsid w:val="000743C7"/>
    <w:rsid w:val="00074B9C"/>
    <w:rsid w:val="00076A84"/>
    <w:rsid w:val="00076DAA"/>
    <w:rsid w:val="000774DA"/>
    <w:rsid w:val="0008052E"/>
    <w:rsid w:val="00080816"/>
    <w:rsid w:val="00080FEB"/>
    <w:rsid w:val="00081442"/>
    <w:rsid w:val="000817D3"/>
    <w:rsid w:val="0008243A"/>
    <w:rsid w:val="00082B6E"/>
    <w:rsid w:val="000835F6"/>
    <w:rsid w:val="000842CD"/>
    <w:rsid w:val="000862A2"/>
    <w:rsid w:val="00086644"/>
    <w:rsid w:val="00086F4D"/>
    <w:rsid w:val="000909EE"/>
    <w:rsid w:val="00091085"/>
    <w:rsid w:val="00092CD0"/>
    <w:rsid w:val="000931B3"/>
    <w:rsid w:val="00093FFC"/>
    <w:rsid w:val="00094FFD"/>
    <w:rsid w:val="0009585C"/>
    <w:rsid w:val="000959FF"/>
    <w:rsid w:val="00095A11"/>
    <w:rsid w:val="00096154"/>
    <w:rsid w:val="00096DCD"/>
    <w:rsid w:val="00096FCF"/>
    <w:rsid w:val="00097774"/>
    <w:rsid w:val="000A0ADD"/>
    <w:rsid w:val="000A188E"/>
    <w:rsid w:val="000A1DF0"/>
    <w:rsid w:val="000A1EEF"/>
    <w:rsid w:val="000A21D3"/>
    <w:rsid w:val="000A222C"/>
    <w:rsid w:val="000A3D09"/>
    <w:rsid w:val="000A4B8D"/>
    <w:rsid w:val="000A6898"/>
    <w:rsid w:val="000A6BE8"/>
    <w:rsid w:val="000A7FA6"/>
    <w:rsid w:val="000B035A"/>
    <w:rsid w:val="000B04A9"/>
    <w:rsid w:val="000B58BB"/>
    <w:rsid w:val="000B6715"/>
    <w:rsid w:val="000B6ED5"/>
    <w:rsid w:val="000C0AE0"/>
    <w:rsid w:val="000C1928"/>
    <w:rsid w:val="000C2E50"/>
    <w:rsid w:val="000C339F"/>
    <w:rsid w:val="000C366D"/>
    <w:rsid w:val="000C5C69"/>
    <w:rsid w:val="000C5E5C"/>
    <w:rsid w:val="000C62B6"/>
    <w:rsid w:val="000C65E9"/>
    <w:rsid w:val="000C6C8E"/>
    <w:rsid w:val="000C7450"/>
    <w:rsid w:val="000C7F58"/>
    <w:rsid w:val="000D0DD8"/>
    <w:rsid w:val="000D1680"/>
    <w:rsid w:val="000D1A1F"/>
    <w:rsid w:val="000D1E80"/>
    <w:rsid w:val="000D1F48"/>
    <w:rsid w:val="000D2C9A"/>
    <w:rsid w:val="000D308C"/>
    <w:rsid w:val="000D4281"/>
    <w:rsid w:val="000D5950"/>
    <w:rsid w:val="000D5E85"/>
    <w:rsid w:val="000D6201"/>
    <w:rsid w:val="000D63F7"/>
    <w:rsid w:val="000D781F"/>
    <w:rsid w:val="000E0D2C"/>
    <w:rsid w:val="000E13F5"/>
    <w:rsid w:val="000E1549"/>
    <w:rsid w:val="000E2DDF"/>
    <w:rsid w:val="000E3D22"/>
    <w:rsid w:val="000E446A"/>
    <w:rsid w:val="000E5A08"/>
    <w:rsid w:val="000E5E47"/>
    <w:rsid w:val="000E6019"/>
    <w:rsid w:val="000E608B"/>
    <w:rsid w:val="000E646C"/>
    <w:rsid w:val="000E6917"/>
    <w:rsid w:val="000E744D"/>
    <w:rsid w:val="000E7585"/>
    <w:rsid w:val="000F0223"/>
    <w:rsid w:val="000F039F"/>
    <w:rsid w:val="000F0515"/>
    <w:rsid w:val="000F08B0"/>
    <w:rsid w:val="000F1801"/>
    <w:rsid w:val="000F23B6"/>
    <w:rsid w:val="000F5C44"/>
    <w:rsid w:val="000F612F"/>
    <w:rsid w:val="000F633E"/>
    <w:rsid w:val="00101457"/>
    <w:rsid w:val="0010153A"/>
    <w:rsid w:val="00103437"/>
    <w:rsid w:val="00104349"/>
    <w:rsid w:val="00104527"/>
    <w:rsid w:val="001045DC"/>
    <w:rsid w:val="00104EBA"/>
    <w:rsid w:val="001070EB"/>
    <w:rsid w:val="00107416"/>
    <w:rsid w:val="0010785A"/>
    <w:rsid w:val="00110D6A"/>
    <w:rsid w:val="00111B91"/>
    <w:rsid w:val="00111CB6"/>
    <w:rsid w:val="00111D03"/>
    <w:rsid w:val="00111DE4"/>
    <w:rsid w:val="001137BA"/>
    <w:rsid w:val="00113D3A"/>
    <w:rsid w:val="00114203"/>
    <w:rsid w:val="001154E9"/>
    <w:rsid w:val="00115E32"/>
    <w:rsid w:val="00117A1C"/>
    <w:rsid w:val="00117C6E"/>
    <w:rsid w:val="00121000"/>
    <w:rsid w:val="00121E7A"/>
    <w:rsid w:val="00121FCD"/>
    <w:rsid w:val="00122B41"/>
    <w:rsid w:val="00123403"/>
    <w:rsid w:val="00124EF1"/>
    <w:rsid w:val="00127521"/>
    <w:rsid w:val="00127A63"/>
    <w:rsid w:val="00130543"/>
    <w:rsid w:val="00130DB0"/>
    <w:rsid w:val="00132083"/>
    <w:rsid w:val="00132945"/>
    <w:rsid w:val="00132EBC"/>
    <w:rsid w:val="001330C4"/>
    <w:rsid w:val="00133F3B"/>
    <w:rsid w:val="001364B9"/>
    <w:rsid w:val="00137D11"/>
    <w:rsid w:val="00141795"/>
    <w:rsid w:val="00141AB5"/>
    <w:rsid w:val="001423E5"/>
    <w:rsid w:val="0014246E"/>
    <w:rsid w:val="00143159"/>
    <w:rsid w:val="00143652"/>
    <w:rsid w:val="001439B7"/>
    <w:rsid w:val="00145257"/>
    <w:rsid w:val="0014626D"/>
    <w:rsid w:val="0014685D"/>
    <w:rsid w:val="00147564"/>
    <w:rsid w:val="00147AEB"/>
    <w:rsid w:val="00147B7D"/>
    <w:rsid w:val="00147D1E"/>
    <w:rsid w:val="0015093D"/>
    <w:rsid w:val="00150A0C"/>
    <w:rsid w:val="001526D7"/>
    <w:rsid w:val="001539F3"/>
    <w:rsid w:val="00153D5B"/>
    <w:rsid w:val="001555A5"/>
    <w:rsid w:val="00156457"/>
    <w:rsid w:val="00156CD2"/>
    <w:rsid w:val="00160142"/>
    <w:rsid w:val="001604F9"/>
    <w:rsid w:val="001641C9"/>
    <w:rsid w:val="0016493C"/>
    <w:rsid w:val="00165BBC"/>
    <w:rsid w:val="00167C22"/>
    <w:rsid w:val="00171CB8"/>
    <w:rsid w:val="00171E1D"/>
    <w:rsid w:val="0017266C"/>
    <w:rsid w:val="001735F4"/>
    <w:rsid w:val="001737AC"/>
    <w:rsid w:val="00173AE5"/>
    <w:rsid w:val="00173CB0"/>
    <w:rsid w:val="00175F40"/>
    <w:rsid w:val="00176631"/>
    <w:rsid w:val="00176F16"/>
    <w:rsid w:val="0017707B"/>
    <w:rsid w:val="00177985"/>
    <w:rsid w:val="00180766"/>
    <w:rsid w:val="0018159E"/>
    <w:rsid w:val="00183FBC"/>
    <w:rsid w:val="00184830"/>
    <w:rsid w:val="00185892"/>
    <w:rsid w:val="001868D4"/>
    <w:rsid w:val="0018789B"/>
    <w:rsid w:val="001905C2"/>
    <w:rsid w:val="001931DE"/>
    <w:rsid w:val="00193687"/>
    <w:rsid w:val="00195DFF"/>
    <w:rsid w:val="001A037A"/>
    <w:rsid w:val="001A132D"/>
    <w:rsid w:val="001A1489"/>
    <w:rsid w:val="001A1846"/>
    <w:rsid w:val="001A37A2"/>
    <w:rsid w:val="001A5266"/>
    <w:rsid w:val="001A5906"/>
    <w:rsid w:val="001A5C3B"/>
    <w:rsid w:val="001A655C"/>
    <w:rsid w:val="001B163F"/>
    <w:rsid w:val="001B19C9"/>
    <w:rsid w:val="001B1C4A"/>
    <w:rsid w:val="001B4595"/>
    <w:rsid w:val="001C06CD"/>
    <w:rsid w:val="001C1599"/>
    <w:rsid w:val="001C20DC"/>
    <w:rsid w:val="001C2598"/>
    <w:rsid w:val="001C5F31"/>
    <w:rsid w:val="001C785F"/>
    <w:rsid w:val="001C7B29"/>
    <w:rsid w:val="001C7F31"/>
    <w:rsid w:val="001D003D"/>
    <w:rsid w:val="001D0FDC"/>
    <w:rsid w:val="001D1297"/>
    <w:rsid w:val="001D1A01"/>
    <w:rsid w:val="001D281C"/>
    <w:rsid w:val="001D4E45"/>
    <w:rsid w:val="001D5C91"/>
    <w:rsid w:val="001D6B58"/>
    <w:rsid w:val="001D6C9D"/>
    <w:rsid w:val="001D7408"/>
    <w:rsid w:val="001E0307"/>
    <w:rsid w:val="001E1C3C"/>
    <w:rsid w:val="001E1D11"/>
    <w:rsid w:val="001E3314"/>
    <w:rsid w:val="001E4EA4"/>
    <w:rsid w:val="001E76EA"/>
    <w:rsid w:val="001E796B"/>
    <w:rsid w:val="001F175E"/>
    <w:rsid w:val="001F185B"/>
    <w:rsid w:val="001F5A1D"/>
    <w:rsid w:val="001F5A98"/>
    <w:rsid w:val="001F67B5"/>
    <w:rsid w:val="001F730E"/>
    <w:rsid w:val="001F7A0E"/>
    <w:rsid w:val="001F7A65"/>
    <w:rsid w:val="0020057A"/>
    <w:rsid w:val="0020236C"/>
    <w:rsid w:val="0020250D"/>
    <w:rsid w:val="00202F05"/>
    <w:rsid w:val="002030D4"/>
    <w:rsid w:val="00204129"/>
    <w:rsid w:val="00204742"/>
    <w:rsid w:val="002050A7"/>
    <w:rsid w:val="002061C0"/>
    <w:rsid w:val="00206586"/>
    <w:rsid w:val="00207BBF"/>
    <w:rsid w:val="00210479"/>
    <w:rsid w:val="00210547"/>
    <w:rsid w:val="00210E0A"/>
    <w:rsid w:val="00210EE4"/>
    <w:rsid w:val="00212DE0"/>
    <w:rsid w:val="00212EE4"/>
    <w:rsid w:val="0021565F"/>
    <w:rsid w:val="00216EA3"/>
    <w:rsid w:val="0022077C"/>
    <w:rsid w:val="00221663"/>
    <w:rsid w:val="0022281B"/>
    <w:rsid w:val="00222915"/>
    <w:rsid w:val="00222D78"/>
    <w:rsid w:val="00223182"/>
    <w:rsid w:val="00223991"/>
    <w:rsid w:val="00224615"/>
    <w:rsid w:val="00224BF0"/>
    <w:rsid w:val="002258C6"/>
    <w:rsid w:val="0022640C"/>
    <w:rsid w:val="00227398"/>
    <w:rsid w:val="002274A8"/>
    <w:rsid w:val="002276E9"/>
    <w:rsid w:val="002304FA"/>
    <w:rsid w:val="0023072C"/>
    <w:rsid w:val="00231D39"/>
    <w:rsid w:val="00232022"/>
    <w:rsid w:val="002333E6"/>
    <w:rsid w:val="00233818"/>
    <w:rsid w:val="00233FAF"/>
    <w:rsid w:val="0023429A"/>
    <w:rsid w:val="002342E0"/>
    <w:rsid w:val="00234FCB"/>
    <w:rsid w:val="00235EFD"/>
    <w:rsid w:val="0023614C"/>
    <w:rsid w:val="00236253"/>
    <w:rsid w:val="00240397"/>
    <w:rsid w:val="0024103E"/>
    <w:rsid w:val="00241483"/>
    <w:rsid w:val="00243C0D"/>
    <w:rsid w:val="00244215"/>
    <w:rsid w:val="0024424F"/>
    <w:rsid w:val="00246D4D"/>
    <w:rsid w:val="002470E7"/>
    <w:rsid w:val="00247B74"/>
    <w:rsid w:val="0025001B"/>
    <w:rsid w:val="00251BB8"/>
    <w:rsid w:val="00251CE8"/>
    <w:rsid w:val="002541AD"/>
    <w:rsid w:val="00254C33"/>
    <w:rsid w:val="00254C8C"/>
    <w:rsid w:val="00255400"/>
    <w:rsid w:val="00255529"/>
    <w:rsid w:val="00260AC2"/>
    <w:rsid w:val="0026436E"/>
    <w:rsid w:val="00264DBD"/>
    <w:rsid w:val="00264F04"/>
    <w:rsid w:val="002654E0"/>
    <w:rsid w:val="0026578A"/>
    <w:rsid w:val="00266224"/>
    <w:rsid w:val="00266EF1"/>
    <w:rsid w:val="00267F76"/>
    <w:rsid w:val="00270141"/>
    <w:rsid w:val="002707EE"/>
    <w:rsid w:val="00270803"/>
    <w:rsid w:val="002726EB"/>
    <w:rsid w:val="00274591"/>
    <w:rsid w:val="00274F59"/>
    <w:rsid w:val="0027607F"/>
    <w:rsid w:val="00280200"/>
    <w:rsid w:val="00280581"/>
    <w:rsid w:val="00281955"/>
    <w:rsid w:val="00282ED2"/>
    <w:rsid w:val="00283E4A"/>
    <w:rsid w:val="002859BD"/>
    <w:rsid w:val="002863A1"/>
    <w:rsid w:val="00290220"/>
    <w:rsid w:val="0029129D"/>
    <w:rsid w:val="00291940"/>
    <w:rsid w:val="002922E6"/>
    <w:rsid w:val="00295FA9"/>
    <w:rsid w:val="00296B1C"/>
    <w:rsid w:val="002975A3"/>
    <w:rsid w:val="00297F34"/>
    <w:rsid w:val="002A0139"/>
    <w:rsid w:val="002A0E35"/>
    <w:rsid w:val="002A0EE0"/>
    <w:rsid w:val="002A149A"/>
    <w:rsid w:val="002A2075"/>
    <w:rsid w:val="002A270A"/>
    <w:rsid w:val="002A4C07"/>
    <w:rsid w:val="002A4C6F"/>
    <w:rsid w:val="002A57FC"/>
    <w:rsid w:val="002A661C"/>
    <w:rsid w:val="002B0A84"/>
    <w:rsid w:val="002B18CD"/>
    <w:rsid w:val="002B2834"/>
    <w:rsid w:val="002B29EA"/>
    <w:rsid w:val="002B3409"/>
    <w:rsid w:val="002B3C19"/>
    <w:rsid w:val="002B4A91"/>
    <w:rsid w:val="002B5A44"/>
    <w:rsid w:val="002B5EA4"/>
    <w:rsid w:val="002B6F90"/>
    <w:rsid w:val="002B796D"/>
    <w:rsid w:val="002C0232"/>
    <w:rsid w:val="002C10E7"/>
    <w:rsid w:val="002C2D3D"/>
    <w:rsid w:val="002C2EB3"/>
    <w:rsid w:val="002C3410"/>
    <w:rsid w:val="002C3B78"/>
    <w:rsid w:val="002C3DB8"/>
    <w:rsid w:val="002C41BC"/>
    <w:rsid w:val="002C4C4F"/>
    <w:rsid w:val="002C4D03"/>
    <w:rsid w:val="002C4E59"/>
    <w:rsid w:val="002C533A"/>
    <w:rsid w:val="002C5B4C"/>
    <w:rsid w:val="002C5B93"/>
    <w:rsid w:val="002C5DC9"/>
    <w:rsid w:val="002C5E19"/>
    <w:rsid w:val="002D0A8F"/>
    <w:rsid w:val="002D1329"/>
    <w:rsid w:val="002D31A2"/>
    <w:rsid w:val="002D33AA"/>
    <w:rsid w:val="002D3662"/>
    <w:rsid w:val="002D3EC0"/>
    <w:rsid w:val="002D5468"/>
    <w:rsid w:val="002D5D8D"/>
    <w:rsid w:val="002D5DC6"/>
    <w:rsid w:val="002D6EC3"/>
    <w:rsid w:val="002D7BE5"/>
    <w:rsid w:val="002E0198"/>
    <w:rsid w:val="002E3551"/>
    <w:rsid w:val="002E4BB1"/>
    <w:rsid w:val="002E4E4A"/>
    <w:rsid w:val="002E5460"/>
    <w:rsid w:val="002E638F"/>
    <w:rsid w:val="002E7517"/>
    <w:rsid w:val="002F0B30"/>
    <w:rsid w:val="002F1762"/>
    <w:rsid w:val="002F1921"/>
    <w:rsid w:val="002F1AF1"/>
    <w:rsid w:val="002F25C5"/>
    <w:rsid w:val="002F4495"/>
    <w:rsid w:val="002F5556"/>
    <w:rsid w:val="002F55B0"/>
    <w:rsid w:val="002F5737"/>
    <w:rsid w:val="002F6191"/>
    <w:rsid w:val="002F6D8D"/>
    <w:rsid w:val="002F7F83"/>
    <w:rsid w:val="0030101F"/>
    <w:rsid w:val="00301366"/>
    <w:rsid w:val="00301DC2"/>
    <w:rsid w:val="00301F78"/>
    <w:rsid w:val="00304332"/>
    <w:rsid w:val="00304E42"/>
    <w:rsid w:val="00306516"/>
    <w:rsid w:val="00307125"/>
    <w:rsid w:val="00307BF2"/>
    <w:rsid w:val="00311714"/>
    <w:rsid w:val="00313493"/>
    <w:rsid w:val="00313920"/>
    <w:rsid w:val="003139B9"/>
    <w:rsid w:val="00315007"/>
    <w:rsid w:val="00315BB4"/>
    <w:rsid w:val="00316383"/>
    <w:rsid w:val="00317DCD"/>
    <w:rsid w:val="00320258"/>
    <w:rsid w:val="003208EC"/>
    <w:rsid w:val="00321134"/>
    <w:rsid w:val="00321C1A"/>
    <w:rsid w:val="00322345"/>
    <w:rsid w:val="00322D6E"/>
    <w:rsid w:val="00323282"/>
    <w:rsid w:val="003245BC"/>
    <w:rsid w:val="00325423"/>
    <w:rsid w:val="00326F96"/>
    <w:rsid w:val="003278AD"/>
    <w:rsid w:val="00327AEE"/>
    <w:rsid w:val="0033121A"/>
    <w:rsid w:val="00331DFF"/>
    <w:rsid w:val="00333E57"/>
    <w:rsid w:val="003347E2"/>
    <w:rsid w:val="00334AC7"/>
    <w:rsid w:val="003350C1"/>
    <w:rsid w:val="00337537"/>
    <w:rsid w:val="00337AED"/>
    <w:rsid w:val="0034164D"/>
    <w:rsid w:val="003423B4"/>
    <w:rsid w:val="00346EFF"/>
    <w:rsid w:val="00347E2A"/>
    <w:rsid w:val="00347FF3"/>
    <w:rsid w:val="00350E9D"/>
    <w:rsid w:val="003511F3"/>
    <w:rsid w:val="003519B9"/>
    <w:rsid w:val="00351D2C"/>
    <w:rsid w:val="00351EFC"/>
    <w:rsid w:val="0035212F"/>
    <w:rsid w:val="003521BB"/>
    <w:rsid w:val="00353CC9"/>
    <w:rsid w:val="00353E55"/>
    <w:rsid w:val="00356724"/>
    <w:rsid w:val="00356A92"/>
    <w:rsid w:val="00356E78"/>
    <w:rsid w:val="003574D6"/>
    <w:rsid w:val="0035790D"/>
    <w:rsid w:val="00357ADB"/>
    <w:rsid w:val="00361135"/>
    <w:rsid w:val="003632B6"/>
    <w:rsid w:val="00363871"/>
    <w:rsid w:val="003641C3"/>
    <w:rsid w:val="00364DD9"/>
    <w:rsid w:val="0036570B"/>
    <w:rsid w:val="00365836"/>
    <w:rsid w:val="00365B18"/>
    <w:rsid w:val="00366012"/>
    <w:rsid w:val="003665EF"/>
    <w:rsid w:val="003676FE"/>
    <w:rsid w:val="00367787"/>
    <w:rsid w:val="00367EB3"/>
    <w:rsid w:val="00371A4A"/>
    <w:rsid w:val="00372986"/>
    <w:rsid w:val="0037391C"/>
    <w:rsid w:val="003744E0"/>
    <w:rsid w:val="00375A8E"/>
    <w:rsid w:val="00376716"/>
    <w:rsid w:val="00376B21"/>
    <w:rsid w:val="003773EC"/>
    <w:rsid w:val="0038162D"/>
    <w:rsid w:val="00382386"/>
    <w:rsid w:val="0038390F"/>
    <w:rsid w:val="003845A5"/>
    <w:rsid w:val="00385173"/>
    <w:rsid w:val="00385880"/>
    <w:rsid w:val="003858AA"/>
    <w:rsid w:val="00385B74"/>
    <w:rsid w:val="00385E08"/>
    <w:rsid w:val="00386494"/>
    <w:rsid w:val="003901FB"/>
    <w:rsid w:val="0039052F"/>
    <w:rsid w:val="00390588"/>
    <w:rsid w:val="00390E5C"/>
    <w:rsid w:val="00392447"/>
    <w:rsid w:val="00392BE7"/>
    <w:rsid w:val="00393753"/>
    <w:rsid w:val="00393C0C"/>
    <w:rsid w:val="00393D75"/>
    <w:rsid w:val="003951F0"/>
    <w:rsid w:val="00397004"/>
    <w:rsid w:val="0039749C"/>
    <w:rsid w:val="003A016F"/>
    <w:rsid w:val="003A08FE"/>
    <w:rsid w:val="003A0A39"/>
    <w:rsid w:val="003A0B26"/>
    <w:rsid w:val="003A10E4"/>
    <w:rsid w:val="003A2CD0"/>
    <w:rsid w:val="003A39F0"/>
    <w:rsid w:val="003A5722"/>
    <w:rsid w:val="003A5E47"/>
    <w:rsid w:val="003A64D4"/>
    <w:rsid w:val="003A67FF"/>
    <w:rsid w:val="003B0841"/>
    <w:rsid w:val="003B0846"/>
    <w:rsid w:val="003B0BD4"/>
    <w:rsid w:val="003B0EC9"/>
    <w:rsid w:val="003B1A47"/>
    <w:rsid w:val="003B25E2"/>
    <w:rsid w:val="003B2AFE"/>
    <w:rsid w:val="003B44C4"/>
    <w:rsid w:val="003B4776"/>
    <w:rsid w:val="003B51EB"/>
    <w:rsid w:val="003B5622"/>
    <w:rsid w:val="003B585E"/>
    <w:rsid w:val="003B59F1"/>
    <w:rsid w:val="003B62CA"/>
    <w:rsid w:val="003B65B7"/>
    <w:rsid w:val="003B66A0"/>
    <w:rsid w:val="003B6F00"/>
    <w:rsid w:val="003B6F1F"/>
    <w:rsid w:val="003B793D"/>
    <w:rsid w:val="003B7E9C"/>
    <w:rsid w:val="003C1596"/>
    <w:rsid w:val="003C23DD"/>
    <w:rsid w:val="003C26EF"/>
    <w:rsid w:val="003C368F"/>
    <w:rsid w:val="003C6F14"/>
    <w:rsid w:val="003C7ED4"/>
    <w:rsid w:val="003D0826"/>
    <w:rsid w:val="003D3567"/>
    <w:rsid w:val="003D6AD8"/>
    <w:rsid w:val="003D6DD9"/>
    <w:rsid w:val="003D7CF5"/>
    <w:rsid w:val="003E015E"/>
    <w:rsid w:val="003E0475"/>
    <w:rsid w:val="003E0AD1"/>
    <w:rsid w:val="003E1144"/>
    <w:rsid w:val="003E1BFF"/>
    <w:rsid w:val="003E2716"/>
    <w:rsid w:val="003E4417"/>
    <w:rsid w:val="003E4B46"/>
    <w:rsid w:val="003E4D17"/>
    <w:rsid w:val="003E550D"/>
    <w:rsid w:val="003E683C"/>
    <w:rsid w:val="003E6D75"/>
    <w:rsid w:val="003E7952"/>
    <w:rsid w:val="003E7A51"/>
    <w:rsid w:val="003F060B"/>
    <w:rsid w:val="003F10D4"/>
    <w:rsid w:val="003F594C"/>
    <w:rsid w:val="003F6100"/>
    <w:rsid w:val="003F61F1"/>
    <w:rsid w:val="003F63A8"/>
    <w:rsid w:val="003F6929"/>
    <w:rsid w:val="003F6DFA"/>
    <w:rsid w:val="003F6E1F"/>
    <w:rsid w:val="003F6FB1"/>
    <w:rsid w:val="003F7133"/>
    <w:rsid w:val="003F7C46"/>
    <w:rsid w:val="0040065A"/>
    <w:rsid w:val="00400818"/>
    <w:rsid w:val="00400D3E"/>
    <w:rsid w:val="00401384"/>
    <w:rsid w:val="0040196E"/>
    <w:rsid w:val="00402B0C"/>
    <w:rsid w:val="00403A0C"/>
    <w:rsid w:val="004044BD"/>
    <w:rsid w:val="004048BD"/>
    <w:rsid w:val="004053A9"/>
    <w:rsid w:val="00405B95"/>
    <w:rsid w:val="0040699E"/>
    <w:rsid w:val="0041049B"/>
    <w:rsid w:val="00410955"/>
    <w:rsid w:val="004120A4"/>
    <w:rsid w:val="004120E5"/>
    <w:rsid w:val="00412F8D"/>
    <w:rsid w:val="004145AB"/>
    <w:rsid w:val="0041580B"/>
    <w:rsid w:val="00416187"/>
    <w:rsid w:val="004163A5"/>
    <w:rsid w:val="00416946"/>
    <w:rsid w:val="004174BE"/>
    <w:rsid w:val="00420466"/>
    <w:rsid w:val="00421F5C"/>
    <w:rsid w:val="004226C8"/>
    <w:rsid w:val="00422DCD"/>
    <w:rsid w:val="00423BEB"/>
    <w:rsid w:val="00423F61"/>
    <w:rsid w:val="00425B24"/>
    <w:rsid w:val="0042651B"/>
    <w:rsid w:val="0042698A"/>
    <w:rsid w:val="0042767A"/>
    <w:rsid w:val="0042779A"/>
    <w:rsid w:val="004336CD"/>
    <w:rsid w:val="00434E01"/>
    <w:rsid w:val="004352E5"/>
    <w:rsid w:val="00435300"/>
    <w:rsid w:val="004356AE"/>
    <w:rsid w:val="00435FCB"/>
    <w:rsid w:val="00436BA5"/>
    <w:rsid w:val="00441552"/>
    <w:rsid w:val="00441C69"/>
    <w:rsid w:val="00443CBD"/>
    <w:rsid w:val="00444832"/>
    <w:rsid w:val="00444ECE"/>
    <w:rsid w:val="004455B7"/>
    <w:rsid w:val="00445742"/>
    <w:rsid w:val="00446F57"/>
    <w:rsid w:val="00447415"/>
    <w:rsid w:val="00447B3C"/>
    <w:rsid w:val="004500C2"/>
    <w:rsid w:val="004513A5"/>
    <w:rsid w:val="0045300A"/>
    <w:rsid w:val="00453186"/>
    <w:rsid w:val="004538E8"/>
    <w:rsid w:val="00453A61"/>
    <w:rsid w:val="00453D73"/>
    <w:rsid w:val="00453F63"/>
    <w:rsid w:val="004548C6"/>
    <w:rsid w:val="004551AA"/>
    <w:rsid w:val="00455400"/>
    <w:rsid w:val="004568C7"/>
    <w:rsid w:val="004574EA"/>
    <w:rsid w:val="0045783B"/>
    <w:rsid w:val="00457F65"/>
    <w:rsid w:val="00461486"/>
    <w:rsid w:val="00463D8A"/>
    <w:rsid w:val="00464CDC"/>
    <w:rsid w:val="004659F6"/>
    <w:rsid w:val="00466241"/>
    <w:rsid w:val="004673F2"/>
    <w:rsid w:val="00470433"/>
    <w:rsid w:val="00470C92"/>
    <w:rsid w:val="00470E94"/>
    <w:rsid w:val="00471664"/>
    <w:rsid w:val="00473113"/>
    <w:rsid w:val="00474257"/>
    <w:rsid w:val="0047434A"/>
    <w:rsid w:val="004757EE"/>
    <w:rsid w:val="00475AB6"/>
    <w:rsid w:val="00477054"/>
    <w:rsid w:val="00477997"/>
    <w:rsid w:val="004818EA"/>
    <w:rsid w:val="00482F31"/>
    <w:rsid w:val="00487446"/>
    <w:rsid w:val="00487749"/>
    <w:rsid w:val="00491436"/>
    <w:rsid w:val="00492156"/>
    <w:rsid w:val="00492D1E"/>
    <w:rsid w:val="00495087"/>
    <w:rsid w:val="004A0115"/>
    <w:rsid w:val="004A01E9"/>
    <w:rsid w:val="004A0493"/>
    <w:rsid w:val="004A141D"/>
    <w:rsid w:val="004A14EE"/>
    <w:rsid w:val="004A199D"/>
    <w:rsid w:val="004A3097"/>
    <w:rsid w:val="004A30B3"/>
    <w:rsid w:val="004A3C25"/>
    <w:rsid w:val="004A5FA9"/>
    <w:rsid w:val="004B0269"/>
    <w:rsid w:val="004B323E"/>
    <w:rsid w:val="004B3AA6"/>
    <w:rsid w:val="004B644F"/>
    <w:rsid w:val="004B6D38"/>
    <w:rsid w:val="004B6E5C"/>
    <w:rsid w:val="004B735B"/>
    <w:rsid w:val="004C09A9"/>
    <w:rsid w:val="004C0D1B"/>
    <w:rsid w:val="004C13EB"/>
    <w:rsid w:val="004C20A6"/>
    <w:rsid w:val="004C214F"/>
    <w:rsid w:val="004C313E"/>
    <w:rsid w:val="004C356C"/>
    <w:rsid w:val="004C3728"/>
    <w:rsid w:val="004C3830"/>
    <w:rsid w:val="004C3884"/>
    <w:rsid w:val="004C453F"/>
    <w:rsid w:val="004C4D43"/>
    <w:rsid w:val="004C53A6"/>
    <w:rsid w:val="004C611C"/>
    <w:rsid w:val="004C6C40"/>
    <w:rsid w:val="004C6D1F"/>
    <w:rsid w:val="004C6E6B"/>
    <w:rsid w:val="004C6FAF"/>
    <w:rsid w:val="004C712F"/>
    <w:rsid w:val="004D06DB"/>
    <w:rsid w:val="004D0710"/>
    <w:rsid w:val="004D1392"/>
    <w:rsid w:val="004D2B70"/>
    <w:rsid w:val="004D399F"/>
    <w:rsid w:val="004D3CDF"/>
    <w:rsid w:val="004D606B"/>
    <w:rsid w:val="004D70CE"/>
    <w:rsid w:val="004D7CCD"/>
    <w:rsid w:val="004D7E70"/>
    <w:rsid w:val="004E1883"/>
    <w:rsid w:val="004E1AE5"/>
    <w:rsid w:val="004E27E7"/>
    <w:rsid w:val="004E283E"/>
    <w:rsid w:val="004E31F0"/>
    <w:rsid w:val="004E3293"/>
    <w:rsid w:val="004E44DF"/>
    <w:rsid w:val="004E4791"/>
    <w:rsid w:val="004E5B08"/>
    <w:rsid w:val="004E79DF"/>
    <w:rsid w:val="004F00AE"/>
    <w:rsid w:val="004F136F"/>
    <w:rsid w:val="004F2D25"/>
    <w:rsid w:val="004F3588"/>
    <w:rsid w:val="004F584C"/>
    <w:rsid w:val="004F6035"/>
    <w:rsid w:val="004F6368"/>
    <w:rsid w:val="004F670F"/>
    <w:rsid w:val="004F7767"/>
    <w:rsid w:val="004F7FAA"/>
    <w:rsid w:val="00502185"/>
    <w:rsid w:val="00502F27"/>
    <w:rsid w:val="00503350"/>
    <w:rsid w:val="005042B8"/>
    <w:rsid w:val="005055E7"/>
    <w:rsid w:val="00505A4E"/>
    <w:rsid w:val="00506232"/>
    <w:rsid w:val="00506234"/>
    <w:rsid w:val="0050641B"/>
    <w:rsid w:val="0050730A"/>
    <w:rsid w:val="005079CF"/>
    <w:rsid w:val="00507A3B"/>
    <w:rsid w:val="005103D2"/>
    <w:rsid w:val="0051181D"/>
    <w:rsid w:val="0051227E"/>
    <w:rsid w:val="005125FC"/>
    <w:rsid w:val="00513BCA"/>
    <w:rsid w:val="00516EB2"/>
    <w:rsid w:val="00516FA1"/>
    <w:rsid w:val="0051792E"/>
    <w:rsid w:val="00517B7F"/>
    <w:rsid w:val="005200B4"/>
    <w:rsid w:val="0052032C"/>
    <w:rsid w:val="00520475"/>
    <w:rsid w:val="00520D91"/>
    <w:rsid w:val="005215CF"/>
    <w:rsid w:val="005216FF"/>
    <w:rsid w:val="005232B8"/>
    <w:rsid w:val="0052336F"/>
    <w:rsid w:val="005236A8"/>
    <w:rsid w:val="00523CD6"/>
    <w:rsid w:val="00524051"/>
    <w:rsid w:val="005245C0"/>
    <w:rsid w:val="005255E5"/>
    <w:rsid w:val="00525BEC"/>
    <w:rsid w:val="005260A9"/>
    <w:rsid w:val="00527405"/>
    <w:rsid w:val="00530CB0"/>
    <w:rsid w:val="00531B95"/>
    <w:rsid w:val="00531BAC"/>
    <w:rsid w:val="00531C7F"/>
    <w:rsid w:val="00532401"/>
    <w:rsid w:val="00533AB2"/>
    <w:rsid w:val="00534A44"/>
    <w:rsid w:val="00535617"/>
    <w:rsid w:val="00537A79"/>
    <w:rsid w:val="005400E1"/>
    <w:rsid w:val="00541CEE"/>
    <w:rsid w:val="005428C2"/>
    <w:rsid w:val="0054413A"/>
    <w:rsid w:val="00544692"/>
    <w:rsid w:val="00545FD0"/>
    <w:rsid w:val="0054622F"/>
    <w:rsid w:val="00546E7A"/>
    <w:rsid w:val="00546FDB"/>
    <w:rsid w:val="005473F4"/>
    <w:rsid w:val="005477C0"/>
    <w:rsid w:val="00551888"/>
    <w:rsid w:val="00551D85"/>
    <w:rsid w:val="00552664"/>
    <w:rsid w:val="005559BE"/>
    <w:rsid w:val="00555C30"/>
    <w:rsid w:val="00556496"/>
    <w:rsid w:val="00556828"/>
    <w:rsid w:val="00560401"/>
    <w:rsid w:val="00562DF0"/>
    <w:rsid w:val="00564B8D"/>
    <w:rsid w:val="005666DB"/>
    <w:rsid w:val="005667ED"/>
    <w:rsid w:val="00566C7D"/>
    <w:rsid w:val="00566F8A"/>
    <w:rsid w:val="005677F0"/>
    <w:rsid w:val="00567BD1"/>
    <w:rsid w:val="00572D40"/>
    <w:rsid w:val="005730A8"/>
    <w:rsid w:val="005730B2"/>
    <w:rsid w:val="005745AE"/>
    <w:rsid w:val="0057508F"/>
    <w:rsid w:val="00575EF0"/>
    <w:rsid w:val="005765DC"/>
    <w:rsid w:val="00576ED6"/>
    <w:rsid w:val="00577F6A"/>
    <w:rsid w:val="00580D59"/>
    <w:rsid w:val="0058187A"/>
    <w:rsid w:val="00587D16"/>
    <w:rsid w:val="00590018"/>
    <w:rsid w:val="00590D7C"/>
    <w:rsid w:val="00590FE2"/>
    <w:rsid w:val="00593A2C"/>
    <w:rsid w:val="00594202"/>
    <w:rsid w:val="005943E2"/>
    <w:rsid w:val="0059604D"/>
    <w:rsid w:val="00596F64"/>
    <w:rsid w:val="00596FD1"/>
    <w:rsid w:val="00597221"/>
    <w:rsid w:val="005974E8"/>
    <w:rsid w:val="005A040F"/>
    <w:rsid w:val="005A06A5"/>
    <w:rsid w:val="005A547C"/>
    <w:rsid w:val="005A55F6"/>
    <w:rsid w:val="005A5FFA"/>
    <w:rsid w:val="005A7839"/>
    <w:rsid w:val="005B0097"/>
    <w:rsid w:val="005B072A"/>
    <w:rsid w:val="005B09E9"/>
    <w:rsid w:val="005B2E27"/>
    <w:rsid w:val="005B33FF"/>
    <w:rsid w:val="005B3831"/>
    <w:rsid w:val="005B504B"/>
    <w:rsid w:val="005B5215"/>
    <w:rsid w:val="005B54FE"/>
    <w:rsid w:val="005B5BBB"/>
    <w:rsid w:val="005B6292"/>
    <w:rsid w:val="005B6BBB"/>
    <w:rsid w:val="005B6E1F"/>
    <w:rsid w:val="005B7238"/>
    <w:rsid w:val="005C0A9F"/>
    <w:rsid w:val="005C0D59"/>
    <w:rsid w:val="005C1E42"/>
    <w:rsid w:val="005C1EB9"/>
    <w:rsid w:val="005C2725"/>
    <w:rsid w:val="005C3A89"/>
    <w:rsid w:val="005C46DC"/>
    <w:rsid w:val="005C4FFB"/>
    <w:rsid w:val="005C55C4"/>
    <w:rsid w:val="005C584A"/>
    <w:rsid w:val="005C5C89"/>
    <w:rsid w:val="005C7231"/>
    <w:rsid w:val="005D03C6"/>
    <w:rsid w:val="005D2820"/>
    <w:rsid w:val="005D2AD8"/>
    <w:rsid w:val="005D2CE0"/>
    <w:rsid w:val="005D40D9"/>
    <w:rsid w:val="005D5C21"/>
    <w:rsid w:val="005D62EF"/>
    <w:rsid w:val="005D79A4"/>
    <w:rsid w:val="005E0797"/>
    <w:rsid w:val="005E0F35"/>
    <w:rsid w:val="005E0FC3"/>
    <w:rsid w:val="005E15D2"/>
    <w:rsid w:val="005E1E82"/>
    <w:rsid w:val="005E4FFA"/>
    <w:rsid w:val="005E549E"/>
    <w:rsid w:val="005E54A2"/>
    <w:rsid w:val="005E5789"/>
    <w:rsid w:val="005E6567"/>
    <w:rsid w:val="005E6B74"/>
    <w:rsid w:val="005F0D97"/>
    <w:rsid w:val="005F213C"/>
    <w:rsid w:val="005F29D4"/>
    <w:rsid w:val="005F4AFF"/>
    <w:rsid w:val="005F4BAD"/>
    <w:rsid w:val="005F55AA"/>
    <w:rsid w:val="005F5C0E"/>
    <w:rsid w:val="005F61F7"/>
    <w:rsid w:val="005F6D04"/>
    <w:rsid w:val="005F734B"/>
    <w:rsid w:val="005F7D9C"/>
    <w:rsid w:val="006010A3"/>
    <w:rsid w:val="0060119D"/>
    <w:rsid w:val="00601FCB"/>
    <w:rsid w:val="006066D2"/>
    <w:rsid w:val="00610E72"/>
    <w:rsid w:val="0061244D"/>
    <w:rsid w:val="00612D1E"/>
    <w:rsid w:val="006130D5"/>
    <w:rsid w:val="00613460"/>
    <w:rsid w:val="00616337"/>
    <w:rsid w:val="006179DF"/>
    <w:rsid w:val="006204C0"/>
    <w:rsid w:val="00621B00"/>
    <w:rsid w:val="00621BF2"/>
    <w:rsid w:val="0062235B"/>
    <w:rsid w:val="00625BA9"/>
    <w:rsid w:val="00627193"/>
    <w:rsid w:val="00627366"/>
    <w:rsid w:val="00630175"/>
    <w:rsid w:val="00631347"/>
    <w:rsid w:val="00631D9E"/>
    <w:rsid w:val="00631F32"/>
    <w:rsid w:val="006322A7"/>
    <w:rsid w:val="00632775"/>
    <w:rsid w:val="00633E82"/>
    <w:rsid w:val="00636E42"/>
    <w:rsid w:val="0063712D"/>
    <w:rsid w:val="00637B07"/>
    <w:rsid w:val="00641DF8"/>
    <w:rsid w:val="006432B7"/>
    <w:rsid w:val="0064457B"/>
    <w:rsid w:val="0064475C"/>
    <w:rsid w:val="00644A28"/>
    <w:rsid w:val="006455F9"/>
    <w:rsid w:val="006458A7"/>
    <w:rsid w:val="0064598F"/>
    <w:rsid w:val="00646056"/>
    <w:rsid w:val="00646404"/>
    <w:rsid w:val="00646E06"/>
    <w:rsid w:val="006473E9"/>
    <w:rsid w:val="00647435"/>
    <w:rsid w:val="00650A4F"/>
    <w:rsid w:val="006512DC"/>
    <w:rsid w:val="00651FD0"/>
    <w:rsid w:val="00652669"/>
    <w:rsid w:val="00652F06"/>
    <w:rsid w:val="006531D3"/>
    <w:rsid w:val="00653DAF"/>
    <w:rsid w:val="0065461F"/>
    <w:rsid w:val="00655D07"/>
    <w:rsid w:val="006566E1"/>
    <w:rsid w:val="00656E86"/>
    <w:rsid w:val="00660416"/>
    <w:rsid w:val="006614B7"/>
    <w:rsid w:val="0066303C"/>
    <w:rsid w:val="00663796"/>
    <w:rsid w:val="006639FD"/>
    <w:rsid w:val="00663EEA"/>
    <w:rsid w:val="006650AE"/>
    <w:rsid w:val="0066517D"/>
    <w:rsid w:val="00665424"/>
    <w:rsid w:val="00665E6A"/>
    <w:rsid w:val="006663E8"/>
    <w:rsid w:val="00666437"/>
    <w:rsid w:val="0066766C"/>
    <w:rsid w:val="00670347"/>
    <w:rsid w:val="0067084F"/>
    <w:rsid w:val="00673A7C"/>
    <w:rsid w:val="00673D28"/>
    <w:rsid w:val="00673D79"/>
    <w:rsid w:val="006767C0"/>
    <w:rsid w:val="006767DA"/>
    <w:rsid w:val="00680232"/>
    <w:rsid w:val="00681ED6"/>
    <w:rsid w:val="00682B55"/>
    <w:rsid w:val="0068366C"/>
    <w:rsid w:val="00683D2B"/>
    <w:rsid w:val="00686302"/>
    <w:rsid w:val="0068660A"/>
    <w:rsid w:val="00686AEC"/>
    <w:rsid w:val="00691B1F"/>
    <w:rsid w:val="00691F72"/>
    <w:rsid w:val="00693160"/>
    <w:rsid w:val="006935A0"/>
    <w:rsid w:val="0069439F"/>
    <w:rsid w:val="006944EA"/>
    <w:rsid w:val="00694600"/>
    <w:rsid w:val="00694A09"/>
    <w:rsid w:val="006958C3"/>
    <w:rsid w:val="00695950"/>
    <w:rsid w:val="00695ED1"/>
    <w:rsid w:val="00696EED"/>
    <w:rsid w:val="00697589"/>
    <w:rsid w:val="006978E2"/>
    <w:rsid w:val="00697CF6"/>
    <w:rsid w:val="006A07CE"/>
    <w:rsid w:val="006A1C0E"/>
    <w:rsid w:val="006A5170"/>
    <w:rsid w:val="006A5683"/>
    <w:rsid w:val="006A5840"/>
    <w:rsid w:val="006A6081"/>
    <w:rsid w:val="006A60A3"/>
    <w:rsid w:val="006A67AE"/>
    <w:rsid w:val="006A7174"/>
    <w:rsid w:val="006B0C4F"/>
    <w:rsid w:val="006B16DF"/>
    <w:rsid w:val="006B23BC"/>
    <w:rsid w:val="006B2D3F"/>
    <w:rsid w:val="006B33E4"/>
    <w:rsid w:val="006B40AC"/>
    <w:rsid w:val="006B42C4"/>
    <w:rsid w:val="006B50DD"/>
    <w:rsid w:val="006B6992"/>
    <w:rsid w:val="006C1840"/>
    <w:rsid w:val="006C49B7"/>
    <w:rsid w:val="006C5BC4"/>
    <w:rsid w:val="006C7021"/>
    <w:rsid w:val="006C73EB"/>
    <w:rsid w:val="006C7659"/>
    <w:rsid w:val="006C79CF"/>
    <w:rsid w:val="006D0311"/>
    <w:rsid w:val="006D2247"/>
    <w:rsid w:val="006D2964"/>
    <w:rsid w:val="006D2A6F"/>
    <w:rsid w:val="006D64BD"/>
    <w:rsid w:val="006D6B51"/>
    <w:rsid w:val="006D7F69"/>
    <w:rsid w:val="006E1408"/>
    <w:rsid w:val="006E1E81"/>
    <w:rsid w:val="006E25AE"/>
    <w:rsid w:val="006E30F8"/>
    <w:rsid w:val="006E312C"/>
    <w:rsid w:val="006E5CAE"/>
    <w:rsid w:val="006E5F1D"/>
    <w:rsid w:val="006E61CD"/>
    <w:rsid w:val="006E68B8"/>
    <w:rsid w:val="006F0AFF"/>
    <w:rsid w:val="006F144E"/>
    <w:rsid w:val="006F18AD"/>
    <w:rsid w:val="006F28B7"/>
    <w:rsid w:val="006F28C9"/>
    <w:rsid w:val="006F3205"/>
    <w:rsid w:val="006F3F87"/>
    <w:rsid w:val="006F4636"/>
    <w:rsid w:val="006F4C9D"/>
    <w:rsid w:val="0070043B"/>
    <w:rsid w:val="0070063F"/>
    <w:rsid w:val="0070064B"/>
    <w:rsid w:val="00701248"/>
    <w:rsid w:val="00701382"/>
    <w:rsid w:val="007022A1"/>
    <w:rsid w:val="00702C6D"/>
    <w:rsid w:val="00703B2D"/>
    <w:rsid w:val="007059A8"/>
    <w:rsid w:val="00706B31"/>
    <w:rsid w:val="00710742"/>
    <w:rsid w:val="00710CE2"/>
    <w:rsid w:val="00711375"/>
    <w:rsid w:val="007116A9"/>
    <w:rsid w:val="0071342D"/>
    <w:rsid w:val="00715663"/>
    <w:rsid w:val="007159BC"/>
    <w:rsid w:val="007172F3"/>
    <w:rsid w:val="00717F60"/>
    <w:rsid w:val="00720390"/>
    <w:rsid w:val="00722F96"/>
    <w:rsid w:val="00725086"/>
    <w:rsid w:val="00725095"/>
    <w:rsid w:val="00725669"/>
    <w:rsid w:val="007277FA"/>
    <w:rsid w:val="0073177D"/>
    <w:rsid w:val="007323FD"/>
    <w:rsid w:val="00734AC4"/>
    <w:rsid w:val="00735F55"/>
    <w:rsid w:val="00736F27"/>
    <w:rsid w:val="007375C9"/>
    <w:rsid w:val="00737A68"/>
    <w:rsid w:val="00737EEC"/>
    <w:rsid w:val="00737F0C"/>
    <w:rsid w:val="00740229"/>
    <w:rsid w:val="00740463"/>
    <w:rsid w:val="00740907"/>
    <w:rsid w:val="00740A38"/>
    <w:rsid w:val="007413A9"/>
    <w:rsid w:val="007417F8"/>
    <w:rsid w:val="00741C26"/>
    <w:rsid w:val="0074249B"/>
    <w:rsid w:val="007445D4"/>
    <w:rsid w:val="00744985"/>
    <w:rsid w:val="00744E31"/>
    <w:rsid w:val="0074516F"/>
    <w:rsid w:val="0074627B"/>
    <w:rsid w:val="007469F0"/>
    <w:rsid w:val="00746F9E"/>
    <w:rsid w:val="00747D4D"/>
    <w:rsid w:val="007506C3"/>
    <w:rsid w:val="00752124"/>
    <w:rsid w:val="007524D9"/>
    <w:rsid w:val="00752635"/>
    <w:rsid w:val="00752A50"/>
    <w:rsid w:val="007530D1"/>
    <w:rsid w:val="007531A6"/>
    <w:rsid w:val="00754A8C"/>
    <w:rsid w:val="00754EC7"/>
    <w:rsid w:val="0075505E"/>
    <w:rsid w:val="00755C1F"/>
    <w:rsid w:val="00755E1B"/>
    <w:rsid w:val="00755F68"/>
    <w:rsid w:val="00756861"/>
    <w:rsid w:val="00756F17"/>
    <w:rsid w:val="007571BA"/>
    <w:rsid w:val="0075742B"/>
    <w:rsid w:val="00757E91"/>
    <w:rsid w:val="007603C3"/>
    <w:rsid w:val="00762124"/>
    <w:rsid w:val="0076282C"/>
    <w:rsid w:val="0076326F"/>
    <w:rsid w:val="00763578"/>
    <w:rsid w:val="00763A02"/>
    <w:rsid w:val="00763BB3"/>
    <w:rsid w:val="0076621C"/>
    <w:rsid w:val="007664D7"/>
    <w:rsid w:val="0076787C"/>
    <w:rsid w:val="0077026E"/>
    <w:rsid w:val="00770C30"/>
    <w:rsid w:val="00771F80"/>
    <w:rsid w:val="00772100"/>
    <w:rsid w:val="00772D2D"/>
    <w:rsid w:val="0077335B"/>
    <w:rsid w:val="00773D65"/>
    <w:rsid w:val="007743F2"/>
    <w:rsid w:val="00774A3D"/>
    <w:rsid w:val="00776669"/>
    <w:rsid w:val="00776D0E"/>
    <w:rsid w:val="00776D19"/>
    <w:rsid w:val="00777C5A"/>
    <w:rsid w:val="0078060F"/>
    <w:rsid w:val="00780DC5"/>
    <w:rsid w:val="007813E0"/>
    <w:rsid w:val="007814F3"/>
    <w:rsid w:val="00782DE2"/>
    <w:rsid w:val="00782F28"/>
    <w:rsid w:val="007835D3"/>
    <w:rsid w:val="00783EFA"/>
    <w:rsid w:val="00784A3B"/>
    <w:rsid w:val="00786138"/>
    <w:rsid w:val="00791D8C"/>
    <w:rsid w:val="00792506"/>
    <w:rsid w:val="00793C6F"/>
    <w:rsid w:val="00794CFE"/>
    <w:rsid w:val="0079561B"/>
    <w:rsid w:val="007957E5"/>
    <w:rsid w:val="00795E85"/>
    <w:rsid w:val="007971F6"/>
    <w:rsid w:val="00797210"/>
    <w:rsid w:val="007975D0"/>
    <w:rsid w:val="007A2526"/>
    <w:rsid w:val="007A2C08"/>
    <w:rsid w:val="007A32C7"/>
    <w:rsid w:val="007A5596"/>
    <w:rsid w:val="007A5F52"/>
    <w:rsid w:val="007A64CC"/>
    <w:rsid w:val="007A6C9C"/>
    <w:rsid w:val="007A6D24"/>
    <w:rsid w:val="007A723A"/>
    <w:rsid w:val="007B0FE6"/>
    <w:rsid w:val="007B1B4B"/>
    <w:rsid w:val="007B35FC"/>
    <w:rsid w:val="007B6056"/>
    <w:rsid w:val="007B69A7"/>
    <w:rsid w:val="007C1419"/>
    <w:rsid w:val="007C3101"/>
    <w:rsid w:val="007C35EE"/>
    <w:rsid w:val="007C3869"/>
    <w:rsid w:val="007C3A2B"/>
    <w:rsid w:val="007C487E"/>
    <w:rsid w:val="007C685F"/>
    <w:rsid w:val="007C6C7B"/>
    <w:rsid w:val="007D31E4"/>
    <w:rsid w:val="007D6505"/>
    <w:rsid w:val="007D7287"/>
    <w:rsid w:val="007E436E"/>
    <w:rsid w:val="007E63A9"/>
    <w:rsid w:val="007E6B96"/>
    <w:rsid w:val="007E76A3"/>
    <w:rsid w:val="007E7C81"/>
    <w:rsid w:val="007F1761"/>
    <w:rsid w:val="007F31A1"/>
    <w:rsid w:val="007F35FD"/>
    <w:rsid w:val="007F3B5E"/>
    <w:rsid w:val="007F3B6B"/>
    <w:rsid w:val="007F4793"/>
    <w:rsid w:val="007F49D0"/>
    <w:rsid w:val="007F5EAE"/>
    <w:rsid w:val="007F68B0"/>
    <w:rsid w:val="007F71F4"/>
    <w:rsid w:val="0080040F"/>
    <w:rsid w:val="00802736"/>
    <w:rsid w:val="00802AD7"/>
    <w:rsid w:val="00802ECC"/>
    <w:rsid w:val="0080305D"/>
    <w:rsid w:val="0080598A"/>
    <w:rsid w:val="00806372"/>
    <w:rsid w:val="00807D04"/>
    <w:rsid w:val="00807DF3"/>
    <w:rsid w:val="00810F4C"/>
    <w:rsid w:val="0081118E"/>
    <w:rsid w:val="00811DEE"/>
    <w:rsid w:val="00812B3C"/>
    <w:rsid w:val="00812BE0"/>
    <w:rsid w:val="00813169"/>
    <w:rsid w:val="008133E7"/>
    <w:rsid w:val="008142EA"/>
    <w:rsid w:val="008144BE"/>
    <w:rsid w:val="00814E53"/>
    <w:rsid w:val="00815DDA"/>
    <w:rsid w:val="00817705"/>
    <w:rsid w:val="00817A96"/>
    <w:rsid w:val="00820103"/>
    <w:rsid w:val="0082265A"/>
    <w:rsid w:val="00823C42"/>
    <w:rsid w:val="008246D6"/>
    <w:rsid w:val="008247FF"/>
    <w:rsid w:val="00825298"/>
    <w:rsid w:val="00826125"/>
    <w:rsid w:val="008266A6"/>
    <w:rsid w:val="00827E31"/>
    <w:rsid w:val="00831516"/>
    <w:rsid w:val="00831CAF"/>
    <w:rsid w:val="00833A55"/>
    <w:rsid w:val="00836652"/>
    <w:rsid w:val="00837819"/>
    <w:rsid w:val="00840E3B"/>
    <w:rsid w:val="00841373"/>
    <w:rsid w:val="00841AF0"/>
    <w:rsid w:val="00846C31"/>
    <w:rsid w:val="008502A5"/>
    <w:rsid w:val="008504E8"/>
    <w:rsid w:val="00850A18"/>
    <w:rsid w:val="00851ADB"/>
    <w:rsid w:val="00852265"/>
    <w:rsid w:val="0085255A"/>
    <w:rsid w:val="00852A71"/>
    <w:rsid w:val="00853428"/>
    <w:rsid w:val="008543F5"/>
    <w:rsid w:val="008545D7"/>
    <w:rsid w:val="00854FAF"/>
    <w:rsid w:val="008567B3"/>
    <w:rsid w:val="008577D6"/>
    <w:rsid w:val="00857B7E"/>
    <w:rsid w:val="00857F1E"/>
    <w:rsid w:val="00857FE9"/>
    <w:rsid w:val="00860D26"/>
    <w:rsid w:val="00861A33"/>
    <w:rsid w:val="00861DFC"/>
    <w:rsid w:val="00862326"/>
    <w:rsid w:val="008628C1"/>
    <w:rsid w:val="008628D3"/>
    <w:rsid w:val="00862DAA"/>
    <w:rsid w:val="00865852"/>
    <w:rsid w:val="00866B0D"/>
    <w:rsid w:val="00866BD1"/>
    <w:rsid w:val="00867577"/>
    <w:rsid w:val="00867D27"/>
    <w:rsid w:val="0087124C"/>
    <w:rsid w:val="00873BC1"/>
    <w:rsid w:val="0087424C"/>
    <w:rsid w:val="00874EEC"/>
    <w:rsid w:val="00875A4E"/>
    <w:rsid w:val="008769DB"/>
    <w:rsid w:val="00876BFC"/>
    <w:rsid w:val="00883B7C"/>
    <w:rsid w:val="00884705"/>
    <w:rsid w:val="00885208"/>
    <w:rsid w:val="00885BF0"/>
    <w:rsid w:val="00886B29"/>
    <w:rsid w:val="00890303"/>
    <w:rsid w:val="008929FB"/>
    <w:rsid w:val="0089325B"/>
    <w:rsid w:val="008949FB"/>
    <w:rsid w:val="00894D81"/>
    <w:rsid w:val="00895448"/>
    <w:rsid w:val="00895466"/>
    <w:rsid w:val="008956BA"/>
    <w:rsid w:val="008962B5"/>
    <w:rsid w:val="00896B49"/>
    <w:rsid w:val="00896C08"/>
    <w:rsid w:val="00896F1A"/>
    <w:rsid w:val="008A1521"/>
    <w:rsid w:val="008A2055"/>
    <w:rsid w:val="008A2859"/>
    <w:rsid w:val="008A28AC"/>
    <w:rsid w:val="008A3889"/>
    <w:rsid w:val="008A4943"/>
    <w:rsid w:val="008A60E1"/>
    <w:rsid w:val="008A65BA"/>
    <w:rsid w:val="008B3773"/>
    <w:rsid w:val="008B54DC"/>
    <w:rsid w:val="008B75E2"/>
    <w:rsid w:val="008C009C"/>
    <w:rsid w:val="008C0F23"/>
    <w:rsid w:val="008C16D4"/>
    <w:rsid w:val="008C41A9"/>
    <w:rsid w:val="008C4D88"/>
    <w:rsid w:val="008C51E5"/>
    <w:rsid w:val="008C601C"/>
    <w:rsid w:val="008C7758"/>
    <w:rsid w:val="008C7D03"/>
    <w:rsid w:val="008D064D"/>
    <w:rsid w:val="008D341B"/>
    <w:rsid w:val="008D3F34"/>
    <w:rsid w:val="008D4110"/>
    <w:rsid w:val="008D4355"/>
    <w:rsid w:val="008D5A41"/>
    <w:rsid w:val="008D665B"/>
    <w:rsid w:val="008D687A"/>
    <w:rsid w:val="008D6E2E"/>
    <w:rsid w:val="008D6E98"/>
    <w:rsid w:val="008D70CE"/>
    <w:rsid w:val="008E0072"/>
    <w:rsid w:val="008E014B"/>
    <w:rsid w:val="008E0A7C"/>
    <w:rsid w:val="008E0A89"/>
    <w:rsid w:val="008E292E"/>
    <w:rsid w:val="008E2937"/>
    <w:rsid w:val="008E52A2"/>
    <w:rsid w:val="008F2001"/>
    <w:rsid w:val="008F218A"/>
    <w:rsid w:val="008F254B"/>
    <w:rsid w:val="008F2581"/>
    <w:rsid w:val="008F3F58"/>
    <w:rsid w:val="008F63CB"/>
    <w:rsid w:val="008F7165"/>
    <w:rsid w:val="00901DD2"/>
    <w:rsid w:val="00902FA2"/>
    <w:rsid w:val="00903856"/>
    <w:rsid w:val="00904F4F"/>
    <w:rsid w:val="00906E6F"/>
    <w:rsid w:val="00907411"/>
    <w:rsid w:val="009075DD"/>
    <w:rsid w:val="00907ADD"/>
    <w:rsid w:val="00910B84"/>
    <w:rsid w:val="00910EF7"/>
    <w:rsid w:val="00912B27"/>
    <w:rsid w:val="00914287"/>
    <w:rsid w:val="00916D3F"/>
    <w:rsid w:val="009203CB"/>
    <w:rsid w:val="00921886"/>
    <w:rsid w:val="00921F79"/>
    <w:rsid w:val="0092511F"/>
    <w:rsid w:val="009251BB"/>
    <w:rsid w:val="00927397"/>
    <w:rsid w:val="00936411"/>
    <w:rsid w:val="0093648C"/>
    <w:rsid w:val="00936AC6"/>
    <w:rsid w:val="00940EB4"/>
    <w:rsid w:val="0094287E"/>
    <w:rsid w:val="00942E8F"/>
    <w:rsid w:val="009440F5"/>
    <w:rsid w:val="00944311"/>
    <w:rsid w:val="00944839"/>
    <w:rsid w:val="009448E3"/>
    <w:rsid w:val="00946B6F"/>
    <w:rsid w:val="00947F5D"/>
    <w:rsid w:val="0095074A"/>
    <w:rsid w:val="00953A37"/>
    <w:rsid w:val="00953A6B"/>
    <w:rsid w:val="00954302"/>
    <w:rsid w:val="009553B0"/>
    <w:rsid w:val="00955BF8"/>
    <w:rsid w:val="00955D15"/>
    <w:rsid w:val="00957FA7"/>
    <w:rsid w:val="00960044"/>
    <w:rsid w:val="00960959"/>
    <w:rsid w:val="00961510"/>
    <w:rsid w:val="00963869"/>
    <w:rsid w:val="00963FBC"/>
    <w:rsid w:val="009645FC"/>
    <w:rsid w:val="00964B49"/>
    <w:rsid w:val="00964D09"/>
    <w:rsid w:val="00965198"/>
    <w:rsid w:val="009667FA"/>
    <w:rsid w:val="00970E68"/>
    <w:rsid w:val="00971C4B"/>
    <w:rsid w:val="009723E1"/>
    <w:rsid w:val="0097264C"/>
    <w:rsid w:val="00973111"/>
    <w:rsid w:val="009731EC"/>
    <w:rsid w:val="00973527"/>
    <w:rsid w:val="009739C4"/>
    <w:rsid w:val="00973D6B"/>
    <w:rsid w:val="00974040"/>
    <w:rsid w:val="009767C4"/>
    <w:rsid w:val="00976DDF"/>
    <w:rsid w:val="00977458"/>
    <w:rsid w:val="00977819"/>
    <w:rsid w:val="00981317"/>
    <w:rsid w:val="00981BB4"/>
    <w:rsid w:val="009821A3"/>
    <w:rsid w:val="00982EDB"/>
    <w:rsid w:val="00983E00"/>
    <w:rsid w:val="00984B2E"/>
    <w:rsid w:val="00984CF6"/>
    <w:rsid w:val="00985126"/>
    <w:rsid w:val="00985128"/>
    <w:rsid w:val="009854BF"/>
    <w:rsid w:val="0098594D"/>
    <w:rsid w:val="00986739"/>
    <w:rsid w:val="009868FC"/>
    <w:rsid w:val="00986D69"/>
    <w:rsid w:val="00987343"/>
    <w:rsid w:val="00987422"/>
    <w:rsid w:val="00991017"/>
    <w:rsid w:val="009918FD"/>
    <w:rsid w:val="00991CCF"/>
    <w:rsid w:val="00992195"/>
    <w:rsid w:val="00992F60"/>
    <w:rsid w:val="00994A7A"/>
    <w:rsid w:val="00994DCB"/>
    <w:rsid w:val="00994FFE"/>
    <w:rsid w:val="00995457"/>
    <w:rsid w:val="009959CC"/>
    <w:rsid w:val="00996D0B"/>
    <w:rsid w:val="0099703A"/>
    <w:rsid w:val="00997703"/>
    <w:rsid w:val="009A1329"/>
    <w:rsid w:val="009A26CD"/>
    <w:rsid w:val="009A2A60"/>
    <w:rsid w:val="009A2CD9"/>
    <w:rsid w:val="009A373D"/>
    <w:rsid w:val="009A3C86"/>
    <w:rsid w:val="009A4E33"/>
    <w:rsid w:val="009A52B1"/>
    <w:rsid w:val="009A5E6B"/>
    <w:rsid w:val="009A609F"/>
    <w:rsid w:val="009B0122"/>
    <w:rsid w:val="009B11F7"/>
    <w:rsid w:val="009B5249"/>
    <w:rsid w:val="009B5F80"/>
    <w:rsid w:val="009B6322"/>
    <w:rsid w:val="009B6C79"/>
    <w:rsid w:val="009B7858"/>
    <w:rsid w:val="009C0ACE"/>
    <w:rsid w:val="009C1222"/>
    <w:rsid w:val="009C234A"/>
    <w:rsid w:val="009C2ED0"/>
    <w:rsid w:val="009C3EE1"/>
    <w:rsid w:val="009C50C3"/>
    <w:rsid w:val="009C763A"/>
    <w:rsid w:val="009D03CC"/>
    <w:rsid w:val="009D095D"/>
    <w:rsid w:val="009D0F0C"/>
    <w:rsid w:val="009D1C9D"/>
    <w:rsid w:val="009D2940"/>
    <w:rsid w:val="009D4794"/>
    <w:rsid w:val="009D50E4"/>
    <w:rsid w:val="009D5994"/>
    <w:rsid w:val="009D5C57"/>
    <w:rsid w:val="009D5CA3"/>
    <w:rsid w:val="009D666D"/>
    <w:rsid w:val="009D71D5"/>
    <w:rsid w:val="009D7B2A"/>
    <w:rsid w:val="009E0402"/>
    <w:rsid w:val="009E2C8A"/>
    <w:rsid w:val="009E2F02"/>
    <w:rsid w:val="009E32BD"/>
    <w:rsid w:val="009E349B"/>
    <w:rsid w:val="009E38C5"/>
    <w:rsid w:val="009E3AD8"/>
    <w:rsid w:val="009E4617"/>
    <w:rsid w:val="009E4D6C"/>
    <w:rsid w:val="009E4DC6"/>
    <w:rsid w:val="009E536F"/>
    <w:rsid w:val="009E5AED"/>
    <w:rsid w:val="009E5E4B"/>
    <w:rsid w:val="009E5ED2"/>
    <w:rsid w:val="009E5F04"/>
    <w:rsid w:val="009E5F56"/>
    <w:rsid w:val="009E6156"/>
    <w:rsid w:val="009E6ACD"/>
    <w:rsid w:val="009E79C6"/>
    <w:rsid w:val="009E7D24"/>
    <w:rsid w:val="009E7F62"/>
    <w:rsid w:val="009F0852"/>
    <w:rsid w:val="009F1E75"/>
    <w:rsid w:val="009F20EC"/>
    <w:rsid w:val="009F2859"/>
    <w:rsid w:val="009F3283"/>
    <w:rsid w:val="009F347F"/>
    <w:rsid w:val="009F4024"/>
    <w:rsid w:val="009F4CF4"/>
    <w:rsid w:val="009F5695"/>
    <w:rsid w:val="009F66B9"/>
    <w:rsid w:val="00A00485"/>
    <w:rsid w:val="00A00E0A"/>
    <w:rsid w:val="00A01017"/>
    <w:rsid w:val="00A01C7C"/>
    <w:rsid w:val="00A01F63"/>
    <w:rsid w:val="00A0334E"/>
    <w:rsid w:val="00A03378"/>
    <w:rsid w:val="00A03A50"/>
    <w:rsid w:val="00A05866"/>
    <w:rsid w:val="00A061DB"/>
    <w:rsid w:val="00A07C11"/>
    <w:rsid w:val="00A114A9"/>
    <w:rsid w:val="00A119CF"/>
    <w:rsid w:val="00A11FE5"/>
    <w:rsid w:val="00A1379A"/>
    <w:rsid w:val="00A14D6A"/>
    <w:rsid w:val="00A17463"/>
    <w:rsid w:val="00A20165"/>
    <w:rsid w:val="00A206D4"/>
    <w:rsid w:val="00A21A1B"/>
    <w:rsid w:val="00A22B65"/>
    <w:rsid w:val="00A22F5A"/>
    <w:rsid w:val="00A23053"/>
    <w:rsid w:val="00A236CC"/>
    <w:rsid w:val="00A24AE4"/>
    <w:rsid w:val="00A26D3F"/>
    <w:rsid w:val="00A26F25"/>
    <w:rsid w:val="00A272B5"/>
    <w:rsid w:val="00A277A2"/>
    <w:rsid w:val="00A308AD"/>
    <w:rsid w:val="00A32D09"/>
    <w:rsid w:val="00A32F99"/>
    <w:rsid w:val="00A332D3"/>
    <w:rsid w:val="00A3351D"/>
    <w:rsid w:val="00A3373F"/>
    <w:rsid w:val="00A34407"/>
    <w:rsid w:val="00A34863"/>
    <w:rsid w:val="00A34FC5"/>
    <w:rsid w:val="00A3655F"/>
    <w:rsid w:val="00A37334"/>
    <w:rsid w:val="00A37547"/>
    <w:rsid w:val="00A37571"/>
    <w:rsid w:val="00A40435"/>
    <w:rsid w:val="00A404B8"/>
    <w:rsid w:val="00A40AB0"/>
    <w:rsid w:val="00A427F9"/>
    <w:rsid w:val="00A42F2B"/>
    <w:rsid w:val="00A44365"/>
    <w:rsid w:val="00A45556"/>
    <w:rsid w:val="00A46492"/>
    <w:rsid w:val="00A46924"/>
    <w:rsid w:val="00A46DDC"/>
    <w:rsid w:val="00A47827"/>
    <w:rsid w:val="00A505F3"/>
    <w:rsid w:val="00A50920"/>
    <w:rsid w:val="00A51201"/>
    <w:rsid w:val="00A51437"/>
    <w:rsid w:val="00A526A5"/>
    <w:rsid w:val="00A52E22"/>
    <w:rsid w:val="00A52F87"/>
    <w:rsid w:val="00A5435C"/>
    <w:rsid w:val="00A60D09"/>
    <w:rsid w:val="00A616A6"/>
    <w:rsid w:val="00A630A1"/>
    <w:rsid w:val="00A635B4"/>
    <w:rsid w:val="00A64315"/>
    <w:rsid w:val="00A651DE"/>
    <w:rsid w:val="00A65CDB"/>
    <w:rsid w:val="00A65DF6"/>
    <w:rsid w:val="00A66F10"/>
    <w:rsid w:val="00A67725"/>
    <w:rsid w:val="00A72E0E"/>
    <w:rsid w:val="00A740A0"/>
    <w:rsid w:val="00A747D5"/>
    <w:rsid w:val="00A75B71"/>
    <w:rsid w:val="00A761C5"/>
    <w:rsid w:val="00A7669B"/>
    <w:rsid w:val="00A76D6C"/>
    <w:rsid w:val="00A76FBC"/>
    <w:rsid w:val="00A77C62"/>
    <w:rsid w:val="00A8028D"/>
    <w:rsid w:val="00A81933"/>
    <w:rsid w:val="00A81EE6"/>
    <w:rsid w:val="00A8238F"/>
    <w:rsid w:val="00A8258F"/>
    <w:rsid w:val="00A827B8"/>
    <w:rsid w:val="00A834FA"/>
    <w:rsid w:val="00A84DFA"/>
    <w:rsid w:val="00A878DB"/>
    <w:rsid w:val="00A87B38"/>
    <w:rsid w:val="00A90913"/>
    <w:rsid w:val="00A913BA"/>
    <w:rsid w:val="00A937E6"/>
    <w:rsid w:val="00A93A65"/>
    <w:rsid w:val="00A93F0B"/>
    <w:rsid w:val="00A94101"/>
    <w:rsid w:val="00A9518B"/>
    <w:rsid w:val="00A95B7A"/>
    <w:rsid w:val="00A95E71"/>
    <w:rsid w:val="00AA1480"/>
    <w:rsid w:val="00AA250C"/>
    <w:rsid w:val="00AA3044"/>
    <w:rsid w:val="00AA40BB"/>
    <w:rsid w:val="00AA4B3D"/>
    <w:rsid w:val="00AA4C54"/>
    <w:rsid w:val="00AA603D"/>
    <w:rsid w:val="00AA60F4"/>
    <w:rsid w:val="00AA7483"/>
    <w:rsid w:val="00AA770E"/>
    <w:rsid w:val="00AB1D6B"/>
    <w:rsid w:val="00AB2526"/>
    <w:rsid w:val="00AB4151"/>
    <w:rsid w:val="00AB4C18"/>
    <w:rsid w:val="00AB5215"/>
    <w:rsid w:val="00AB529A"/>
    <w:rsid w:val="00AB75C5"/>
    <w:rsid w:val="00AC253A"/>
    <w:rsid w:val="00AC2D09"/>
    <w:rsid w:val="00AC41B4"/>
    <w:rsid w:val="00AC64CD"/>
    <w:rsid w:val="00AC7AB2"/>
    <w:rsid w:val="00AD1040"/>
    <w:rsid w:val="00AD2BB2"/>
    <w:rsid w:val="00AD4FD8"/>
    <w:rsid w:val="00AE06AC"/>
    <w:rsid w:val="00AE1587"/>
    <w:rsid w:val="00AE16B8"/>
    <w:rsid w:val="00AE1E3D"/>
    <w:rsid w:val="00AE21CF"/>
    <w:rsid w:val="00AE263D"/>
    <w:rsid w:val="00AE2969"/>
    <w:rsid w:val="00AE3AD7"/>
    <w:rsid w:val="00AE3AED"/>
    <w:rsid w:val="00AE4235"/>
    <w:rsid w:val="00AE435F"/>
    <w:rsid w:val="00AE497A"/>
    <w:rsid w:val="00AE6BFE"/>
    <w:rsid w:val="00AE6F03"/>
    <w:rsid w:val="00AE7914"/>
    <w:rsid w:val="00AF1226"/>
    <w:rsid w:val="00AF23F1"/>
    <w:rsid w:val="00AF443C"/>
    <w:rsid w:val="00AF460A"/>
    <w:rsid w:val="00AF50B7"/>
    <w:rsid w:val="00AF549D"/>
    <w:rsid w:val="00AF7E26"/>
    <w:rsid w:val="00B00D98"/>
    <w:rsid w:val="00B0137E"/>
    <w:rsid w:val="00B01659"/>
    <w:rsid w:val="00B02BE5"/>
    <w:rsid w:val="00B0306E"/>
    <w:rsid w:val="00B033E5"/>
    <w:rsid w:val="00B0399F"/>
    <w:rsid w:val="00B0483C"/>
    <w:rsid w:val="00B05F7B"/>
    <w:rsid w:val="00B07495"/>
    <w:rsid w:val="00B10653"/>
    <w:rsid w:val="00B10DE9"/>
    <w:rsid w:val="00B11440"/>
    <w:rsid w:val="00B1194A"/>
    <w:rsid w:val="00B119B8"/>
    <w:rsid w:val="00B11F4B"/>
    <w:rsid w:val="00B12E04"/>
    <w:rsid w:val="00B130D9"/>
    <w:rsid w:val="00B14810"/>
    <w:rsid w:val="00B14C50"/>
    <w:rsid w:val="00B14F42"/>
    <w:rsid w:val="00B162B9"/>
    <w:rsid w:val="00B163AF"/>
    <w:rsid w:val="00B17304"/>
    <w:rsid w:val="00B17379"/>
    <w:rsid w:val="00B17FFE"/>
    <w:rsid w:val="00B20142"/>
    <w:rsid w:val="00B201B4"/>
    <w:rsid w:val="00B20423"/>
    <w:rsid w:val="00B20622"/>
    <w:rsid w:val="00B20644"/>
    <w:rsid w:val="00B21EE2"/>
    <w:rsid w:val="00B2290C"/>
    <w:rsid w:val="00B2428F"/>
    <w:rsid w:val="00B243D0"/>
    <w:rsid w:val="00B25447"/>
    <w:rsid w:val="00B261C3"/>
    <w:rsid w:val="00B30A45"/>
    <w:rsid w:val="00B31618"/>
    <w:rsid w:val="00B31677"/>
    <w:rsid w:val="00B316D0"/>
    <w:rsid w:val="00B32008"/>
    <w:rsid w:val="00B329E6"/>
    <w:rsid w:val="00B32E39"/>
    <w:rsid w:val="00B33147"/>
    <w:rsid w:val="00B336DB"/>
    <w:rsid w:val="00B347E0"/>
    <w:rsid w:val="00B35BA6"/>
    <w:rsid w:val="00B367F1"/>
    <w:rsid w:val="00B374B8"/>
    <w:rsid w:val="00B4053B"/>
    <w:rsid w:val="00B40687"/>
    <w:rsid w:val="00B4097D"/>
    <w:rsid w:val="00B40DD3"/>
    <w:rsid w:val="00B41A09"/>
    <w:rsid w:val="00B4218A"/>
    <w:rsid w:val="00B42C61"/>
    <w:rsid w:val="00B43DF4"/>
    <w:rsid w:val="00B45004"/>
    <w:rsid w:val="00B452D6"/>
    <w:rsid w:val="00B453AC"/>
    <w:rsid w:val="00B45B91"/>
    <w:rsid w:val="00B463A7"/>
    <w:rsid w:val="00B471D0"/>
    <w:rsid w:val="00B47EAD"/>
    <w:rsid w:val="00B51FBD"/>
    <w:rsid w:val="00B52072"/>
    <w:rsid w:val="00B5214A"/>
    <w:rsid w:val="00B5357A"/>
    <w:rsid w:val="00B53E25"/>
    <w:rsid w:val="00B54AD2"/>
    <w:rsid w:val="00B55A0F"/>
    <w:rsid w:val="00B55D92"/>
    <w:rsid w:val="00B570E8"/>
    <w:rsid w:val="00B571DB"/>
    <w:rsid w:val="00B577A8"/>
    <w:rsid w:val="00B57AA6"/>
    <w:rsid w:val="00B57BC3"/>
    <w:rsid w:val="00B57F9C"/>
    <w:rsid w:val="00B61340"/>
    <w:rsid w:val="00B61A79"/>
    <w:rsid w:val="00B6390B"/>
    <w:rsid w:val="00B63DB2"/>
    <w:rsid w:val="00B64553"/>
    <w:rsid w:val="00B6693B"/>
    <w:rsid w:val="00B676C1"/>
    <w:rsid w:val="00B707A5"/>
    <w:rsid w:val="00B707BE"/>
    <w:rsid w:val="00B718F4"/>
    <w:rsid w:val="00B72F61"/>
    <w:rsid w:val="00B735E6"/>
    <w:rsid w:val="00B748D0"/>
    <w:rsid w:val="00B74944"/>
    <w:rsid w:val="00B75AAD"/>
    <w:rsid w:val="00B77DF3"/>
    <w:rsid w:val="00B805DE"/>
    <w:rsid w:val="00B807B1"/>
    <w:rsid w:val="00B813FD"/>
    <w:rsid w:val="00B81786"/>
    <w:rsid w:val="00B8199B"/>
    <w:rsid w:val="00B82313"/>
    <w:rsid w:val="00B824B6"/>
    <w:rsid w:val="00B82B82"/>
    <w:rsid w:val="00B84E3A"/>
    <w:rsid w:val="00B85056"/>
    <w:rsid w:val="00B86D29"/>
    <w:rsid w:val="00B86FD8"/>
    <w:rsid w:val="00B92714"/>
    <w:rsid w:val="00B933F8"/>
    <w:rsid w:val="00B93EF5"/>
    <w:rsid w:val="00B9484E"/>
    <w:rsid w:val="00B948A8"/>
    <w:rsid w:val="00B958A9"/>
    <w:rsid w:val="00B95923"/>
    <w:rsid w:val="00B95F83"/>
    <w:rsid w:val="00B96817"/>
    <w:rsid w:val="00B9750D"/>
    <w:rsid w:val="00B97B19"/>
    <w:rsid w:val="00B97BA4"/>
    <w:rsid w:val="00BA1062"/>
    <w:rsid w:val="00BA17F4"/>
    <w:rsid w:val="00BA1B1D"/>
    <w:rsid w:val="00BA2023"/>
    <w:rsid w:val="00BA3372"/>
    <w:rsid w:val="00BA35A0"/>
    <w:rsid w:val="00BA5E50"/>
    <w:rsid w:val="00BA7C9A"/>
    <w:rsid w:val="00BA7D21"/>
    <w:rsid w:val="00BB0821"/>
    <w:rsid w:val="00BB58D5"/>
    <w:rsid w:val="00BB5C74"/>
    <w:rsid w:val="00BB6097"/>
    <w:rsid w:val="00BB6AD0"/>
    <w:rsid w:val="00BB782A"/>
    <w:rsid w:val="00BB7FC7"/>
    <w:rsid w:val="00BC0CAC"/>
    <w:rsid w:val="00BC1827"/>
    <w:rsid w:val="00BC1B40"/>
    <w:rsid w:val="00BC2604"/>
    <w:rsid w:val="00BC297F"/>
    <w:rsid w:val="00BC2A1A"/>
    <w:rsid w:val="00BC3A0C"/>
    <w:rsid w:val="00BC5800"/>
    <w:rsid w:val="00BC5C45"/>
    <w:rsid w:val="00BC5E7A"/>
    <w:rsid w:val="00BC7C6F"/>
    <w:rsid w:val="00BC7F53"/>
    <w:rsid w:val="00BD0A57"/>
    <w:rsid w:val="00BD218D"/>
    <w:rsid w:val="00BD3DF4"/>
    <w:rsid w:val="00BD45B3"/>
    <w:rsid w:val="00BD4668"/>
    <w:rsid w:val="00BD53BA"/>
    <w:rsid w:val="00BD5EC2"/>
    <w:rsid w:val="00BD6333"/>
    <w:rsid w:val="00BD65A2"/>
    <w:rsid w:val="00BD6D60"/>
    <w:rsid w:val="00BD6F15"/>
    <w:rsid w:val="00BD708F"/>
    <w:rsid w:val="00BD789F"/>
    <w:rsid w:val="00BD7EFA"/>
    <w:rsid w:val="00BE0101"/>
    <w:rsid w:val="00BE0D53"/>
    <w:rsid w:val="00BE0D8A"/>
    <w:rsid w:val="00BE16F1"/>
    <w:rsid w:val="00BE1B05"/>
    <w:rsid w:val="00BE1EBE"/>
    <w:rsid w:val="00BE280E"/>
    <w:rsid w:val="00BE2A9F"/>
    <w:rsid w:val="00BE2F2B"/>
    <w:rsid w:val="00BE3085"/>
    <w:rsid w:val="00BE41AA"/>
    <w:rsid w:val="00BE4FC4"/>
    <w:rsid w:val="00BE6A60"/>
    <w:rsid w:val="00BE72E7"/>
    <w:rsid w:val="00BF319F"/>
    <w:rsid w:val="00BF3818"/>
    <w:rsid w:val="00BF3CDB"/>
    <w:rsid w:val="00BF77BD"/>
    <w:rsid w:val="00BF78C6"/>
    <w:rsid w:val="00C02299"/>
    <w:rsid w:val="00C03AEE"/>
    <w:rsid w:val="00C04071"/>
    <w:rsid w:val="00C05793"/>
    <w:rsid w:val="00C07579"/>
    <w:rsid w:val="00C07DB3"/>
    <w:rsid w:val="00C07E48"/>
    <w:rsid w:val="00C10509"/>
    <w:rsid w:val="00C10668"/>
    <w:rsid w:val="00C10805"/>
    <w:rsid w:val="00C121B0"/>
    <w:rsid w:val="00C12913"/>
    <w:rsid w:val="00C12EC5"/>
    <w:rsid w:val="00C146A5"/>
    <w:rsid w:val="00C14991"/>
    <w:rsid w:val="00C14AAE"/>
    <w:rsid w:val="00C14B9B"/>
    <w:rsid w:val="00C150C8"/>
    <w:rsid w:val="00C153CB"/>
    <w:rsid w:val="00C157C8"/>
    <w:rsid w:val="00C15FFD"/>
    <w:rsid w:val="00C161D0"/>
    <w:rsid w:val="00C178D8"/>
    <w:rsid w:val="00C21D67"/>
    <w:rsid w:val="00C22720"/>
    <w:rsid w:val="00C227DD"/>
    <w:rsid w:val="00C2506B"/>
    <w:rsid w:val="00C256E8"/>
    <w:rsid w:val="00C2589D"/>
    <w:rsid w:val="00C25950"/>
    <w:rsid w:val="00C26222"/>
    <w:rsid w:val="00C27EE6"/>
    <w:rsid w:val="00C302E0"/>
    <w:rsid w:val="00C31861"/>
    <w:rsid w:val="00C32F58"/>
    <w:rsid w:val="00C33C64"/>
    <w:rsid w:val="00C342B7"/>
    <w:rsid w:val="00C3605A"/>
    <w:rsid w:val="00C36751"/>
    <w:rsid w:val="00C368CB"/>
    <w:rsid w:val="00C3733C"/>
    <w:rsid w:val="00C41028"/>
    <w:rsid w:val="00C41330"/>
    <w:rsid w:val="00C4275C"/>
    <w:rsid w:val="00C43275"/>
    <w:rsid w:val="00C4368C"/>
    <w:rsid w:val="00C436CE"/>
    <w:rsid w:val="00C4395D"/>
    <w:rsid w:val="00C44A01"/>
    <w:rsid w:val="00C463D0"/>
    <w:rsid w:val="00C47016"/>
    <w:rsid w:val="00C51998"/>
    <w:rsid w:val="00C5397B"/>
    <w:rsid w:val="00C54980"/>
    <w:rsid w:val="00C55975"/>
    <w:rsid w:val="00C56021"/>
    <w:rsid w:val="00C5768D"/>
    <w:rsid w:val="00C5787C"/>
    <w:rsid w:val="00C60203"/>
    <w:rsid w:val="00C61996"/>
    <w:rsid w:val="00C62623"/>
    <w:rsid w:val="00C63C45"/>
    <w:rsid w:val="00C64472"/>
    <w:rsid w:val="00C66451"/>
    <w:rsid w:val="00C66889"/>
    <w:rsid w:val="00C66E4E"/>
    <w:rsid w:val="00C67715"/>
    <w:rsid w:val="00C70B63"/>
    <w:rsid w:val="00C70E22"/>
    <w:rsid w:val="00C72918"/>
    <w:rsid w:val="00C72A7B"/>
    <w:rsid w:val="00C72C18"/>
    <w:rsid w:val="00C753DA"/>
    <w:rsid w:val="00C75A69"/>
    <w:rsid w:val="00C77F78"/>
    <w:rsid w:val="00C82494"/>
    <w:rsid w:val="00C82F55"/>
    <w:rsid w:val="00C8336E"/>
    <w:rsid w:val="00C84639"/>
    <w:rsid w:val="00C85115"/>
    <w:rsid w:val="00C90CE2"/>
    <w:rsid w:val="00C92027"/>
    <w:rsid w:val="00C934EB"/>
    <w:rsid w:val="00C9490F"/>
    <w:rsid w:val="00C9522D"/>
    <w:rsid w:val="00C953E1"/>
    <w:rsid w:val="00C966E1"/>
    <w:rsid w:val="00C9777E"/>
    <w:rsid w:val="00CA0C47"/>
    <w:rsid w:val="00CA12FD"/>
    <w:rsid w:val="00CA224F"/>
    <w:rsid w:val="00CA3D46"/>
    <w:rsid w:val="00CA57C8"/>
    <w:rsid w:val="00CA581B"/>
    <w:rsid w:val="00CA5C0D"/>
    <w:rsid w:val="00CA64CA"/>
    <w:rsid w:val="00CA7041"/>
    <w:rsid w:val="00CA7653"/>
    <w:rsid w:val="00CB238E"/>
    <w:rsid w:val="00CB27DA"/>
    <w:rsid w:val="00CB393E"/>
    <w:rsid w:val="00CB46C0"/>
    <w:rsid w:val="00CB4A95"/>
    <w:rsid w:val="00CB5A80"/>
    <w:rsid w:val="00CB764F"/>
    <w:rsid w:val="00CC08A0"/>
    <w:rsid w:val="00CC12CD"/>
    <w:rsid w:val="00CC2E71"/>
    <w:rsid w:val="00CC5DFC"/>
    <w:rsid w:val="00CC6C5B"/>
    <w:rsid w:val="00CC6EB9"/>
    <w:rsid w:val="00CC77BE"/>
    <w:rsid w:val="00CD04EC"/>
    <w:rsid w:val="00CD15B9"/>
    <w:rsid w:val="00CD28F9"/>
    <w:rsid w:val="00CD396E"/>
    <w:rsid w:val="00CD533C"/>
    <w:rsid w:val="00CD63D8"/>
    <w:rsid w:val="00CD6618"/>
    <w:rsid w:val="00CD67F6"/>
    <w:rsid w:val="00CD6A64"/>
    <w:rsid w:val="00CD7462"/>
    <w:rsid w:val="00CE0967"/>
    <w:rsid w:val="00CE17F0"/>
    <w:rsid w:val="00CE3219"/>
    <w:rsid w:val="00CE4491"/>
    <w:rsid w:val="00CE6DAB"/>
    <w:rsid w:val="00CE7BA9"/>
    <w:rsid w:val="00CE7D61"/>
    <w:rsid w:val="00CF2CF2"/>
    <w:rsid w:val="00CF4F24"/>
    <w:rsid w:val="00CF5109"/>
    <w:rsid w:val="00CF5497"/>
    <w:rsid w:val="00CF6380"/>
    <w:rsid w:val="00CF6CBB"/>
    <w:rsid w:val="00CF720E"/>
    <w:rsid w:val="00CF7C7D"/>
    <w:rsid w:val="00D005BF"/>
    <w:rsid w:val="00D00A6D"/>
    <w:rsid w:val="00D013A8"/>
    <w:rsid w:val="00D01767"/>
    <w:rsid w:val="00D024DD"/>
    <w:rsid w:val="00D03088"/>
    <w:rsid w:val="00D03E82"/>
    <w:rsid w:val="00D0452A"/>
    <w:rsid w:val="00D05C29"/>
    <w:rsid w:val="00D05DBC"/>
    <w:rsid w:val="00D06044"/>
    <w:rsid w:val="00D06907"/>
    <w:rsid w:val="00D10174"/>
    <w:rsid w:val="00D10333"/>
    <w:rsid w:val="00D1349B"/>
    <w:rsid w:val="00D14339"/>
    <w:rsid w:val="00D14552"/>
    <w:rsid w:val="00D146BD"/>
    <w:rsid w:val="00D14BC6"/>
    <w:rsid w:val="00D15856"/>
    <w:rsid w:val="00D20159"/>
    <w:rsid w:val="00D20285"/>
    <w:rsid w:val="00D20503"/>
    <w:rsid w:val="00D212AA"/>
    <w:rsid w:val="00D2218B"/>
    <w:rsid w:val="00D2262E"/>
    <w:rsid w:val="00D22772"/>
    <w:rsid w:val="00D23902"/>
    <w:rsid w:val="00D258F0"/>
    <w:rsid w:val="00D26555"/>
    <w:rsid w:val="00D26B2B"/>
    <w:rsid w:val="00D315BE"/>
    <w:rsid w:val="00D32F9D"/>
    <w:rsid w:val="00D331E6"/>
    <w:rsid w:val="00D34E42"/>
    <w:rsid w:val="00D352D8"/>
    <w:rsid w:val="00D36124"/>
    <w:rsid w:val="00D402CD"/>
    <w:rsid w:val="00D40EA2"/>
    <w:rsid w:val="00D4142A"/>
    <w:rsid w:val="00D4145D"/>
    <w:rsid w:val="00D41E19"/>
    <w:rsid w:val="00D43B8B"/>
    <w:rsid w:val="00D4411D"/>
    <w:rsid w:val="00D4548F"/>
    <w:rsid w:val="00D45ACF"/>
    <w:rsid w:val="00D4622E"/>
    <w:rsid w:val="00D46ADE"/>
    <w:rsid w:val="00D5061F"/>
    <w:rsid w:val="00D50AE6"/>
    <w:rsid w:val="00D51462"/>
    <w:rsid w:val="00D51CDA"/>
    <w:rsid w:val="00D52060"/>
    <w:rsid w:val="00D5236F"/>
    <w:rsid w:val="00D5244F"/>
    <w:rsid w:val="00D53288"/>
    <w:rsid w:val="00D5392F"/>
    <w:rsid w:val="00D54194"/>
    <w:rsid w:val="00D54AA0"/>
    <w:rsid w:val="00D57334"/>
    <w:rsid w:val="00D573E9"/>
    <w:rsid w:val="00D5776D"/>
    <w:rsid w:val="00D60710"/>
    <w:rsid w:val="00D609F1"/>
    <w:rsid w:val="00D63B00"/>
    <w:rsid w:val="00D65BEC"/>
    <w:rsid w:val="00D67C9E"/>
    <w:rsid w:val="00D73187"/>
    <w:rsid w:val="00D7393B"/>
    <w:rsid w:val="00D75F65"/>
    <w:rsid w:val="00D76D0C"/>
    <w:rsid w:val="00D80E5D"/>
    <w:rsid w:val="00D819FA"/>
    <w:rsid w:val="00D81F12"/>
    <w:rsid w:val="00D82AB6"/>
    <w:rsid w:val="00D83DCA"/>
    <w:rsid w:val="00D84B79"/>
    <w:rsid w:val="00D84C18"/>
    <w:rsid w:val="00D86213"/>
    <w:rsid w:val="00D905EE"/>
    <w:rsid w:val="00D90CFA"/>
    <w:rsid w:val="00D92375"/>
    <w:rsid w:val="00D93439"/>
    <w:rsid w:val="00D93944"/>
    <w:rsid w:val="00D94688"/>
    <w:rsid w:val="00D95D26"/>
    <w:rsid w:val="00D96000"/>
    <w:rsid w:val="00D96036"/>
    <w:rsid w:val="00D96850"/>
    <w:rsid w:val="00D96D1B"/>
    <w:rsid w:val="00DA0D53"/>
    <w:rsid w:val="00DA1416"/>
    <w:rsid w:val="00DA17C0"/>
    <w:rsid w:val="00DA1AAF"/>
    <w:rsid w:val="00DA20B2"/>
    <w:rsid w:val="00DA2154"/>
    <w:rsid w:val="00DA42FA"/>
    <w:rsid w:val="00DA4827"/>
    <w:rsid w:val="00DA5B57"/>
    <w:rsid w:val="00DA6148"/>
    <w:rsid w:val="00DA62AD"/>
    <w:rsid w:val="00DA7A6B"/>
    <w:rsid w:val="00DA7BFC"/>
    <w:rsid w:val="00DB03F8"/>
    <w:rsid w:val="00DB0C0E"/>
    <w:rsid w:val="00DB2579"/>
    <w:rsid w:val="00DB2779"/>
    <w:rsid w:val="00DB6330"/>
    <w:rsid w:val="00DB6B4D"/>
    <w:rsid w:val="00DB6C7D"/>
    <w:rsid w:val="00DB7BD5"/>
    <w:rsid w:val="00DC0E06"/>
    <w:rsid w:val="00DC0F63"/>
    <w:rsid w:val="00DC434C"/>
    <w:rsid w:val="00DC52A0"/>
    <w:rsid w:val="00DC5689"/>
    <w:rsid w:val="00DC5F26"/>
    <w:rsid w:val="00DC633F"/>
    <w:rsid w:val="00DC6AFD"/>
    <w:rsid w:val="00DC6EF5"/>
    <w:rsid w:val="00DC7344"/>
    <w:rsid w:val="00DD143A"/>
    <w:rsid w:val="00DD1F21"/>
    <w:rsid w:val="00DD2766"/>
    <w:rsid w:val="00DD2A51"/>
    <w:rsid w:val="00DD32FB"/>
    <w:rsid w:val="00DD3883"/>
    <w:rsid w:val="00DD49CF"/>
    <w:rsid w:val="00DD51EE"/>
    <w:rsid w:val="00DD710B"/>
    <w:rsid w:val="00DD726A"/>
    <w:rsid w:val="00DE1342"/>
    <w:rsid w:val="00DE1501"/>
    <w:rsid w:val="00DE1BA5"/>
    <w:rsid w:val="00DE23C2"/>
    <w:rsid w:val="00DE245F"/>
    <w:rsid w:val="00DE2834"/>
    <w:rsid w:val="00DE346D"/>
    <w:rsid w:val="00DE3E0B"/>
    <w:rsid w:val="00DE403B"/>
    <w:rsid w:val="00DE4F4F"/>
    <w:rsid w:val="00DE59A0"/>
    <w:rsid w:val="00DE5A4F"/>
    <w:rsid w:val="00DF0C93"/>
    <w:rsid w:val="00DF167C"/>
    <w:rsid w:val="00DF1770"/>
    <w:rsid w:val="00DF38FD"/>
    <w:rsid w:val="00DF39F8"/>
    <w:rsid w:val="00DF55E4"/>
    <w:rsid w:val="00DF56FC"/>
    <w:rsid w:val="00DF5E4B"/>
    <w:rsid w:val="00DF6357"/>
    <w:rsid w:val="00DF6566"/>
    <w:rsid w:val="00DF6A52"/>
    <w:rsid w:val="00E0005C"/>
    <w:rsid w:val="00E001F6"/>
    <w:rsid w:val="00E0084E"/>
    <w:rsid w:val="00E01343"/>
    <w:rsid w:val="00E034D4"/>
    <w:rsid w:val="00E0414D"/>
    <w:rsid w:val="00E0444E"/>
    <w:rsid w:val="00E046C7"/>
    <w:rsid w:val="00E04D5D"/>
    <w:rsid w:val="00E0536B"/>
    <w:rsid w:val="00E05D83"/>
    <w:rsid w:val="00E104CD"/>
    <w:rsid w:val="00E10A8B"/>
    <w:rsid w:val="00E115D0"/>
    <w:rsid w:val="00E118F3"/>
    <w:rsid w:val="00E12A1D"/>
    <w:rsid w:val="00E12FED"/>
    <w:rsid w:val="00E13430"/>
    <w:rsid w:val="00E13971"/>
    <w:rsid w:val="00E13A32"/>
    <w:rsid w:val="00E13DF9"/>
    <w:rsid w:val="00E1470D"/>
    <w:rsid w:val="00E14C0D"/>
    <w:rsid w:val="00E14F6C"/>
    <w:rsid w:val="00E160F6"/>
    <w:rsid w:val="00E2078C"/>
    <w:rsid w:val="00E20FC0"/>
    <w:rsid w:val="00E21AE9"/>
    <w:rsid w:val="00E228F7"/>
    <w:rsid w:val="00E22CAB"/>
    <w:rsid w:val="00E26153"/>
    <w:rsid w:val="00E2655F"/>
    <w:rsid w:val="00E2695A"/>
    <w:rsid w:val="00E2783D"/>
    <w:rsid w:val="00E27CFE"/>
    <w:rsid w:val="00E30ACC"/>
    <w:rsid w:val="00E3166F"/>
    <w:rsid w:val="00E3173C"/>
    <w:rsid w:val="00E31A9B"/>
    <w:rsid w:val="00E329F8"/>
    <w:rsid w:val="00E32FA2"/>
    <w:rsid w:val="00E36352"/>
    <w:rsid w:val="00E36488"/>
    <w:rsid w:val="00E3764E"/>
    <w:rsid w:val="00E379AB"/>
    <w:rsid w:val="00E37F9D"/>
    <w:rsid w:val="00E41AFA"/>
    <w:rsid w:val="00E41D80"/>
    <w:rsid w:val="00E432E4"/>
    <w:rsid w:val="00E43F69"/>
    <w:rsid w:val="00E454B0"/>
    <w:rsid w:val="00E46BEF"/>
    <w:rsid w:val="00E50A8E"/>
    <w:rsid w:val="00E51630"/>
    <w:rsid w:val="00E53F24"/>
    <w:rsid w:val="00E55397"/>
    <w:rsid w:val="00E554B3"/>
    <w:rsid w:val="00E56D39"/>
    <w:rsid w:val="00E56DCE"/>
    <w:rsid w:val="00E61F6B"/>
    <w:rsid w:val="00E6207D"/>
    <w:rsid w:val="00E62DC4"/>
    <w:rsid w:val="00E6338E"/>
    <w:rsid w:val="00E64436"/>
    <w:rsid w:val="00E659C9"/>
    <w:rsid w:val="00E659DF"/>
    <w:rsid w:val="00E66A40"/>
    <w:rsid w:val="00E66E77"/>
    <w:rsid w:val="00E67E11"/>
    <w:rsid w:val="00E713B9"/>
    <w:rsid w:val="00E718E3"/>
    <w:rsid w:val="00E72109"/>
    <w:rsid w:val="00E722CC"/>
    <w:rsid w:val="00E731AD"/>
    <w:rsid w:val="00E73554"/>
    <w:rsid w:val="00E746AB"/>
    <w:rsid w:val="00E76BC1"/>
    <w:rsid w:val="00E76D2F"/>
    <w:rsid w:val="00E77D69"/>
    <w:rsid w:val="00E77FE1"/>
    <w:rsid w:val="00E80EF5"/>
    <w:rsid w:val="00E81245"/>
    <w:rsid w:val="00E812E8"/>
    <w:rsid w:val="00E8309A"/>
    <w:rsid w:val="00E83C38"/>
    <w:rsid w:val="00E84682"/>
    <w:rsid w:val="00E8478D"/>
    <w:rsid w:val="00E84ACB"/>
    <w:rsid w:val="00E860D5"/>
    <w:rsid w:val="00E860D7"/>
    <w:rsid w:val="00E86FC5"/>
    <w:rsid w:val="00E87720"/>
    <w:rsid w:val="00E90019"/>
    <w:rsid w:val="00E90492"/>
    <w:rsid w:val="00E907B9"/>
    <w:rsid w:val="00E92D95"/>
    <w:rsid w:val="00E93FCF"/>
    <w:rsid w:val="00E949D2"/>
    <w:rsid w:val="00E94CCC"/>
    <w:rsid w:val="00E97E98"/>
    <w:rsid w:val="00EA00EB"/>
    <w:rsid w:val="00EA0629"/>
    <w:rsid w:val="00EA0A6D"/>
    <w:rsid w:val="00EA31C7"/>
    <w:rsid w:val="00EA3361"/>
    <w:rsid w:val="00EA3A91"/>
    <w:rsid w:val="00EA545E"/>
    <w:rsid w:val="00EA6594"/>
    <w:rsid w:val="00EA740D"/>
    <w:rsid w:val="00EA77E6"/>
    <w:rsid w:val="00EB0331"/>
    <w:rsid w:val="00EB0E32"/>
    <w:rsid w:val="00EB2105"/>
    <w:rsid w:val="00EB2385"/>
    <w:rsid w:val="00EB27CA"/>
    <w:rsid w:val="00EB356E"/>
    <w:rsid w:val="00EB4314"/>
    <w:rsid w:val="00EB447F"/>
    <w:rsid w:val="00EB4A7B"/>
    <w:rsid w:val="00EB4CD9"/>
    <w:rsid w:val="00EB68EE"/>
    <w:rsid w:val="00EB6D39"/>
    <w:rsid w:val="00EB6F01"/>
    <w:rsid w:val="00EC0508"/>
    <w:rsid w:val="00EC1DAC"/>
    <w:rsid w:val="00EC221D"/>
    <w:rsid w:val="00EC4785"/>
    <w:rsid w:val="00EC5608"/>
    <w:rsid w:val="00ED1E88"/>
    <w:rsid w:val="00ED7B7F"/>
    <w:rsid w:val="00ED7BE7"/>
    <w:rsid w:val="00ED7DF5"/>
    <w:rsid w:val="00EE1052"/>
    <w:rsid w:val="00EE18A8"/>
    <w:rsid w:val="00EE18C0"/>
    <w:rsid w:val="00EE1D1C"/>
    <w:rsid w:val="00EE26CF"/>
    <w:rsid w:val="00EE2A7B"/>
    <w:rsid w:val="00EE3274"/>
    <w:rsid w:val="00EE352B"/>
    <w:rsid w:val="00EE3E67"/>
    <w:rsid w:val="00EE4FCC"/>
    <w:rsid w:val="00EE7B30"/>
    <w:rsid w:val="00EE7C2E"/>
    <w:rsid w:val="00EF0761"/>
    <w:rsid w:val="00EF1AF5"/>
    <w:rsid w:val="00EF340D"/>
    <w:rsid w:val="00EF3EE0"/>
    <w:rsid w:val="00EF523A"/>
    <w:rsid w:val="00EF673F"/>
    <w:rsid w:val="00EF6965"/>
    <w:rsid w:val="00F00437"/>
    <w:rsid w:val="00F022E5"/>
    <w:rsid w:val="00F02CEE"/>
    <w:rsid w:val="00F02D0E"/>
    <w:rsid w:val="00F02F9F"/>
    <w:rsid w:val="00F03054"/>
    <w:rsid w:val="00F05425"/>
    <w:rsid w:val="00F07C83"/>
    <w:rsid w:val="00F10095"/>
    <w:rsid w:val="00F1084C"/>
    <w:rsid w:val="00F1088B"/>
    <w:rsid w:val="00F10B57"/>
    <w:rsid w:val="00F12003"/>
    <w:rsid w:val="00F1226E"/>
    <w:rsid w:val="00F127F2"/>
    <w:rsid w:val="00F13EAD"/>
    <w:rsid w:val="00F14024"/>
    <w:rsid w:val="00F15A5D"/>
    <w:rsid w:val="00F15B3A"/>
    <w:rsid w:val="00F202A2"/>
    <w:rsid w:val="00F21528"/>
    <w:rsid w:val="00F23FE6"/>
    <w:rsid w:val="00F24A9C"/>
    <w:rsid w:val="00F25766"/>
    <w:rsid w:val="00F32030"/>
    <w:rsid w:val="00F3506F"/>
    <w:rsid w:val="00F35F7F"/>
    <w:rsid w:val="00F360EC"/>
    <w:rsid w:val="00F36643"/>
    <w:rsid w:val="00F373F0"/>
    <w:rsid w:val="00F40066"/>
    <w:rsid w:val="00F42F4F"/>
    <w:rsid w:val="00F43C57"/>
    <w:rsid w:val="00F44683"/>
    <w:rsid w:val="00F452F7"/>
    <w:rsid w:val="00F46222"/>
    <w:rsid w:val="00F47EF8"/>
    <w:rsid w:val="00F50422"/>
    <w:rsid w:val="00F50A5B"/>
    <w:rsid w:val="00F51288"/>
    <w:rsid w:val="00F51409"/>
    <w:rsid w:val="00F51648"/>
    <w:rsid w:val="00F521EF"/>
    <w:rsid w:val="00F52407"/>
    <w:rsid w:val="00F5287A"/>
    <w:rsid w:val="00F5351F"/>
    <w:rsid w:val="00F53D3B"/>
    <w:rsid w:val="00F53E42"/>
    <w:rsid w:val="00F552BF"/>
    <w:rsid w:val="00F55D15"/>
    <w:rsid w:val="00F567E4"/>
    <w:rsid w:val="00F570F1"/>
    <w:rsid w:val="00F6128E"/>
    <w:rsid w:val="00F616F1"/>
    <w:rsid w:val="00F61F36"/>
    <w:rsid w:val="00F62E6C"/>
    <w:rsid w:val="00F62F81"/>
    <w:rsid w:val="00F64933"/>
    <w:rsid w:val="00F64B91"/>
    <w:rsid w:val="00F65B37"/>
    <w:rsid w:val="00F66514"/>
    <w:rsid w:val="00F70367"/>
    <w:rsid w:val="00F70722"/>
    <w:rsid w:val="00F719D6"/>
    <w:rsid w:val="00F72AC1"/>
    <w:rsid w:val="00F7471B"/>
    <w:rsid w:val="00F75143"/>
    <w:rsid w:val="00F75247"/>
    <w:rsid w:val="00F759BE"/>
    <w:rsid w:val="00F7727A"/>
    <w:rsid w:val="00F779FE"/>
    <w:rsid w:val="00F81222"/>
    <w:rsid w:val="00F82DF5"/>
    <w:rsid w:val="00F83F6E"/>
    <w:rsid w:val="00F86A92"/>
    <w:rsid w:val="00F86F23"/>
    <w:rsid w:val="00F900CB"/>
    <w:rsid w:val="00F902DD"/>
    <w:rsid w:val="00F9061F"/>
    <w:rsid w:val="00F90C4A"/>
    <w:rsid w:val="00F91971"/>
    <w:rsid w:val="00F9379D"/>
    <w:rsid w:val="00F9380B"/>
    <w:rsid w:val="00F9415C"/>
    <w:rsid w:val="00F94AF0"/>
    <w:rsid w:val="00F94C19"/>
    <w:rsid w:val="00F94EB3"/>
    <w:rsid w:val="00F951F5"/>
    <w:rsid w:val="00F95E61"/>
    <w:rsid w:val="00F962C8"/>
    <w:rsid w:val="00F963EE"/>
    <w:rsid w:val="00F97149"/>
    <w:rsid w:val="00FA02C9"/>
    <w:rsid w:val="00FA0C60"/>
    <w:rsid w:val="00FA1AA0"/>
    <w:rsid w:val="00FA25C2"/>
    <w:rsid w:val="00FA39EC"/>
    <w:rsid w:val="00FA504B"/>
    <w:rsid w:val="00FB00EC"/>
    <w:rsid w:val="00FB1CA7"/>
    <w:rsid w:val="00FB2266"/>
    <w:rsid w:val="00FB34EA"/>
    <w:rsid w:val="00FB40F8"/>
    <w:rsid w:val="00FB4E1A"/>
    <w:rsid w:val="00FB5BD4"/>
    <w:rsid w:val="00FB6620"/>
    <w:rsid w:val="00FB71E4"/>
    <w:rsid w:val="00FB7C17"/>
    <w:rsid w:val="00FC01E9"/>
    <w:rsid w:val="00FC0FC3"/>
    <w:rsid w:val="00FC3238"/>
    <w:rsid w:val="00FC3FA3"/>
    <w:rsid w:val="00FC4185"/>
    <w:rsid w:val="00FC4841"/>
    <w:rsid w:val="00FC496C"/>
    <w:rsid w:val="00FC58E3"/>
    <w:rsid w:val="00FC5DFA"/>
    <w:rsid w:val="00FC7158"/>
    <w:rsid w:val="00FD08C6"/>
    <w:rsid w:val="00FD109F"/>
    <w:rsid w:val="00FD11DC"/>
    <w:rsid w:val="00FD1D19"/>
    <w:rsid w:val="00FD394C"/>
    <w:rsid w:val="00FD5171"/>
    <w:rsid w:val="00FD5918"/>
    <w:rsid w:val="00FD680B"/>
    <w:rsid w:val="00FD7BE8"/>
    <w:rsid w:val="00FE0493"/>
    <w:rsid w:val="00FE1B3A"/>
    <w:rsid w:val="00FE2D70"/>
    <w:rsid w:val="00FE3784"/>
    <w:rsid w:val="00FE395B"/>
    <w:rsid w:val="00FE4765"/>
    <w:rsid w:val="00FE5299"/>
    <w:rsid w:val="00FE5D67"/>
    <w:rsid w:val="00FE6BDE"/>
    <w:rsid w:val="00FF360F"/>
    <w:rsid w:val="00FF4C87"/>
    <w:rsid w:val="00FF52C1"/>
    <w:rsid w:val="00FF5D4E"/>
    <w:rsid w:val="00FF5DF8"/>
    <w:rsid w:val="00FF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1D8BCCB"/>
  <w15:docId w15:val="{58936C49-093F-4275-8572-66F42E958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06DB"/>
    <w:rPr>
      <w:sz w:val="24"/>
      <w:szCs w:val="24"/>
      <w:lang w:val="en-ZA" w:eastAsia="en-GB"/>
    </w:rPr>
  </w:style>
  <w:style w:type="paragraph" w:styleId="Heading1">
    <w:name w:val="heading 1"/>
    <w:basedOn w:val="Normal"/>
    <w:next w:val="BodyText"/>
    <w:link w:val="Heading1Char"/>
    <w:qFormat/>
    <w:rsid w:val="002D7BE5"/>
    <w:pPr>
      <w:keepNext/>
      <w:numPr>
        <w:numId w:val="6"/>
      </w:numPr>
      <w:spacing w:before="120" w:after="120"/>
      <w:outlineLvl w:val="0"/>
    </w:pPr>
    <w:rPr>
      <w:rFonts w:ascii="Arial Narrow" w:hAnsi="Arial Narrow" w:cs="Arial"/>
      <w:b/>
      <w:bCs/>
      <w:smallCaps/>
      <w:kern w:val="32"/>
      <w:szCs w:val="32"/>
      <w:lang w:val="en-GB" w:eastAsia="en-US"/>
    </w:rPr>
  </w:style>
  <w:style w:type="paragraph" w:styleId="Heading2">
    <w:name w:val="heading 2"/>
    <w:aliases w:val="Heading 2 Char"/>
    <w:basedOn w:val="Normal"/>
    <w:next w:val="BodyText"/>
    <w:link w:val="Heading2Char1"/>
    <w:qFormat/>
    <w:rsid w:val="00AE16B8"/>
    <w:pPr>
      <w:keepNext/>
      <w:numPr>
        <w:ilvl w:val="1"/>
        <w:numId w:val="6"/>
      </w:numPr>
      <w:spacing w:before="240" w:after="60"/>
      <w:outlineLvl w:val="1"/>
    </w:pPr>
    <w:rPr>
      <w:rFonts w:ascii="Arial Narrow" w:hAnsi="Arial Narrow"/>
      <w:b/>
      <w:bCs/>
      <w:iCs/>
      <w:sz w:val="22"/>
      <w:szCs w:val="28"/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3E7A51"/>
    <w:pPr>
      <w:keepNext/>
      <w:numPr>
        <w:ilvl w:val="2"/>
        <w:numId w:val="6"/>
      </w:numPr>
      <w:spacing w:before="240" w:after="60"/>
      <w:outlineLvl w:val="2"/>
    </w:pPr>
    <w:rPr>
      <w:rFonts w:ascii="Arial Narrow" w:hAnsi="Arial Narrow"/>
      <w:bCs/>
      <w:i/>
      <w:szCs w:val="26"/>
      <w:lang w:val="en-GB" w:eastAsia="en-US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6"/>
      </w:numPr>
      <w:spacing w:before="240" w:after="60"/>
      <w:outlineLvl w:val="3"/>
    </w:pPr>
    <w:rPr>
      <w:b/>
      <w:bCs/>
      <w:sz w:val="28"/>
      <w:szCs w:val="28"/>
      <w:lang w:val="en-GB" w:eastAsia="en-US"/>
    </w:rPr>
  </w:style>
  <w:style w:type="paragraph" w:styleId="Heading5">
    <w:name w:val="heading 5"/>
    <w:basedOn w:val="Normal"/>
    <w:next w:val="Normal"/>
    <w:qFormat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  <w:lang w:val="en-GB" w:eastAsia="en-US"/>
    </w:rPr>
  </w:style>
  <w:style w:type="paragraph" w:styleId="Heading6">
    <w:name w:val="heading 6"/>
    <w:basedOn w:val="Normal"/>
    <w:next w:val="Normal"/>
    <w:qFormat/>
    <w:pPr>
      <w:numPr>
        <w:ilvl w:val="5"/>
        <w:numId w:val="6"/>
      </w:numPr>
      <w:spacing w:before="240" w:after="60"/>
      <w:outlineLvl w:val="5"/>
    </w:pPr>
    <w:rPr>
      <w:b/>
      <w:bCs/>
      <w:sz w:val="22"/>
      <w:szCs w:val="22"/>
      <w:lang w:val="en-GB" w:eastAsia="en-US"/>
    </w:rPr>
  </w:style>
  <w:style w:type="paragraph" w:styleId="Heading7">
    <w:name w:val="heading 7"/>
    <w:basedOn w:val="Normal"/>
    <w:next w:val="Normal"/>
    <w:qFormat/>
    <w:pPr>
      <w:numPr>
        <w:ilvl w:val="6"/>
        <w:numId w:val="6"/>
      </w:numPr>
      <w:spacing w:before="240" w:after="60"/>
      <w:outlineLvl w:val="6"/>
    </w:pPr>
    <w:rPr>
      <w:lang w:val="en-GB" w:eastAsia="en-US"/>
    </w:rPr>
  </w:style>
  <w:style w:type="paragraph" w:styleId="Heading8">
    <w:name w:val="heading 8"/>
    <w:basedOn w:val="Normal"/>
    <w:next w:val="Normal"/>
    <w:qFormat/>
    <w:pPr>
      <w:numPr>
        <w:ilvl w:val="7"/>
        <w:numId w:val="6"/>
      </w:numPr>
      <w:spacing w:before="240" w:after="60"/>
      <w:outlineLvl w:val="7"/>
    </w:pPr>
    <w:rPr>
      <w:i/>
      <w:iCs/>
      <w:lang w:val="en-GB" w:eastAsia="en-US"/>
    </w:rPr>
  </w:style>
  <w:style w:type="paragraph" w:styleId="Heading9">
    <w:name w:val="heading 9"/>
    <w:basedOn w:val="Normal"/>
    <w:next w:val="Normal"/>
    <w:qFormat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pPr>
      <w:spacing w:after="120"/>
      <w:jc w:val="both"/>
    </w:pPr>
    <w:rPr>
      <w:rFonts w:ascii="Arial Narrow" w:hAnsi="Arial Narrow"/>
      <w:sz w:val="22"/>
      <w:lang w:val="en-GB" w:eastAsia="en-US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  <w:lang w:val="en-GB" w:eastAsia="en-US"/>
    </w:rPr>
  </w:style>
  <w:style w:type="paragraph" w:styleId="ListBullet">
    <w:name w:val="List Bullet"/>
    <w:basedOn w:val="Normal"/>
    <w:autoRedefine/>
    <w:pPr>
      <w:numPr>
        <w:numId w:val="2"/>
      </w:numPr>
      <w:tabs>
        <w:tab w:val="clear" w:pos="1495"/>
        <w:tab w:val="left" w:pos="567"/>
        <w:tab w:val="left" w:pos="1134"/>
        <w:tab w:val="left" w:pos="1701"/>
      </w:tabs>
      <w:spacing w:after="120"/>
      <w:ind w:left="1134"/>
      <w:jc w:val="both"/>
    </w:pPr>
    <w:rPr>
      <w:rFonts w:ascii="Arial Narrow" w:hAnsi="Arial Narrow"/>
      <w:bCs/>
      <w:sz w:val="22"/>
      <w:lang w:val="en-GB" w:eastAsia="en-US"/>
    </w:rPr>
  </w:style>
  <w:style w:type="paragraph" w:styleId="FootnoteText">
    <w:name w:val="footnote text"/>
    <w:basedOn w:val="Normal"/>
    <w:semiHidden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n-AU" w:eastAsia="en-US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Level1">
    <w:name w:val="Level 1"/>
    <w:basedOn w:val="Normal"/>
    <w:pPr>
      <w:widowControl w:val="0"/>
      <w:numPr>
        <w:numId w:val="1"/>
      </w:numPr>
      <w:autoSpaceDE w:val="0"/>
      <w:autoSpaceDN w:val="0"/>
      <w:adjustRightInd w:val="0"/>
      <w:ind w:left="720" w:hanging="720"/>
      <w:outlineLvl w:val="0"/>
    </w:pPr>
    <w:rPr>
      <w:sz w:val="20"/>
      <w:lang w:val="en-US" w:eastAsia="en-US"/>
    </w:rPr>
  </w:style>
  <w:style w:type="paragraph" w:styleId="BodyText2">
    <w:name w:val="Body Text 2"/>
    <w:basedOn w:val="Normal"/>
    <w:pPr>
      <w:tabs>
        <w:tab w:val="left" w:pos="-1243"/>
        <w:tab w:val="left" w:pos="-720"/>
        <w:tab w:val="left" w:pos="0"/>
        <w:tab w:val="left" w:pos="430"/>
        <w:tab w:val="left" w:pos="997"/>
        <w:tab w:val="left" w:pos="1563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both"/>
    </w:pPr>
    <w:rPr>
      <w:rFonts w:ascii="Arial" w:hAnsi="Arial" w:cs="Arial"/>
      <w:i/>
      <w:iCs/>
      <w:sz w:val="22"/>
      <w:lang w:val="en-GB" w:eastAsia="en-US"/>
    </w:rPr>
  </w:style>
  <w:style w:type="paragraph" w:styleId="BodyText3">
    <w:name w:val="Body Text 3"/>
    <w:basedOn w:val="Normal"/>
    <w:pPr>
      <w:tabs>
        <w:tab w:val="left" w:pos="-1243"/>
        <w:tab w:val="left" w:pos="-720"/>
        <w:tab w:val="left" w:pos="0"/>
        <w:tab w:val="left" w:pos="430"/>
        <w:tab w:val="left" w:pos="997"/>
        <w:tab w:val="left" w:pos="1563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</w:pPr>
    <w:rPr>
      <w:rFonts w:ascii="Arial" w:hAnsi="Arial" w:cs="Arial"/>
      <w:sz w:val="22"/>
      <w:szCs w:val="22"/>
      <w:lang w:val="en-GB" w:eastAsia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lang w:val="en-GB" w:eastAsia="en-US"/>
    </w:rPr>
  </w:style>
  <w:style w:type="paragraph" w:styleId="BlockText">
    <w:name w:val="Block Text"/>
    <w:basedOn w:val="Normal"/>
    <w:pPr>
      <w:spacing w:after="120"/>
      <w:ind w:left="567" w:right="567"/>
      <w:jc w:val="both"/>
    </w:pPr>
    <w:rPr>
      <w:i/>
      <w:sz w:val="22"/>
      <w:lang w:val="en-GB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 w:val="x-none" w:eastAsia="en-US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TOC4">
    <w:name w:val="toc 4"/>
    <w:basedOn w:val="Normal"/>
    <w:next w:val="Normal"/>
    <w:semiHidden/>
    <w:pPr>
      <w:tabs>
        <w:tab w:val="left" w:pos="1134"/>
        <w:tab w:val="right" w:leader="dot" w:pos="9356"/>
      </w:tabs>
      <w:ind w:left="1531" w:hanging="1134"/>
    </w:pPr>
    <w:rPr>
      <w:rFonts w:ascii="Arial" w:hAnsi="Arial"/>
      <w:i/>
      <w:sz w:val="20"/>
    </w:rPr>
  </w:style>
  <w:style w:type="paragraph" w:styleId="Title">
    <w:name w:val="Title"/>
    <w:basedOn w:val="Normal"/>
    <w:qFormat/>
    <w:pPr>
      <w:jc w:val="center"/>
    </w:pPr>
    <w:rPr>
      <w:rFonts w:ascii="Arial" w:hAnsi="Arial"/>
      <w:b/>
      <w:bCs/>
      <w:sz w:val="36"/>
      <w:szCs w:val="20"/>
      <w:lang w:val="en-GB" w:eastAsia="en-US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Tabletext">
    <w:name w:val="Table text"/>
    <w:basedOn w:val="BodyText"/>
    <w:pPr>
      <w:jc w:val="left"/>
    </w:pPr>
    <w:rPr>
      <w:rFonts w:ascii="Arial" w:hAnsi="Arial" w:cs="Arial"/>
      <w:bCs/>
      <w:sz w:val="18"/>
      <w:szCs w:val="22"/>
    </w:rPr>
  </w:style>
  <w:style w:type="paragraph" w:styleId="TOC1">
    <w:name w:val="toc 1"/>
    <w:basedOn w:val="Normal"/>
    <w:next w:val="Normal"/>
    <w:autoRedefine/>
    <w:uiPriority w:val="39"/>
    <w:pPr>
      <w:spacing w:before="120"/>
      <w:ind w:left="720" w:hanging="720"/>
    </w:pPr>
    <w:rPr>
      <w:rFonts w:ascii="Arial Narrow" w:hAnsi="Arial Narrow"/>
      <w:b/>
      <w:sz w:val="20"/>
      <w:lang w:val="en-GB" w:eastAsia="en-US"/>
    </w:rPr>
  </w:style>
  <w:style w:type="paragraph" w:styleId="TOC2">
    <w:name w:val="toc 2"/>
    <w:basedOn w:val="Normal"/>
    <w:next w:val="Normal"/>
    <w:autoRedefine/>
    <w:uiPriority w:val="39"/>
    <w:rsid w:val="006B16DF"/>
    <w:pPr>
      <w:tabs>
        <w:tab w:val="right" w:leader="dot" w:pos="9912"/>
      </w:tabs>
      <w:ind w:left="720" w:hanging="720"/>
    </w:pPr>
    <w:rPr>
      <w:rFonts w:ascii="Arial Narrow" w:hAnsi="Arial Narrow"/>
      <w:sz w:val="18"/>
      <w:lang w:val="en-GB" w:eastAsia="en-US"/>
    </w:rPr>
  </w:style>
  <w:style w:type="paragraph" w:styleId="TOC3">
    <w:name w:val="toc 3"/>
    <w:basedOn w:val="Normal"/>
    <w:next w:val="Normal"/>
    <w:autoRedefine/>
    <w:semiHidden/>
    <w:rsid w:val="00B261C3"/>
    <w:rPr>
      <w:rFonts w:ascii="Arial Narrow" w:hAnsi="Arial Narrow"/>
      <w:i/>
      <w:sz w:val="18"/>
    </w:r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tabletext0">
    <w:name w:val="table text"/>
    <w:basedOn w:val="BodyText"/>
    <w:rsid w:val="00DC5F26"/>
    <w:pPr>
      <w:spacing w:after="0"/>
      <w:jc w:val="left"/>
    </w:pPr>
    <w:rPr>
      <w:sz w:val="20"/>
      <w:szCs w:val="22"/>
    </w:rPr>
  </w:style>
  <w:style w:type="paragraph" w:styleId="ListBullet2">
    <w:name w:val="List Bullet 2"/>
    <w:basedOn w:val="ListBullet"/>
    <w:autoRedefine/>
    <w:rsid w:val="00DC5F26"/>
    <w:pPr>
      <w:numPr>
        <w:numId w:val="0"/>
      </w:numPr>
      <w:tabs>
        <w:tab w:val="clear" w:pos="567"/>
        <w:tab w:val="clear" w:pos="1134"/>
        <w:tab w:val="clear" w:pos="1701"/>
        <w:tab w:val="num" w:pos="643"/>
      </w:tabs>
      <w:ind w:left="643" w:hanging="360"/>
    </w:pPr>
    <w:rPr>
      <w:bCs w:val="0"/>
    </w:rPr>
  </w:style>
  <w:style w:type="table" w:styleId="TableGrid">
    <w:name w:val="Table Grid"/>
    <w:basedOn w:val="TableNormal"/>
    <w:rsid w:val="00DC5F2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1">
    <w:name w:val="Heading 2 Char1"/>
    <w:aliases w:val="Heading 2 Char Char"/>
    <w:link w:val="Heading2"/>
    <w:rsid w:val="00AE16B8"/>
    <w:rPr>
      <w:rFonts w:ascii="Arial Narrow" w:hAnsi="Arial Narrow"/>
      <w:b/>
      <w:bCs/>
      <w:iCs/>
      <w:sz w:val="22"/>
      <w:szCs w:val="28"/>
      <w:lang w:val="en-GB"/>
    </w:rPr>
  </w:style>
  <w:style w:type="paragraph" w:styleId="BodyTextIndent">
    <w:name w:val="Body Text Indent"/>
    <w:basedOn w:val="Normal"/>
    <w:rsid w:val="00315BB4"/>
    <w:pPr>
      <w:spacing w:after="120"/>
      <w:ind w:left="360"/>
    </w:pPr>
    <w:rPr>
      <w:lang w:val="en-GB" w:eastAsia="en-US"/>
    </w:rPr>
  </w:style>
  <w:style w:type="paragraph" w:customStyle="1" w:styleId="BodyTextBullet1">
    <w:name w:val="Body Text Bullet 1"/>
    <w:basedOn w:val="Normal"/>
    <w:link w:val="BodyTextBullet1Char"/>
    <w:rsid w:val="00AE06AC"/>
    <w:pPr>
      <w:numPr>
        <w:numId w:val="3"/>
      </w:numPr>
      <w:spacing w:after="120"/>
      <w:jc w:val="both"/>
    </w:pPr>
    <w:rPr>
      <w:rFonts w:ascii="Arial" w:hAnsi="Arial"/>
      <w:szCs w:val="20"/>
      <w:lang w:val="en-GB" w:eastAsia="en-US"/>
    </w:rPr>
  </w:style>
  <w:style w:type="paragraph" w:customStyle="1" w:styleId="Normalbodytext">
    <w:name w:val="Normal bodytext"/>
    <w:basedOn w:val="BodyText"/>
    <w:rsid w:val="00474257"/>
    <w:pPr>
      <w:spacing w:after="0" w:line="300" w:lineRule="auto"/>
    </w:pPr>
    <w:rPr>
      <w:rFonts w:ascii="Arial" w:hAnsi="Arial"/>
      <w:caps/>
      <w:szCs w:val="20"/>
      <w:lang w:val="en-US"/>
    </w:rPr>
  </w:style>
  <w:style w:type="paragraph" w:customStyle="1" w:styleId="StyleBodyTextBold">
    <w:name w:val="Style Body Text + Bold"/>
    <w:basedOn w:val="BodyText"/>
    <w:rsid w:val="0066517D"/>
    <w:pPr>
      <w:numPr>
        <w:numId w:val="4"/>
      </w:numPr>
      <w:tabs>
        <w:tab w:val="left" w:pos="1134"/>
        <w:tab w:val="left" w:pos="1701"/>
        <w:tab w:val="left" w:pos="2268"/>
      </w:tabs>
      <w:spacing w:before="120"/>
    </w:pPr>
    <w:rPr>
      <w:rFonts w:ascii="Times New Roman" w:hAnsi="Times New Roman"/>
      <w:b/>
      <w:bCs/>
      <w:szCs w:val="22"/>
    </w:rPr>
  </w:style>
  <w:style w:type="character" w:customStyle="1" w:styleId="Heading2CharCharChar">
    <w:name w:val="Heading 2 Char Char Char"/>
    <w:rsid w:val="007C3101"/>
    <w:rPr>
      <w:rFonts w:ascii="Arial Narrow" w:hAnsi="Arial Narrow" w:cs="Arial"/>
      <w:b/>
      <w:bCs/>
      <w:iCs/>
      <w:sz w:val="22"/>
      <w:szCs w:val="28"/>
      <w:lang w:val="en-GB" w:eastAsia="en-US" w:bidi="ar-SA"/>
    </w:rPr>
  </w:style>
  <w:style w:type="paragraph" w:customStyle="1" w:styleId="StyleBodyTextBullet1Italic">
    <w:name w:val="Style Body Text Bullet 1 + Italic"/>
    <w:basedOn w:val="BodyTextBullet1"/>
    <w:link w:val="StyleBodyTextBullet1ItalicChar"/>
    <w:rsid w:val="007C3101"/>
    <w:rPr>
      <w:rFonts w:ascii="Arial Narrow" w:hAnsi="Arial Narrow"/>
      <w:i/>
      <w:iCs/>
      <w:sz w:val="22"/>
    </w:rPr>
  </w:style>
  <w:style w:type="character" w:customStyle="1" w:styleId="BodyTextBullet1Char">
    <w:name w:val="Body Text Bullet 1 Char"/>
    <w:link w:val="BodyTextBullet1"/>
    <w:rsid w:val="007C3101"/>
    <w:rPr>
      <w:rFonts w:ascii="Arial" w:hAnsi="Arial"/>
      <w:sz w:val="24"/>
      <w:lang w:val="en-GB"/>
    </w:rPr>
  </w:style>
  <w:style w:type="character" w:customStyle="1" w:styleId="StyleBodyTextBullet1ItalicChar">
    <w:name w:val="Style Body Text Bullet 1 + Italic Char"/>
    <w:link w:val="StyleBodyTextBullet1Italic"/>
    <w:rsid w:val="007C3101"/>
    <w:rPr>
      <w:rFonts w:ascii="Arial Narrow" w:hAnsi="Arial Narrow"/>
      <w:i/>
      <w:iCs/>
      <w:sz w:val="22"/>
      <w:lang w:val="en-GB"/>
    </w:rPr>
  </w:style>
  <w:style w:type="paragraph" w:customStyle="1" w:styleId="TableBullet">
    <w:name w:val="Table Bullet"/>
    <w:basedOn w:val="Normal"/>
    <w:rsid w:val="00B20423"/>
    <w:pPr>
      <w:widowControl w:val="0"/>
      <w:numPr>
        <w:numId w:val="5"/>
      </w:numPr>
      <w:tabs>
        <w:tab w:val="left" w:pos="284"/>
      </w:tabs>
      <w:autoSpaceDE w:val="0"/>
      <w:autoSpaceDN w:val="0"/>
      <w:adjustRightInd w:val="0"/>
      <w:ind w:left="284" w:hanging="284"/>
    </w:pPr>
    <w:rPr>
      <w:rFonts w:cs="Arial"/>
      <w:color w:val="000000"/>
      <w:sz w:val="22"/>
      <w:lang w:val="en-GB" w:eastAsia="en-US"/>
    </w:rPr>
  </w:style>
  <w:style w:type="character" w:customStyle="1" w:styleId="BodyTextChar">
    <w:name w:val="Body Text Char"/>
    <w:link w:val="BodyText"/>
    <w:rsid w:val="00576ED6"/>
    <w:rPr>
      <w:rFonts w:ascii="Arial Narrow" w:hAnsi="Arial Narrow"/>
      <w:sz w:val="22"/>
      <w:szCs w:val="24"/>
      <w:lang w:val="en-GB" w:eastAsia="en-US" w:bidi="ar-SA"/>
    </w:rPr>
  </w:style>
  <w:style w:type="paragraph" w:styleId="BalloonText">
    <w:name w:val="Balloon Text"/>
    <w:basedOn w:val="Normal"/>
    <w:semiHidden/>
    <w:rsid w:val="00890303"/>
    <w:rPr>
      <w:rFonts w:ascii="Tahoma" w:hAnsi="Tahoma" w:cs="Tahoma"/>
      <w:sz w:val="16"/>
      <w:szCs w:val="16"/>
    </w:rPr>
  </w:style>
  <w:style w:type="paragraph" w:customStyle="1" w:styleId="TableText1">
    <w:name w:val="Table Text"/>
    <w:basedOn w:val="Normal"/>
    <w:rsid w:val="005A547C"/>
    <w:rPr>
      <w:rFonts w:ascii="Arial Narrow" w:hAnsi="Arial Narrow" w:cs="Arial"/>
      <w:bCs/>
      <w:sz w:val="20"/>
      <w:szCs w:val="20"/>
      <w:lang w:val="en-GB" w:eastAsia="en-US"/>
    </w:rPr>
  </w:style>
  <w:style w:type="paragraph" w:styleId="ListParagraph">
    <w:name w:val="List Paragraph"/>
    <w:aliases w:val="Numbered List,Grey Bullet List,Grey Bullet Style,List Paragraph 1,Recommendation,List Paragraph1,Riana Table Bullets 1,Body text,Indent Paragraph,subsubpara,TOC style,Equipment,Figure_name,Numbered Indented Text,lp1,List Paragraph11,lp11"/>
    <w:basedOn w:val="Normal"/>
    <w:link w:val="ListParagraphChar"/>
    <w:qFormat/>
    <w:rsid w:val="001A526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Heading3Char">
    <w:name w:val="Heading 3 Char"/>
    <w:link w:val="Heading3"/>
    <w:rsid w:val="00221663"/>
    <w:rPr>
      <w:rFonts w:ascii="Arial Narrow" w:hAnsi="Arial Narrow"/>
      <w:bCs/>
      <w:i/>
      <w:sz w:val="24"/>
      <w:szCs w:val="26"/>
      <w:lang w:val="en-GB"/>
    </w:rPr>
  </w:style>
  <w:style w:type="character" w:styleId="Strong">
    <w:name w:val="Strong"/>
    <w:qFormat/>
    <w:rsid w:val="00C3733C"/>
    <w:rPr>
      <w:b/>
      <w:bCs/>
    </w:rPr>
  </w:style>
  <w:style w:type="character" w:styleId="Emphasis">
    <w:name w:val="Emphasis"/>
    <w:qFormat/>
    <w:rsid w:val="00443CBD"/>
    <w:rPr>
      <w:i/>
      <w:iCs/>
    </w:rPr>
  </w:style>
  <w:style w:type="paragraph" w:customStyle="1" w:styleId="GroupWiseView">
    <w:name w:val="GroupWiseView"/>
    <w:uiPriority w:val="99"/>
    <w:rsid w:val="0098594D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992195"/>
    <w:rPr>
      <w:sz w:val="24"/>
      <w:szCs w:val="24"/>
      <w:lang w:eastAsia="en-US"/>
    </w:rPr>
  </w:style>
  <w:style w:type="character" w:styleId="CommentReference">
    <w:name w:val="annotation reference"/>
    <w:uiPriority w:val="99"/>
    <w:rsid w:val="005745AE"/>
    <w:rPr>
      <w:sz w:val="16"/>
      <w:szCs w:val="16"/>
    </w:rPr>
  </w:style>
  <w:style w:type="paragraph" w:styleId="CommentText">
    <w:name w:val="annotation text"/>
    <w:basedOn w:val="Normal"/>
    <w:link w:val="CommentTextChar"/>
    <w:rsid w:val="005745AE"/>
    <w:rPr>
      <w:sz w:val="20"/>
      <w:szCs w:val="20"/>
      <w:lang w:val="en-GB" w:eastAsia="en-US"/>
    </w:rPr>
  </w:style>
  <w:style w:type="character" w:customStyle="1" w:styleId="CommentTextChar">
    <w:name w:val="Comment Text Char"/>
    <w:link w:val="CommentText"/>
    <w:rsid w:val="005745AE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745AE"/>
    <w:rPr>
      <w:b/>
      <w:bCs/>
    </w:rPr>
  </w:style>
  <w:style w:type="character" w:customStyle="1" w:styleId="CommentSubjectChar">
    <w:name w:val="Comment Subject Char"/>
    <w:link w:val="CommentSubject"/>
    <w:rsid w:val="005745AE"/>
    <w:rPr>
      <w:b/>
      <w:bCs/>
      <w:lang w:val="en-GB" w:eastAsia="en-US"/>
    </w:rPr>
  </w:style>
  <w:style w:type="paragraph" w:styleId="NormalWeb">
    <w:name w:val="Normal (Web)"/>
    <w:basedOn w:val="Normal"/>
    <w:uiPriority w:val="99"/>
    <w:unhideWhenUsed/>
    <w:rsid w:val="00E36488"/>
    <w:pPr>
      <w:spacing w:before="100" w:beforeAutospacing="1" w:after="100" w:afterAutospacing="1"/>
    </w:pPr>
    <w:rPr>
      <w:rFonts w:eastAsia="Calibri"/>
      <w:lang w:val="en-US" w:eastAsia="en-US"/>
    </w:rPr>
  </w:style>
  <w:style w:type="paragraph" w:styleId="Revision">
    <w:name w:val="Revision"/>
    <w:hidden/>
    <w:uiPriority w:val="99"/>
    <w:semiHidden/>
    <w:rsid w:val="00EB447F"/>
    <w:rPr>
      <w:sz w:val="24"/>
      <w:szCs w:val="24"/>
      <w:lang w:val="en-GB"/>
    </w:rPr>
  </w:style>
  <w:style w:type="numbering" w:customStyle="1" w:styleId="Style1">
    <w:name w:val="Style1"/>
    <w:rsid w:val="00D5392F"/>
    <w:pPr>
      <w:numPr>
        <w:numId w:val="7"/>
      </w:numPr>
    </w:pPr>
  </w:style>
  <w:style w:type="character" w:customStyle="1" w:styleId="ListParagraphChar">
    <w:name w:val="List Paragraph Char"/>
    <w:aliases w:val="Numbered List Char,Grey Bullet List Char,Grey Bullet Style Char,List Paragraph 1 Char,Recommendation Char,List Paragraph1 Char,Riana Table Bullets 1 Char,Body text Char,Indent Paragraph Char,subsubpara Char,TOC style Char,lp1 Char"/>
    <w:link w:val="ListParagraph"/>
    <w:qFormat/>
    <w:locked/>
    <w:rsid w:val="00D5392F"/>
    <w:rPr>
      <w:rFonts w:ascii="Calibri" w:eastAsia="Calibri" w:hAnsi="Calibri"/>
      <w:sz w:val="22"/>
      <w:szCs w:val="22"/>
      <w:lang w:val="en-Z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53E7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2D7BE5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smallCaps w:val="0"/>
      <w:color w:val="2E74B5" w:themeColor="accent1" w:themeShade="BF"/>
      <w:kern w:val="0"/>
      <w:sz w:val="32"/>
      <w:lang w:val="en-US"/>
    </w:rPr>
  </w:style>
  <w:style w:type="table" w:styleId="ColourfulListAccent1">
    <w:name w:val="Colorful List Accent 1"/>
    <w:basedOn w:val="TableNormal"/>
    <w:uiPriority w:val="72"/>
    <w:semiHidden/>
    <w:unhideWhenUsed/>
    <w:rsid w:val="00E718E3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B95F83"/>
    <w:rPr>
      <w:rFonts w:ascii="Arial Narrow" w:hAnsi="Arial Narrow" w:cs="Arial"/>
      <w:b/>
      <w:bCs/>
      <w:smallCaps/>
      <w:kern w:val="32"/>
      <w:sz w:val="24"/>
      <w:szCs w:val="32"/>
      <w:lang w:val="en-GB"/>
    </w:rPr>
  </w:style>
  <w:style w:type="paragraph" w:customStyle="1" w:styleId="TableParagraph">
    <w:name w:val="Table Paragraph"/>
    <w:basedOn w:val="Normal"/>
    <w:uiPriority w:val="1"/>
    <w:qFormat/>
    <w:rsid w:val="00B00D98"/>
    <w:pPr>
      <w:widowControl w:val="0"/>
      <w:autoSpaceDE w:val="0"/>
      <w:autoSpaceDN w:val="0"/>
      <w:jc w:val="right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B6992"/>
    <w:rPr>
      <w:color w:val="605E5C"/>
      <w:shd w:val="clear" w:color="auto" w:fill="E1DFDD"/>
    </w:rPr>
  </w:style>
  <w:style w:type="paragraph" w:customStyle="1" w:styleId="Default">
    <w:name w:val="Default"/>
    <w:rsid w:val="00264F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ZA" w:eastAsia="en-ZA"/>
    </w:rPr>
  </w:style>
  <w:style w:type="character" w:customStyle="1" w:styleId="apple-converted-space">
    <w:name w:val="apple-converted-space"/>
    <w:basedOn w:val="DefaultParagraphFont"/>
    <w:rsid w:val="009A373D"/>
  </w:style>
  <w:style w:type="paragraph" w:styleId="List2">
    <w:name w:val="List 2"/>
    <w:basedOn w:val="Normal"/>
    <w:rsid w:val="00B5214A"/>
    <w:pPr>
      <w:ind w:left="566" w:hanging="283"/>
      <w:contextualSpacing/>
    </w:pPr>
    <w:rPr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B7B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6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84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97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41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07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94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6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39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6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76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8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2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4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29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2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00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49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3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3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7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14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99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78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3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48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1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99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7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1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4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1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4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4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99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49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4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0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4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85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63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0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90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5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55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6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7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57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1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92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13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40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5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18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0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55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94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3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0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5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5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19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6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3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7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817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4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7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80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75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0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4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5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63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39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3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0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35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11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511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8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18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92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639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2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25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87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29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87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1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8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1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EPSU%20Repor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8f39ad-81e7-4f54-8c90-bf71e0a0cae3" xsi:nil="true"/>
    <lcf76f155ced4ddcb4097134ff3c332f xmlns="f85b1711-1fad-4374-97af-9a531567aa6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BB85A9BBA86E41BBD53C1110C74ACB" ma:contentTypeVersion="16" ma:contentTypeDescription="Create a new document." ma:contentTypeScope="" ma:versionID="f8a7cc2da2a9c6f3d863b1510e414224">
  <xsd:schema xmlns:xsd="http://www.w3.org/2001/XMLSchema" xmlns:xs="http://www.w3.org/2001/XMLSchema" xmlns:p="http://schemas.microsoft.com/office/2006/metadata/properties" xmlns:ns2="f85b1711-1fad-4374-97af-9a531567aa6d" xmlns:ns3="84d7ad55-a9ac-4b9c-9b24-096315a406b6" xmlns:ns4="728f39ad-81e7-4f54-8c90-bf71e0a0cae3" targetNamespace="http://schemas.microsoft.com/office/2006/metadata/properties" ma:root="true" ma:fieldsID="e40b25581ae33f612a13f90767d8007e" ns2:_="" ns3:_="" ns4:_="">
    <xsd:import namespace="f85b1711-1fad-4374-97af-9a531567aa6d"/>
    <xsd:import namespace="84d7ad55-a9ac-4b9c-9b24-096315a406b6"/>
    <xsd:import namespace="728f39ad-81e7-4f54-8c90-bf71e0a0ca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5b1711-1fad-4374-97af-9a531567aa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e8ec45-7f36-4a39-aefb-60bf279f74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7ad55-a9ac-4b9c-9b24-096315a406b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8f39ad-81e7-4f54-8c90-bf71e0a0cae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eaba85a-e7b3-4009-b6b6-7dc2a2514009}" ma:internalName="TaxCatchAll" ma:showField="CatchAllData" ma:web="84d7ad55-a9ac-4b9c-9b24-096315a406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C73905-A844-4BE7-B9B5-608953029BF7}">
  <ds:schemaRefs>
    <ds:schemaRef ds:uri="http://schemas.microsoft.com/office/2006/metadata/properties"/>
    <ds:schemaRef ds:uri="http://schemas.microsoft.com/office/infopath/2007/PartnerControls"/>
    <ds:schemaRef ds:uri="728f39ad-81e7-4f54-8c90-bf71e0a0cae3"/>
    <ds:schemaRef ds:uri="f85b1711-1fad-4374-97af-9a531567aa6d"/>
  </ds:schemaRefs>
</ds:datastoreItem>
</file>

<file path=customXml/itemProps2.xml><?xml version="1.0" encoding="utf-8"?>
<ds:datastoreItem xmlns:ds="http://schemas.openxmlformats.org/officeDocument/2006/customXml" ds:itemID="{60BAA2CE-2C60-4304-95E3-4BD68A3F7F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2A5AB1-4B6F-417F-95D1-DB94CDA3D7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5b1711-1fad-4374-97af-9a531567aa6d"/>
    <ds:schemaRef ds:uri="84d7ad55-a9ac-4b9c-9b24-096315a406b6"/>
    <ds:schemaRef ds:uri="728f39ad-81e7-4f54-8c90-bf71e0a0ca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B9F611-833D-4A31-96AD-52677C7735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EPSU Report.dot</Template>
  <TotalTime>0</TotalTime>
  <Pages>12</Pages>
  <Words>532</Words>
  <Characters>3033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Peter Lukey &amp; Associates</Company>
  <LinksUpToDate>false</LinksUpToDate>
  <CharactersWithSpaces>3558</CharactersWithSpaces>
  <SharedDoc>false</SharedDoc>
  <HLinks>
    <vt:vector size="6" baseType="variant">
      <vt:variant>
        <vt:i4>7208988</vt:i4>
      </vt:variant>
      <vt:variant>
        <vt:i4>0</vt:i4>
      </vt:variant>
      <vt:variant>
        <vt:i4>0</vt:i4>
      </vt:variant>
      <vt:variant>
        <vt:i4>5</vt:i4>
      </vt:variant>
      <vt:variant>
        <vt:lpwstr>mailto:governmentinstitute@sars.gov.za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Dee  Fischer</dc:creator>
  <cp:keywords/>
  <dc:description/>
  <cp:lastModifiedBy>Molefe Lebethe</cp:lastModifiedBy>
  <cp:revision>2</cp:revision>
  <cp:lastPrinted>2023-11-23T13:12:00Z</cp:lastPrinted>
  <dcterms:created xsi:type="dcterms:W3CDTF">2024-11-20T10:32:00Z</dcterms:created>
  <dcterms:modified xsi:type="dcterms:W3CDTF">2024-11-20T10:32:00Z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0x01010004BB85A9BBA86E41BBD53C1110C74ACB</vt:lpwstr>
  </property>
</Properties>
</file>