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79C16" w14:textId="77777777" w:rsidR="00A0772F" w:rsidRPr="004A0181" w:rsidRDefault="00A0772F" w:rsidP="004A0181">
      <w:pPr>
        <w:jc w:val="both"/>
        <w:rPr>
          <w:szCs w:val="22"/>
        </w:rPr>
      </w:pPr>
    </w:p>
    <w:p w14:paraId="58FBD68D" w14:textId="4FC7E564" w:rsidR="001B0D7E" w:rsidRPr="00F75B6A" w:rsidRDefault="004667B6" w:rsidP="00F75B6A">
      <w:pPr>
        <w:jc w:val="center"/>
        <w:rPr>
          <w:b/>
          <w:bCs/>
          <w:sz w:val="28"/>
          <w:szCs w:val="28"/>
          <w:u w:val="single"/>
        </w:rPr>
      </w:pPr>
      <w:r w:rsidRPr="004667B6">
        <w:rPr>
          <w:b/>
          <w:bCs/>
          <w:sz w:val="28"/>
          <w:szCs w:val="28"/>
          <w:u w:val="single"/>
        </w:rPr>
        <w:t xml:space="preserve">PRE-APPLICATION MEETING REQUEST </w:t>
      </w:r>
      <w:r w:rsidR="00507EFE">
        <w:rPr>
          <w:b/>
          <w:bCs/>
          <w:sz w:val="28"/>
          <w:szCs w:val="28"/>
          <w:u w:val="single"/>
        </w:rPr>
        <w:t xml:space="preserve">– </w:t>
      </w:r>
      <w:r w:rsidR="00756120">
        <w:rPr>
          <w:b/>
          <w:bCs/>
          <w:sz w:val="28"/>
          <w:szCs w:val="28"/>
          <w:u w:val="single"/>
        </w:rPr>
        <w:t>AUGUST</w:t>
      </w:r>
      <w:r w:rsidR="00507EFE">
        <w:rPr>
          <w:b/>
          <w:bCs/>
          <w:sz w:val="28"/>
          <w:szCs w:val="28"/>
          <w:u w:val="single"/>
        </w:rPr>
        <w:t xml:space="preserve"> 2023</w:t>
      </w:r>
    </w:p>
    <w:p w14:paraId="7D6913C7" w14:textId="77777777" w:rsidR="008943F1" w:rsidRDefault="008943F1" w:rsidP="004A0181">
      <w:pPr>
        <w:pBdr>
          <w:bottom w:val="single" w:sz="4" w:space="1" w:color="auto"/>
        </w:pBdr>
        <w:jc w:val="both"/>
        <w:rPr>
          <w:szCs w:val="22"/>
        </w:rPr>
      </w:pPr>
    </w:p>
    <w:p w14:paraId="5062C1E7" w14:textId="1A13B3AF" w:rsidR="001B0D7E" w:rsidRPr="004A0181" w:rsidRDefault="008943F1" w:rsidP="004A0181">
      <w:pPr>
        <w:pBdr>
          <w:bottom w:val="single" w:sz="4" w:space="1" w:color="auto"/>
        </w:pBdr>
        <w:jc w:val="both"/>
        <w:rPr>
          <w:szCs w:val="22"/>
        </w:rPr>
      </w:pPr>
      <w:r w:rsidRPr="008943F1">
        <w:rPr>
          <w:szCs w:val="22"/>
        </w:rPr>
        <w:t>Request for a pre-application meeting in terms of Regulation 8 of the National Environmental Management Act, Act No. 107 of 1998, as amended and the Environmental Impact Assessment (EIA) Regulations, 2014, as amended (the Regulations)</w:t>
      </w:r>
    </w:p>
    <w:p w14:paraId="77B59D39" w14:textId="77777777" w:rsidR="001B0D7E" w:rsidRPr="004A0181" w:rsidRDefault="001B0D7E" w:rsidP="004A0181">
      <w:pPr>
        <w:jc w:val="both"/>
        <w:rPr>
          <w:szCs w:val="22"/>
        </w:rPr>
      </w:pPr>
    </w:p>
    <w:p w14:paraId="0D5D798A" w14:textId="6F108096" w:rsidR="001B0D7E" w:rsidRDefault="001B0D7E" w:rsidP="004A0181">
      <w:pPr>
        <w:jc w:val="both"/>
        <w:rPr>
          <w:b/>
          <w:bCs/>
          <w:szCs w:val="22"/>
        </w:rPr>
      </w:pPr>
      <w:r w:rsidRPr="004A0181">
        <w:rPr>
          <w:b/>
          <w:bCs/>
          <w:szCs w:val="22"/>
        </w:rPr>
        <w:t>PROJECT TITLE (</w:t>
      </w:r>
      <w:r w:rsidRPr="00121BBE">
        <w:rPr>
          <w:b/>
          <w:bCs/>
          <w:i/>
          <w:iCs/>
          <w:szCs w:val="22"/>
        </w:rPr>
        <w:t>This must include local municipality and/or district municipality and province</w:t>
      </w:r>
      <w:r w:rsidRPr="004A0181">
        <w:rPr>
          <w:b/>
          <w:bCs/>
          <w:szCs w:val="22"/>
        </w:rPr>
        <w:t>)</w:t>
      </w:r>
    </w:p>
    <w:p w14:paraId="19C9FC62" w14:textId="77777777" w:rsidR="003A310C" w:rsidRPr="004A0181" w:rsidRDefault="003A310C" w:rsidP="004A0181">
      <w:pPr>
        <w:jc w:val="both"/>
        <w:rPr>
          <w:b/>
          <w:bCs/>
          <w:szCs w:val="22"/>
        </w:rPr>
      </w:pPr>
    </w:p>
    <w:tbl>
      <w:tblPr>
        <w:tblStyle w:val="TableGrid"/>
        <w:tblW w:w="0" w:type="auto"/>
        <w:tblLook w:val="04A0" w:firstRow="1" w:lastRow="0" w:firstColumn="1" w:lastColumn="0" w:noHBand="0" w:noVBand="1"/>
      </w:tblPr>
      <w:tblGrid>
        <w:gridCol w:w="9016"/>
      </w:tblGrid>
      <w:tr w:rsidR="003A310C" w14:paraId="6C3D82BC" w14:textId="77777777" w:rsidTr="003A310C">
        <w:tc>
          <w:tcPr>
            <w:tcW w:w="9016" w:type="dxa"/>
          </w:tcPr>
          <w:permStart w:id="91957373" w:edGrp="everyone" w:displacedByCustomXml="next"/>
          <w:sdt>
            <w:sdtPr>
              <w:rPr>
                <w:rStyle w:val="Style13usethis"/>
              </w:rPr>
              <w:id w:val="169306490"/>
              <w:placeholder>
                <w:docPart w:val="5D2B10E551F248218DDD949F91828184"/>
              </w:placeholder>
              <w:showingPlcHdr/>
            </w:sdtPr>
            <w:sdtEndPr>
              <w:rPr>
                <w:rStyle w:val="DefaultParagraphFont"/>
              </w:rPr>
            </w:sdtEndPr>
            <w:sdtContent>
              <w:p w14:paraId="7B87CB90" w14:textId="77777777" w:rsidR="003A310C" w:rsidRDefault="003A310C" w:rsidP="003A310C">
                <w:pPr>
                  <w:rPr>
                    <w:rStyle w:val="Style13usethis"/>
                  </w:rPr>
                </w:pPr>
                <w:r w:rsidRPr="006D7417">
                  <w:rPr>
                    <w:rStyle w:val="PlaceholderText"/>
                  </w:rPr>
                  <w:t>Click or tap here to enter text.</w:t>
                </w:r>
              </w:p>
            </w:sdtContent>
          </w:sdt>
          <w:permEnd w:id="91957373"/>
          <w:p w14:paraId="21C0605D" w14:textId="01C3E9A3" w:rsidR="003A310C" w:rsidRDefault="003A310C" w:rsidP="004A0181">
            <w:pPr>
              <w:jc w:val="both"/>
              <w:rPr>
                <w:szCs w:val="22"/>
              </w:rPr>
            </w:pPr>
          </w:p>
        </w:tc>
      </w:tr>
    </w:tbl>
    <w:p w14:paraId="150D1404" w14:textId="77777777" w:rsidR="00BD02D8" w:rsidRDefault="00BD02D8" w:rsidP="004A0181">
      <w:pPr>
        <w:jc w:val="both"/>
        <w:rPr>
          <w:szCs w:val="22"/>
        </w:rPr>
      </w:pPr>
    </w:p>
    <w:p w14:paraId="12CA51CA" w14:textId="2FA3B3B2" w:rsidR="001B0D7E" w:rsidRPr="00963F67" w:rsidRDefault="001B0D7E" w:rsidP="004A0181">
      <w:pPr>
        <w:jc w:val="both"/>
        <w:rPr>
          <w:b/>
          <w:bCs/>
          <w:sz w:val="28"/>
          <w:szCs w:val="28"/>
          <w:u w:val="single"/>
        </w:rPr>
      </w:pPr>
      <w:r w:rsidRPr="00963F67">
        <w:rPr>
          <w:b/>
          <w:bCs/>
          <w:sz w:val="28"/>
          <w:szCs w:val="28"/>
          <w:u w:val="single"/>
        </w:rPr>
        <w:t>IMPORTANT INFORMATION BEFORE COMPLETING THIS APPLICATION FORM:</w:t>
      </w:r>
    </w:p>
    <w:p w14:paraId="36316EC9" w14:textId="77777777" w:rsidR="00B404CC" w:rsidRDefault="00B404CC" w:rsidP="004A0181">
      <w:pPr>
        <w:jc w:val="both"/>
        <w:rPr>
          <w:b/>
          <w:bCs/>
          <w:sz w:val="28"/>
          <w:szCs w:val="28"/>
          <w:u w:val="single"/>
        </w:rPr>
      </w:pPr>
    </w:p>
    <w:p w14:paraId="258DE702"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This form must always be used for pre-application meeting requests where this Department is the Competent Authority.</w:t>
      </w:r>
    </w:p>
    <w:p w14:paraId="4FE3F325" w14:textId="643B8866" w:rsidR="00582025" w:rsidRPr="00582025" w:rsidRDefault="00582025" w:rsidP="00582025">
      <w:pPr>
        <w:numPr>
          <w:ilvl w:val="0"/>
          <w:numId w:val="43"/>
        </w:numPr>
        <w:spacing w:line="276" w:lineRule="auto"/>
        <w:jc w:val="both"/>
        <w:rPr>
          <w:szCs w:val="22"/>
          <w:lang w:val="en-ZA"/>
        </w:rPr>
      </w:pPr>
      <w:r w:rsidRPr="00582025">
        <w:rPr>
          <w:szCs w:val="22"/>
          <w:lang w:val="en-ZA"/>
        </w:rPr>
        <w:t xml:space="preserve">This application form is current as of </w:t>
      </w:r>
      <w:r w:rsidR="00756120">
        <w:rPr>
          <w:b/>
          <w:szCs w:val="22"/>
          <w:lang w:val="en-ZA"/>
        </w:rPr>
        <w:t>August</w:t>
      </w:r>
      <w:r w:rsidRPr="00582025">
        <w:rPr>
          <w:b/>
          <w:szCs w:val="22"/>
          <w:lang w:val="en-ZA"/>
        </w:rPr>
        <w:t xml:space="preserve"> 2023.</w:t>
      </w:r>
      <w:r w:rsidRPr="00582025">
        <w:rPr>
          <w:szCs w:val="22"/>
          <w:lang w:val="en-ZA"/>
        </w:rPr>
        <w:t xml:space="preserve"> It is the responsibility of the Applicant / Environmental Assessment Practitioner (EAP) to ascertain whether subsequent versions of the form have been published or produced by the Competent Authority.  The latest available Departmental templates are available at https://www.environment.gov.za/documents/forms.</w:t>
      </w:r>
    </w:p>
    <w:p w14:paraId="76F3ADDA"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The onus on Applicant/EAP to determine all applicable listed activities that would require Environmental Authorisation prior to the commencement of the construction activities.  Should any revision of your development comprise any other activities that constitute a listed activity/ies as defined in GN R983, R984 and R98 of 04 December 2014, as amended, it must also form part of the Application for Environmental Authorisation.</w:t>
      </w:r>
    </w:p>
    <w:p w14:paraId="7D61751C"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Be reminded that it is not compulsory in terms of the EIA Regulations that a pre-application meeting must take place prior to an application being lodged with the Department.</w:t>
      </w:r>
    </w:p>
    <w:p w14:paraId="1ED6A930"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 xml:space="preserve">This form must be lodged with the Department at </w:t>
      </w:r>
      <w:r w:rsidRPr="00582025">
        <w:rPr>
          <w:rFonts w:cs="Arial"/>
          <w:szCs w:val="22"/>
          <w:lang w:val="en-ZA"/>
        </w:rPr>
        <w:t xml:space="preserve">least </w:t>
      </w:r>
      <w:r w:rsidRPr="00582025">
        <w:rPr>
          <w:rFonts w:cs="Arial"/>
          <w:b/>
          <w:szCs w:val="22"/>
          <w:lang w:val="en-ZA"/>
        </w:rPr>
        <w:t>one (1) month</w:t>
      </w:r>
      <w:r w:rsidRPr="00582025">
        <w:rPr>
          <w:rFonts w:cs="Arial"/>
          <w:szCs w:val="22"/>
          <w:lang w:val="en-ZA"/>
        </w:rPr>
        <w:t xml:space="preserve"> prior to the requested meeting date.</w:t>
      </w:r>
    </w:p>
    <w:p w14:paraId="2C254D36" w14:textId="77777777" w:rsidR="00582025" w:rsidRPr="00582025" w:rsidRDefault="00582025" w:rsidP="00582025">
      <w:pPr>
        <w:numPr>
          <w:ilvl w:val="0"/>
          <w:numId w:val="43"/>
        </w:numPr>
        <w:spacing w:line="276" w:lineRule="auto"/>
        <w:jc w:val="both"/>
        <w:rPr>
          <w:szCs w:val="22"/>
          <w:lang w:val="en-ZA"/>
        </w:rPr>
      </w:pPr>
      <w:r w:rsidRPr="00582025">
        <w:rPr>
          <w:rFonts w:cs="Arial"/>
          <w:szCs w:val="22"/>
          <w:lang w:val="en-ZA"/>
        </w:rPr>
        <w:t>Please note that the proposed date and time will be confirmed prior to the meeting.</w:t>
      </w:r>
    </w:p>
    <w:p w14:paraId="2E0FE1FE" w14:textId="77777777" w:rsidR="00582025" w:rsidRPr="00582025" w:rsidRDefault="00582025" w:rsidP="00582025">
      <w:pPr>
        <w:numPr>
          <w:ilvl w:val="0"/>
          <w:numId w:val="43"/>
        </w:numPr>
        <w:spacing w:line="276" w:lineRule="auto"/>
        <w:jc w:val="both"/>
        <w:rPr>
          <w:szCs w:val="22"/>
          <w:lang w:val="en-ZA"/>
        </w:rPr>
      </w:pPr>
      <w:r w:rsidRPr="00582025">
        <w:rPr>
          <w:rFonts w:cs="Arial"/>
          <w:szCs w:val="22"/>
          <w:lang w:val="en-ZA"/>
        </w:rPr>
        <w:t>A detailed motivation and agenda must be appended to this meeting request.</w:t>
      </w:r>
    </w:p>
    <w:p w14:paraId="325D8ACA"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 xml:space="preserve">This form must be marked </w:t>
      </w:r>
      <w:r w:rsidRPr="00582025">
        <w:rPr>
          <w:b/>
          <w:i/>
          <w:szCs w:val="22"/>
          <w:lang w:val="en-ZA"/>
        </w:rPr>
        <w:t>“for Attention: Chief Director: Integrated Environmental Authorisations”</w:t>
      </w:r>
      <w:r w:rsidRPr="00582025">
        <w:rPr>
          <w:szCs w:val="22"/>
          <w:lang w:val="en-ZA"/>
        </w:rPr>
        <w:t xml:space="preserve"> and submitted to the Department via email.</w:t>
      </w:r>
    </w:p>
    <w:p w14:paraId="49A24618" w14:textId="77777777" w:rsidR="00582025" w:rsidRPr="00582025" w:rsidRDefault="00582025" w:rsidP="00582025">
      <w:pPr>
        <w:numPr>
          <w:ilvl w:val="0"/>
          <w:numId w:val="43"/>
        </w:numPr>
        <w:spacing w:line="276" w:lineRule="auto"/>
        <w:jc w:val="both"/>
        <w:rPr>
          <w:szCs w:val="22"/>
          <w:lang w:val="en-ZA"/>
        </w:rPr>
      </w:pPr>
      <w:r w:rsidRPr="00582025">
        <w:rPr>
          <w:rFonts w:cs="Arial"/>
          <w:szCs w:val="22"/>
          <w:lang w:val="en-ZA"/>
        </w:rPr>
        <w:t>All fields are compulsory</w:t>
      </w:r>
      <w:r w:rsidRPr="00582025">
        <w:rPr>
          <w:szCs w:val="22"/>
          <w:lang w:val="en-ZA"/>
        </w:rPr>
        <w:t>.</w:t>
      </w:r>
    </w:p>
    <w:p w14:paraId="7167D0F8" w14:textId="77777777" w:rsidR="00582025" w:rsidRPr="00582025" w:rsidRDefault="00582025" w:rsidP="00582025">
      <w:pPr>
        <w:numPr>
          <w:ilvl w:val="0"/>
          <w:numId w:val="43"/>
        </w:numPr>
        <w:spacing w:line="276" w:lineRule="auto"/>
        <w:jc w:val="both"/>
        <w:rPr>
          <w:szCs w:val="22"/>
          <w:lang w:val="en-ZA"/>
        </w:rPr>
      </w:pPr>
      <w:r w:rsidRPr="00582025">
        <w:rPr>
          <w:szCs w:val="22"/>
          <w:lang w:val="en-ZA"/>
        </w:rPr>
        <w:t>The required information must be typed within the spaces provided in the form.  The sizes of the spaces provided are not necessarily indicative of the amount of information to be provided.  Spaces are provided in tabular format and will extend automatically when each space is filled with typing.  A legible font type and size must be used when completing the form. The font size should not be smaller than 10pt (e.g. Arial 10).</w:t>
      </w:r>
    </w:p>
    <w:p w14:paraId="36C8BA86" w14:textId="77777777" w:rsidR="00582025" w:rsidRPr="00582025" w:rsidRDefault="00582025" w:rsidP="00582025">
      <w:pPr>
        <w:numPr>
          <w:ilvl w:val="0"/>
          <w:numId w:val="43"/>
        </w:numPr>
        <w:spacing w:line="276" w:lineRule="auto"/>
        <w:jc w:val="both"/>
        <w:rPr>
          <w:b/>
          <w:szCs w:val="22"/>
          <w:lang w:val="en-ZA"/>
        </w:rPr>
      </w:pPr>
      <w:r w:rsidRPr="00582025">
        <w:rPr>
          <w:rFonts w:cs="Arial"/>
          <w:b/>
          <w:szCs w:val="22"/>
          <w:lang w:val="en-ZA"/>
        </w:rPr>
        <w:t xml:space="preserve">Note </w:t>
      </w:r>
      <w:r w:rsidRPr="00582025">
        <w:rPr>
          <w:b/>
          <w:szCs w:val="22"/>
          <w:lang w:val="en-ZA"/>
        </w:rPr>
        <w:t>that</w:t>
      </w:r>
      <w:r w:rsidRPr="00582025">
        <w:rPr>
          <w:rFonts w:cs="Arial"/>
          <w:b/>
          <w:szCs w:val="22"/>
          <w:lang w:val="en-ZA"/>
        </w:rPr>
        <w:t xml:space="preserve"> the EAP is required to submit minutes of the meeting to the Department for approval as per the timeframes agreed to in the meeting.  </w:t>
      </w:r>
    </w:p>
    <w:p w14:paraId="04899ACA" w14:textId="303C92F0" w:rsidR="00582025" w:rsidRDefault="00582025" w:rsidP="00FB15EE">
      <w:pPr>
        <w:numPr>
          <w:ilvl w:val="0"/>
          <w:numId w:val="43"/>
        </w:numPr>
        <w:spacing w:line="276" w:lineRule="auto"/>
        <w:jc w:val="both"/>
        <w:rPr>
          <w:szCs w:val="22"/>
        </w:rPr>
        <w:sectPr w:rsidR="00582025" w:rsidSect="00EB44B0">
          <w:headerReference w:type="default" r:id="rId8"/>
          <w:footerReference w:type="default" r:id="rId9"/>
          <w:headerReference w:type="first" r:id="rId10"/>
          <w:footerReference w:type="first" r:id="rId11"/>
          <w:pgSz w:w="11906" w:h="16838" w:code="9"/>
          <w:pgMar w:top="1134" w:right="1134" w:bottom="1134" w:left="1134" w:header="709" w:footer="709" w:gutter="0"/>
          <w:cols w:space="708"/>
          <w:titlePg/>
          <w:docGrid w:linePitch="360"/>
        </w:sectPr>
      </w:pPr>
      <w:r w:rsidRPr="00582025">
        <w:rPr>
          <w:rFonts w:cs="Arial"/>
          <w:szCs w:val="22"/>
          <w:lang w:val="en-ZA"/>
        </w:rPr>
        <w:t>The Department reserves the right to refuse the pre-application meeting based on the information provided in this request.</w:t>
      </w:r>
      <w:r w:rsidRPr="00582025">
        <w:rPr>
          <w:szCs w:val="22"/>
        </w:rPr>
        <w:t xml:space="preserve"> </w:t>
      </w:r>
    </w:p>
    <w:p w14:paraId="2B669BE0" w14:textId="452EF180" w:rsidR="00726A7D" w:rsidRPr="005B21EE" w:rsidRDefault="005B21EE" w:rsidP="005B21EE">
      <w:pPr>
        <w:jc w:val="both"/>
        <w:rPr>
          <w:b/>
          <w:szCs w:val="22"/>
        </w:rPr>
      </w:pPr>
      <w:r w:rsidRPr="00582025">
        <w:rPr>
          <w:szCs w:val="22"/>
        </w:rPr>
        <w:lastRenderedPageBreak/>
        <w:t xml:space="preserve"> </w:t>
      </w:r>
      <w:r w:rsidR="00726A7D" w:rsidRPr="005B21EE">
        <w:rPr>
          <w:b/>
          <w:szCs w:val="22"/>
        </w:rPr>
        <w:t>Competent Authority Details</w:t>
      </w:r>
    </w:p>
    <w:p w14:paraId="41AA1A27" w14:textId="2A581506" w:rsidR="00F92B5B" w:rsidRDefault="007E14A9" w:rsidP="004A0181">
      <w:pPr>
        <w:jc w:val="both"/>
        <w:rPr>
          <w:szCs w:val="22"/>
        </w:rPr>
      </w:pPr>
      <w:r w:rsidRPr="007A7947">
        <w:rPr>
          <w:rFonts w:cs="Arial"/>
          <w:noProof/>
          <w:color w:val="FF0000"/>
          <w:lang w:val="en-ZA"/>
        </w:rPr>
        <mc:AlternateContent>
          <mc:Choice Requires="wps">
            <w:drawing>
              <wp:anchor distT="45720" distB="45720" distL="114300" distR="114300" simplePos="0" relativeHeight="251662336" behindDoc="0" locked="0" layoutInCell="1" allowOverlap="1" wp14:anchorId="503D4652" wp14:editId="494FAEEA">
                <wp:simplePos x="0" y="0"/>
                <wp:positionH relativeFrom="column">
                  <wp:posOffset>53340</wp:posOffset>
                </wp:positionH>
                <wp:positionV relativeFrom="paragraph">
                  <wp:posOffset>210185</wp:posOffset>
                </wp:positionV>
                <wp:extent cx="5722620" cy="4960620"/>
                <wp:effectExtent l="0" t="0" r="1143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960620"/>
                        </a:xfrm>
                        <a:prstGeom prst="rect">
                          <a:avLst/>
                        </a:prstGeom>
                        <a:solidFill>
                          <a:srgbClr val="FFFFFF"/>
                        </a:solidFill>
                        <a:ln w="9525">
                          <a:solidFill>
                            <a:srgbClr val="000000"/>
                          </a:solidFill>
                          <a:miter lim="800000"/>
                          <a:headEnd/>
                          <a:tailEnd/>
                        </a:ln>
                      </wps:spPr>
                      <wps:txbx>
                        <w:txbxContent>
                          <w:p w14:paraId="084D3C4C" w14:textId="70680D85" w:rsidR="0025263B" w:rsidRPr="000A20EA" w:rsidRDefault="0025263B" w:rsidP="0025263B">
                            <w:pPr>
                              <w:rPr>
                                <w:szCs w:val="22"/>
                              </w:rPr>
                            </w:pPr>
                            <w:r w:rsidRPr="000A20EA">
                              <w:rPr>
                                <w:szCs w:val="22"/>
                              </w:rPr>
                              <w:t xml:space="preserve">Online Submission only: </w:t>
                            </w:r>
                          </w:p>
                          <w:p w14:paraId="797155AA" w14:textId="2D26332B" w:rsidR="00192A87" w:rsidRDefault="00CA2E1D" w:rsidP="0025263B">
                            <w:r>
                              <w:t xml:space="preserve">Email: </w:t>
                            </w:r>
                            <w:hyperlink r:id="rId12" w:history="1">
                              <w:r w:rsidR="00192A87" w:rsidRPr="000B51B3">
                                <w:rPr>
                                  <w:rStyle w:val="Hyperlink"/>
                                </w:rPr>
                                <w:t>eiaapplications@dffe.gov.za</w:t>
                              </w:r>
                            </w:hyperlink>
                            <w:hyperlink w:history="1"/>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13"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14"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15"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16"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31CBF262"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w:t>
                            </w:r>
                            <w:r w:rsidR="007B709B">
                              <w:rPr>
                                <w:rFonts w:cs="Arial"/>
                                <w:szCs w:val="22"/>
                              </w:rPr>
                              <w:t xml:space="preserve"> </w:t>
                            </w:r>
                            <w:r w:rsidRPr="000A20EA">
                              <w:rPr>
                                <w:rFonts w:cs="Arial"/>
                                <w:szCs w:val="22"/>
                              </w:rPr>
                              <w:t>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17"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223F5C81" w:rsidR="007A7947" w:rsidRDefault="00000000" w:rsidP="009A1CC2">
                            <w:pPr>
                              <w:ind w:left="360"/>
                              <w:jc w:val="both"/>
                            </w:pPr>
                            <w:hyperlink r:id="rId18" w:history="1">
                              <w:r w:rsidR="0025263B" w:rsidRPr="000A20EA">
                                <w:rPr>
                                  <w:rStyle w:val="Hyperlink"/>
                                  <w:rFonts w:eastAsiaTheme="minorEastAsia"/>
                                  <w:szCs w:val="22"/>
                                  <w:lang w:val="en-US"/>
                                </w:rPr>
                                <w:t>AvikS@idc.co.za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D4652" id="_x0000_t202" coordsize="21600,21600" o:spt="202" path="m,l,21600r21600,l21600,xe">
                <v:stroke joinstyle="miter"/>
                <v:path gradientshapeok="t" o:connecttype="rect"/>
              </v:shapetype>
              <v:shape id="Text Box 2" o:spid="_x0000_s1026" type="#_x0000_t202" style="position:absolute;left:0;text-align:left;margin-left:4.2pt;margin-top:16.55pt;width:450.6pt;height:39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">
                <v:textbox>
                  <w:txbxContent>
                    <w:p w14:paraId="084D3C4C" w14:textId="70680D85" w:rsidR="0025263B" w:rsidRPr="000A20EA" w:rsidRDefault="0025263B" w:rsidP="0025263B">
                      <w:pPr>
                        <w:rPr>
                          <w:szCs w:val="22"/>
                        </w:rPr>
                      </w:pPr>
                      <w:r w:rsidRPr="000A20EA">
                        <w:rPr>
                          <w:szCs w:val="22"/>
                        </w:rPr>
                        <w:t xml:space="preserve">Online Submission only: </w:t>
                      </w:r>
                    </w:p>
                    <w:p w14:paraId="797155AA" w14:textId="2D26332B" w:rsidR="00192A87" w:rsidRDefault="00CA2E1D" w:rsidP="0025263B">
                      <w:r>
                        <w:t xml:space="preserve">Email: </w:t>
                      </w:r>
                      <w:hyperlink r:id="rId19" w:history="1">
                        <w:proofErr w:type="spellStart"/>
                        <w:r w:rsidR="00192A87" w:rsidRPr="000B51B3">
                          <w:rPr>
                            <w:rStyle w:val="Hyperlink"/>
                          </w:rPr>
                          <w:t>eiaapplications@dffe.gov.za</w:t>
                        </w:r>
                        <w:proofErr w:type="spellEnd"/>
                      </w:hyperlink>
                      <w:hyperlink w:history="1"/>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20"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21"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22"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23"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31CBF262"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w:t>
                      </w:r>
                      <w:r w:rsidR="007B709B">
                        <w:rPr>
                          <w:rFonts w:cs="Arial"/>
                          <w:szCs w:val="22"/>
                        </w:rPr>
                        <w:t xml:space="preserve"> </w:t>
                      </w:r>
                      <w:r w:rsidRPr="000A20EA">
                        <w:rPr>
                          <w:rFonts w:cs="Arial"/>
                          <w:szCs w:val="22"/>
                        </w:rPr>
                        <w:t>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24"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223F5C81" w:rsidR="007A7947" w:rsidRDefault="00756120" w:rsidP="009A1CC2">
                      <w:pPr>
                        <w:ind w:left="360"/>
                        <w:jc w:val="both"/>
                      </w:pPr>
                      <w:hyperlink r:id="rId25" w:history="1">
                        <w:r w:rsidR="0025263B" w:rsidRPr="000A20EA">
                          <w:rPr>
                            <w:rStyle w:val="Hyperlink"/>
                            <w:rFonts w:eastAsiaTheme="minorEastAsia"/>
                            <w:szCs w:val="22"/>
                            <w:lang w:val="en-US"/>
                          </w:rPr>
                          <w:t>AvikS@idc.co.za</w:t>
                        </w:r>
                      </w:hyperlink>
                    </w:p>
                  </w:txbxContent>
                </v:textbox>
                <w10:wrap type="square"/>
              </v:shape>
            </w:pict>
          </mc:Fallback>
        </mc:AlternateContent>
      </w:r>
    </w:p>
    <w:p w14:paraId="0175C715" w14:textId="77777777" w:rsidR="00784A3D" w:rsidRPr="00784A3D" w:rsidRDefault="00784A3D" w:rsidP="00784A3D">
      <w:pPr>
        <w:rPr>
          <w:szCs w:val="22"/>
        </w:rPr>
      </w:pPr>
    </w:p>
    <w:p w14:paraId="5B003F32" w14:textId="77F943E7" w:rsidR="005C354A" w:rsidRDefault="005C354A" w:rsidP="009A1CC2">
      <w:pPr>
        <w:jc w:val="both"/>
        <w:outlineLvl w:val="1"/>
        <w:rPr>
          <w:szCs w:val="22"/>
        </w:rPr>
        <w:sectPr w:rsidR="005C354A" w:rsidSect="00A172DE">
          <w:headerReference w:type="first" r:id="rId26"/>
          <w:footerReference w:type="first" r:id="rId27"/>
          <w:pgSz w:w="11906" w:h="16838" w:code="9"/>
          <w:pgMar w:top="1134" w:right="1134" w:bottom="1134" w:left="1134" w:header="709" w:footer="709" w:gutter="0"/>
          <w:cols w:space="708"/>
          <w:titlePg/>
          <w:docGrid w:linePitch="360"/>
        </w:sectPr>
      </w:pPr>
    </w:p>
    <w:p w14:paraId="5EA05822" w14:textId="588EAA1A" w:rsidR="00784A3D" w:rsidRPr="0043588F" w:rsidRDefault="0043588F" w:rsidP="009914CA">
      <w:pPr>
        <w:pStyle w:val="Heading1"/>
      </w:pPr>
      <w:bookmarkStart w:id="0" w:name="_Toc138240045"/>
      <w:r w:rsidRPr="0043588F">
        <w:lastRenderedPageBreak/>
        <w:t>COMPETENT AUTHORITY</w:t>
      </w:r>
      <w:bookmarkEnd w:id="0"/>
    </w:p>
    <w:p w14:paraId="70B9AC0E" w14:textId="77777777" w:rsidR="00784A3D" w:rsidRPr="00784A3D" w:rsidRDefault="00784A3D" w:rsidP="00784A3D">
      <w:pPr>
        <w:rPr>
          <w:szCs w:val="22"/>
        </w:rPr>
      </w:pPr>
    </w:p>
    <w:tbl>
      <w:tblPr>
        <w:tblStyle w:val="TableGrid"/>
        <w:tblW w:w="9252" w:type="dxa"/>
        <w:tblLook w:val="04A0" w:firstRow="1" w:lastRow="0" w:firstColumn="1" w:lastColumn="0" w:noHBand="0" w:noVBand="1"/>
        <w:tblDescription w:val="Please reference a specific sub regulation and/or gazette"/>
      </w:tblPr>
      <w:tblGrid>
        <w:gridCol w:w="4738"/>
        <w:gridCol w:w="4514"/>
      </w:tblGrid>
      <w:tr w:rsidR="00F47402" w14:paraId="308229A3" w14:textId="77777777" w:rsidTr="00C6523B">
        <w:tc>
          <w:tcPr>
            <w:tcW w:w="4731" w:type="dxa"/>
          </w:tcPr>
          <w:p w14:paraId="632804C7" w14:textId="6AD16BBB" w:rsidR="00F47402" w:rsidRDefault="00F47402" w:rsidP="00C6523B">
            <w:pPr>
              <w:rPr>
                <w:szCs w:val="22"/>
              </w:rPr>
            </w:pPr>
            <w:r w:rsidRPr="002577E5">
              <w:rPr>
                <w:rFonts w:cs="Arial"/>
                <w:bCs/>
                <w:szCs w:val="22"/>
              </w:rPr>
              <w:t>Identified Competent Authority to consider the application:</w:t>
            </w:r>
          </w:p>
        </w:tc>
        <w:tc>
          <w:tcPr>
            <w:tcW w:w="4508" w:type="dxa"/>
          </w:tcPr>
          <w:p w14:paraId="114C205C" w14:textId="5788384F" w:rsidR="00F47402" w:rsidRDefault="001376CD" w:rsidP="00C6523B">
            <w:pPr>
              <w:rPr>
                <w:szCs w:val="22"/>
              </w:rPr>
            </w:pPr>
            <w:r>
              <w:rPr>
                <w:szCs w:val="22"/>
              </w:rPr>
              <w:t xml:space="preserve">Department of Forestry Fisheries and the Environment </w:t>
            </w:r>
          </w:p>
        </w:tc>
      </w:tr>
      <w:tr w:rsidR="002630CD" w14:paraId="398ABE90" w14:textId="77777777" w:rsidTr="00C6523B">
        <w:tc>
          <w:tcPr>
            <w:tcW w:w="4731" w:type="dxa"/>
          </w:tcPr>
          <w:p w14:paraId="0C841F3F" w14:textId="2F3D49A3" w:rsidR="002630CD" w:rsidRDefault="002630CD" w:rsidP="00C6523B">
            <w:pPr>
              <w:rPr>
                <w:szCs w:val="22"/>
              </w:rPr>
            </w:pPr>
            <w:permStart w:id="56698421" w:edGrp="everyone" w:colFirst="1" w:colLast="1"/>
            <w:r w:rsidRPr="002577E5">
              <w:rPr>
                <w:rFonts w:cs="Arial"/>
                <w:bCs/>
                <w:szCs w:val="22"/>
              </w:rPr>
              <w:t>Reason(s) in terms of S24C of NEMA:</w:t>
            </w:r>
          </w:p>
        </w:tc>
        <w:sdt>
          <w:sdtPr>
            <w:rPr>
              <w:rStyle w:val="Style3"/>
              <w:i w:val="0"/>
              <w:iCs/>
            </w:rPr>
            <w:id w:val="1180622406"/>
            <w:lock w:val="sdtLocked"/>
            <w:placeholder>
              <w:docPart w:val="A9CE7856E883496DA5F745F2EA5FFDD4"/>
            </w:placeholder>
            <w:showingPlcHdr/>
          </w:sdtPr>
          <w:sdtEndPr>
            <w:rPr>
              <w:rStyle w:val="DefaultParagraphFont"/>
              <w:iCs w:val="0"/>
              <w:szCs w:val="22"/>
            </w:rPr>
          </w:sdtEndPr>
          <w:sdtContent>
            <w:tc>
              <w:tcPr>
                <w:tcW w:w="4508" w:type="dxa"/>
              </w:tcPr>
              <w:p w14:paraId="43AF5CDF" w14:textId="27895D93" w:rsidR="002630CD" w:rsidRDefault="00061388" w:rsidP="00C6523B">
                <w:pPr>
                  <w:rPr>
                    <w:szCs w:val="22"/>
                  </w:rPr>
                </w:pPr>
                <w:r w:rsidRPr="00A01064">
                  <w:rPr>
                    <w:rFonts w:cs="Arial"/>
                    <w:i/>
                    <w:iCs/>
                    <w:szCs w:val="22"/>
                    <w:lang w:val="en-ZA"/>
                  </w:rPr>
                  <w:t>Please reference a specific sub regulation and/or gazette</w:t>
                </w:r>
                <w:r w:rsidRPr="00A01064">
                  <w:rPr>
                    <w:rStyle w:val="PlaceholderText"/>
                    <w:i/>
                    <w:iCs/>
                  </w:rPr>
                  <w:t>.</w:t>
                </w:r>
              </w:p>
            </w:tc>
          </w:sdtContent>
        </w:sdt>
      </w:tr>
      <w:permEnd w:id="56698421"/>
    </w:tbl>
    <w:p w14:paraId="0B9929BF" w14:textId="7F079325" w:rsidR="009914CA" w:rsidRDefault="009914CA" w:rsidP="00FF665B"/>
    <w:p w14:paraId="4FF19C80" w14:textId="08A3B666" w:rsidR="00965D26" w:rsidRPr="0043588F" w:rsidRDefault="00965D26" w:rsidP="009914CA">
      <w:pPr>
        <w:pStyle w:val="Heading1"/>
      </w:pPr>
      <w:bookmarkStart w:id="1" w:name="_Toc138240047"/>
      <w:r>
        <w:t>GENERAL INFORMATION</w:t>
      </w:r>
      <w:bookmarkEnd w:id="1"/>
      <w:r>
        <w:t xml:space="preserve"> </w:t>
      </w:r>
    </w:p>
    <w:p w14:paraId="24CB522E" w14:textId="77777777" w:rsidR="00784A3D" w:rsidRPr="00965D26" w:rsidRDefault="00784A3D" w:rsidP="00784A3D">
      <w:pPr>
        <w:rPr>
          <w:b/>
          <w:bCs/>
          <w:szCs w:val="22"/>
        </w:rPr>
      </w:pPr>
    </w:p>
    <w:p w14:paraId="09C6DC65" w14:textId="0AAE396E" w:rsidR="00784A3D" w:rsidRPr="00965D26" w:rsidRDefault="00965D26" w:rsidP="00784A3D">
      <w:pPr>
        <w:rPr>
          <w:b/>
          <w:bCs/>
          <w:szCs w:val="22"/>
        </w:rPr>
      </w:pPr>
      <w:r w:rsidRPr="00965D26">
        <w:rPr>
          <w:b/>
          <w:bCs/>
          <w:szCs w:val="22"/>
        </w:rPr>
        <w:t>PROJECT TITLE (This must include local municipality and/or district municipality and Province)</w:t>
      </w:r>
    </w:p>
    <w:p w14:paraId="366BE9D7" w14:textId="77777777" w:rsidR="00784A3D" w:rsidRPr="00784A3D" w:rsidRDefault="00784A3D" w:rsidP="00784A3D">
      <w:pPr>
        <w:rPr>
          <w:szCs w:val="22"/>
        </w:rPr>
      </w:pPr>
    </w:p>
    <w:tbl>
      <w:tblPr>
        <w:tblStyle w:val="TableGrid"/>
        <w:tblW w:w="0" w:type="auto"/>
        <w:tblLook w:val="04A0" w:firstRow="1" w:lastRow="0" w:firstColumn="1" w:lastColumn="0" w:noHBand="0" w:noVBand="1"/>
      </w:tblPr>
      <w:tblGrid>
        <w:gridCol w:w="9016"/>
      </w:tblGrid>
      <w:tr w:rsidR="00965D26" w14:paraId="6840FA30" w14:textId="77777777" w:rsidTr="00965D26">
        <w:permStart w:id="440554538" w:edGrp="everyone" w:colFirst="0" w:colLast="0" w:displacedByCustomXml="next"/>
        <w:sdt>
          <w:sdtPr>
            <w:rPr>
              <w:rStyle w:val="Style7"/>
            </w:rPr>
            <w:id w:val="-1123606794"/>
            <w:placeholder>
              <w:docPart w:val="5329470DADB047999456FA1B83EFDF8A"/>
            </w:placeholder>
            <w:showingPlcHdr/>
            <w15:color w:val="000000"/>
          </w:sdtPr>
          <w:sdtEndPr>
            <w:rPr>
              <w:rStyle w:val="DefaultParagraphFont"/>
              <w:i w:val="0"/>
              <w:iCs/>
              <w:szCs w:val="22"/>
            </w:rPr>
          </w:sdtEndPr>
          <w:sdtContent>
            <w:tc>
              <w:tcPr>
                <w:tcW w:w="9016" w:type="dxa"/>
              </w:tcPr>
              <w:p w14:paraId="7BC24E40" w14:textId="123EF027" w:rsidR="00965D26" w:rsidRDefault="00965D26" w:rsidP="00784A3D">
                <w:pPr>
                  <w:rPr>
                    <w:szCs w:val="22"/>
                  </w:rPr>
                </w:pPr>
                <w:r w:rsidRPr="00965D26">
                  <w:rPr>
                    <w:i/>
                    <w:iCs/>
                    <w:szCs w:val="22"/>
                  </w:rPr>
                  <w:t>Include the project title which describes the main activity, any associated activities and provide the area within which it occurs</w:t>
                </w:r>
                <w:r w:rsidRPr="00965D26">
                  <w:rPr>
                    <w:rStyle w:val="PlaceholderText"/>
                    <w:i/>
                    <w:iCs/>
                  </w:rPr>
                  <w:t>.</w:t>
                </w:r>
              </w:p>
            </w:tc>
          </w:sdtContent>
        </w:sdt>
      </w:tr>
      <w:permEnd w:id="440554538"/>
    </w:tbl>
    <w:p w14:paraId="646E3AC5"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5B78FAE4" w14:textId="77777777" w:rsidTr="00DC1A41">
        <w:trPr>
          <w:trHeight w:val="283"/>
        </w:trPr>
        <w:tc>
          <w:tcPr>
            <w:tcW w:w="4248" w:type="dxa"/>
          </w:tcPr>
          <w:p w14:paraId="23ECE99E" w14:textId="615DC42C" w:rsidR="00C71CC9" w:rsidRDefault="00C71CC9" w:rsidP="00C71CC9">
            <w:pPr>
              <w:rPr>
                <w:szCs w:val="22"/>
              </w:rPr>
            </w:pPr>
            <w:permStart w:id="300574920" w:edGrp="everyone" w:colFirst="1" w:colLast="1"/>
            <w:r w:rsidRPr="0003724B">
              <w:rPr>
                <w:rFonts w:cs="Arial"/>
                <w:b/>
                <w:szCs w:val="22"/>
              </w:rPr>
              <w:t>Title</w:t>
            </w:r>
          </w:p>
        </w:tc>
        <w:sdt>
          <w:sdtPr>
            <w:rPr>
              <w:rStyle w:val="Style12"/>
            </w:rPr>
            <w:id w:val="-1982454943"/>
            <w:placeholder>
              <w:docPart w:val="2744C463B1DA40D59909BAF52695C323"/>
            </w:placeholder>
            <w:showingPlcHdr/>
            <w:dropDownList>
              <w:listItem w:value="Choose an item."/>
              <w:listItem w:displayText="Mrs" w:value="Mrs"/>
              <w:listItem w:displayText="Ms." w:value="Ms."/>
              <w:listItem w:displayText="Miss" w:value="Miss"/>
              <w:listItem w:displayText="Mr" w:value="Mr"/>
              <w:listItem w:displayText="Adv" w:value="Adv"/>
              <w:listItem w:displayText="Prof" w:value="Prof"/>
              <w:listItem w:displayText="Dr" w:value="Dr"/>
            </w:dropDownList>
          </w:sdtPr>
          <w:sdtEndPr>
            <w:rPr>
              <w:rStyle w:val="DefaultParagraphFont"/>
              <w:b/>
              <w:bCs/>
              <w:szCs w:val="22"/>
            </w:rPr>
          </w:sdtEndPr>
          <w:sdtContent>
            <w:tc>
              <w:tcPr>
                <w:tcW w:w="4768" w:type="dxa"/>
              </w:tcPr>
              <w:p w14:paraId="3BD1DB4D" w14:textId="10E3EDCF" w:rsidR="00C71CC9" w:rsidRPr="00A11130" w:rsidRDefault="00C71CC9" w:rsidP="00C71CC9">
                <w:pPr>
                  <w:rPr>
                    <w:b/>
                    <w:bCs/>
                    <w:szCs w:val="22"/>
                  </w:rPr>
                </w:pPr>
                <w:r w:rsidRPr="00A11130">
                  <w:rPr>
                    <w:rStyle w:val="PlaceholderText"/>
                    <w:b/>
                    <w:bCs/>
                    <w:i/>
                    <w:iCs/>
                    <w:color w:val="auto"/>
                  </w:rPr>
                  <w:t>Choose a title</w:t>
                </w:r>
                <w:r w:rsidRPr="00A11130">
                  <w:rPr>
                    <w:rStyle w:val="PlaceholderText"/>
                    <w:b/>
                    <w:bCs/>
                  </w:rPr>
                  <w:t>.</w:t>
                </w:r>
              </w:p>
            </w:tc>
          </w:sdtContent>
        </w:sdt>
      </w:tr>
      <w:tr w:rsidR="00C71CC9" w14:paraId="368F2E35" w14:textId="77777777" w:rsidTr="00DC1A41">
        <w:trPr>
          <w:trHeight w:val="283"/>
        </w:trPr>
        <w:tc>
          <w:tcPr>
            <w:tcW w:w="4248" w:type="dxa"/>
          </w:tcPr>
          <w:p w14:paraId="557BA834" w14:textId="6F5C6B4B" w:rsidR="00C71CC9" w:rsidRDefault="00C71CC9" w:rsidP="00C71CC9">
            <w:pPr>
              <w:rPr>
                <w:szCs w:val="22"/>
              </w:rPr>
            </w:pPr>
            <w:permStart w:id="1425284496" w:edGrp="everyone" w:colFirst="1" w:colLast="1"/>
            <w:permEnd w:id="300574920"/>
            <w:r w:rsidRPr="005E1B14">
              <w:rPr>
                <w:rFonts w:cs="Arial"/>
                <w:b/>
                <w:szCs w:val="22"/>
              </w:rPr>
              <w:t>Name of the Applicant</w:t>
            </w:r>
          </w:p>
        </w:tc>
        <w:sdt>
          <w:sdtPr>
            <w:rPr>
              <w:rStyle w:val="Style13usethis"/>
            </w:rPr>
            <w:id w:val="2073308190"/>
            <w:placeholder>
              <w:docPart w:val="C90760279123444D82BDF26224EB3605"/>
            </w:placeholder>
            <w:showingPlcHdr/>
          </w:sdtPr>
          <w:sdtEndPr>
            <w:rPr>
              <w:rStyle w:val="DefaultParagraphFont"/>
              <w:b/>
              <w:bCs/>
              <w:szCs w:val="22"/>
            </w:rPr>
          </w:sdtEndPr>
          <w:sdtContent>
            <w:tc>
              <w:tcPr>
                <w:tcW w:w="4768" w:type="dxa"/>
              </w:tcPr>
              <w:p w14:paraId="4B3DE2F4" w14:textId="6941B130" w:rsidR="00C71CC9" w:rsidRPr="00A11130" w:rsidRDefault="00C71CC9" w:rsidP="00C71CC9">
                <w:pPr>
                  <w:rPr>
                    <w:b/>
                    <w:bCs/>
                    <w:szCs w:val="22"/>
                  </w:rPr>
                </w:pPr>
                <w:r w:rsidRPr="00A11130">
                  <w:rPr>
                    <w:rStyle w:val="PlaceholderText"/>
                    <w:b/>
                    <w:bCs/>
                    <w:color w:val="auto"/>
                  </w:rPr>
                  <w:t>Click or tap here to enter text.</w:t>
                </w:r>
              </w:p>
            </w:tc>
          </w:sdtContent>
        </w:sdt>
      </w:tr>
      <w:tr w:rsidR="00C71CC9" w14:paraId="23FE21F9" w14:textId="77777777" w:rsidTr="00DC1A41">
        <w:trPr>
          <w:trHeight w:val="283"/>
        </w:trPr>
        <w:tc>
          <w:tcPr>
            <w:tcW w:w="4248" w:type="dxa"/>
          </w:tcPr>
          <w:p w14:paraId="46698DB6" w14:textId="74A9AF8F" w:rsidR="00C71CC9" w:rsidRDefault="00C71CC9" w:rsidP="00C71CC9">
            <w:pPr>
              <w:rPr>
                <w:szCs w:val="22"/>
              </w:rPr>
            </w:pPr>
            <w:permStart w:id="867591512" w:edGrp="everyone" w:colFirst="1" w:colLast="1"/>
            <w:permEnd w:id="1425284496"/>
            <w:r>
              <w:rPr>
                <w:rFonts w:cs="Arial"/>
                <w:b/>
                <w:szCs w:val="22"/>
              </w:rPr>
              <w:t>Surname of the Applicant</w:t>
            </w:r>
          </w:p>
        </w:tc>
        <w:sdt>
          <w:sdtPr>
            <w:rPr>
              <w:rStyle w:val="Style8"/>
              <w:b/>
              <w:bCs/>
            </w:rPr>
            <w:id w:val="96612607"/>
            <w:placeholder>
              <w:docPart w:val="B4A1D80C89CF4149858420C797D9207C"/>
            </w:placeholder>
            <w:showingPlcHdr/>
            <w15:color w:val="000000"/>
          </w:sdtPr>
          <w:sdtEndPr>
            <w:rPr>
              <w:rStyle w:val="DefaultParagraphFont"/>
              <w:szCs w:val="22"/>
            </w:rPr>
          </w:sdtEndPr>
          <w:sdtContent>
            <w:tc>
              <w:tcPr>
                <w:tcW w:w="4768" w:type="dxa"/>
              </w:tcPr>
              <w:p w14:paraId="2DEC6632" w14:textId="3B64F373" w:rsidR="00C71CC9" w:rsidRPr="00A11130" w:rsidRDefault="00C71CC9" w:rsidP="00C71CC9">
                <w:pPr>
                  <w:rPr>
                    <w:b/>
                    <w:bCs/>
                    <w:szCs w:val="22"/>
                  </w:rPr>
                </w:pPr>
                <w:r w:rsidRPr="00A11130">
                  <w:rPr>
                    <w:rStyle w:val="PlaceholderText"/>
                    <w:b/>
                    <w:bCs/>
                    <w:color w:val="auto"/>
                  </w:rPr>
                  <w:t>Click or tap here to enter text.</w:t>
                </w:r>
              </w:p>
            </w:tc>
          </w:sdtContent>
        </w:sdt>
      </w:tr>
      <w:tr w:rsidR="00C71CC9" w14:paraId="7BC5F318" w14:textId="77777777" w:rsidTr="00DC1A41">
        <w:trPr>
          <w:trHeight w:val="283"/>
        </w:trPr>
        <w:tc>
          <w:tcPr>
            <w:tcW w:w="4248" w:type="dxa"/>
          </w:tcPr>
          <w:p w14:paraId="0129C5B8" w14:textId="49918AAF" w:rsidR="00C71CC9" w:rsidRDefault="00C71CC9" w:rsidP="00C71CC9">
            <w:pPr>
              <w:rPr>
                <w:szCs w:val="22"/>
              </w:rPr>
            </w:pPr>
            <w:permStart w:id="1039536480" w:edGrp="everyone" w:colFirst="1" w:colLast="1"/>
            <w:permEnd w:id="867591512"/>
            <w:r w:rsidRPr="002577E5">
              <w:rPr>
                <w:rFonts w:cs="Arial"/>
                <w:bCs/>
                <w:szCs w:val="22"/>
              </w:rPr>
              <w:t xml:space="preserve">Name of contact person for applicant </w:t>
            </w:r>
            <w:r>
              <w:rPr>
                <w:rFonts w:cs="Arial"/>
                <w:bCs/>
                <w:szCs w:val="22"/>
              </w:rPr>
              <w:t>(name and surname)</w:t>
            </w:r>
            <w:r w:rsidRPr="002577E5">
              <w:rPr>
                <w:rFonts w:cs="Arial"/>
                <w:bCs/>
                <w:szCs w:val="22"/>
              </w:rPr>
              <w:t xml:space="preserve"> (if other)</w:t>
            </w:r>
          </w:p>
        </w:tc>
        <w:sdt>
          <w:sdtPr>
            <w:rPr>
              <w:rStyle w:val="Style8"/>
            </w:rPr>
            <w:id w:val="720024811"/>
            <w:placeholder>
              <w:docPart w:val="83383086F3DF4D9C9E7F6CAD52FE9674"/>
            </w:placeholder>
            <w:showingPlcHdr/>
            <w15:color w:val="000000"/>
          </w:sdtPr>
          <w:sdtEndPr>
            <w:rPr>
              <w:rStyle w:val="DefaultParagraphFont"/>
              <w:szCs w:val="22"/>
            </w:rPr>
          </w:sdtEndPr>
          <w:sdtContent>
            <w:tc>
              <w:tcPr>
                <w:tcW w:w="4768" w:type="dxa"/>
              </w:tcPr>
              <w:p w14:paraId="682DAC23" w14:textId="07111AC7" w:rsidR="00C71CC9" w:rsidRDefault="00C71CC9" w:rsidP="00C71CC9">
                <w:pPr>
                  <w:rPr>
                    <w:szCs w:val="22"/>
                  </w:rPr>
                </w:pPr>
                <w:r w:rsidRPr="00C71CC9">
                  <w:rPr>
                    <w:rStyle w:val="PlaceholderText"/>
                    <w:color w:val="auto"/>
                  </w:rPr>
                  <w:t>Click or tap here to enter text.</w:t>
                </w:r>
              </w:p>
            </w:tc>
          </w:sdtContent>
        </w:sdt>
      </w:tr>
      <w:tr w:rsidR="00C71CC9" w14:paraId="0028DADF" w14:textId="77777777" w:rsidTr="00DC1A41">
        <w:trPr>
          <w:trHeight w:val="283"/>
        </w:trPr>
        <w:tc>
          <w:tcPr>
            <w:tcW w:w="4248" w:type="dxa"/>
          </w:tcPr>
          <w:p w14:paraId="2B6CF838" w14:textId="03575CD8" w:rsidR="00C71CC9" w:rsidRDefault="00C71CC9" w:rsidP="00C71CC9">
            <w:pPr>
              <w:rPr>
                <w:szCs w:val="22"/>
              </w:rPr>
            </w:pPr>
            <w:permStart w:id="1522540527" w:edGrp="everyone" w:colFirst="1" w:colLast="1"/>
            <w:permEnd w:id="1039536480"/>
            <w:r w:rsidRPr="002577E5">
              <w:rPr>
                <w:rFonts w:cs="Arial"/>
                <w:bCs/>
                <w:szCs w:val="22"/>
              </w:rPr>
              <w:t>Company/ Trading name (if any)</w:t>
            </w:r>
          </w:p>
        </w:tc>
        <w:sdt>
          <w:sdtPr>
            <w:rPr>
              <w:rStyle w:val="Style8"/>
            </w:rPr>
            <w:id w:val="909498482"/>
            <w:placeholder>
              <w:docPart w:val="54EB7E30C20942D9A78D754DA7F5CC61"/>
            </w:placeholder>
            <w:showingPlcHdr/>
            <w15:color w:val="000000"/>
          </w:sdtPr>
          <w:sdtEndPr>
            <w:rPr>
              <w:rStyle w:val="DefaultParagraphFont"/>
              <w:szCs w:val="22"/>
            </w:rPr>
          </w:sdtEndPr>
          <w:sdtContent>
            <w:tc>
              <w:tcPr>
                <w:tcW w:w="4768" w:type="dxa"/>
              </w:tcPr>
              <w:p w14:paraId="740BDEB8" w14:textId="74760D47" w:rsidR="00C71CC9" w:rsidRPr="003B059D" w:rsidRDefault="00C71CC9" w:rsidP="00C71CC9">
                <w:pPr>
                  <w:rPr>
                    <w:szCs w:val="22"/>
                  </w:rPr>
                </w:pPr>
                <w:r w:rsidRPr="003B059D">
                  <w:rPr>
                    <w:rStyle w:val="PlaceholderText"/>
                    <w:color w:val="auto"/>
                  </w:rPr>
                  <w:t>Click or tap here to enter text.</w:t>
                </w:r>
              </w:p>
            </w:tc>
          </w:sdtContent>
        </w:sdt>
      </w:tr>
      <w:tr w:rsidR="00C71CC9" w14:paraId="26BC99F2" w14:textId="77777777" w:rsidTr="00DC1A41">
        <w:trPr>
          <w:trHeight w:val="283"/>
        </w:trPr>
        <w:tc>
          <w:tcPr>
            <w:tcW w:w="4248" w:type="dxa"/>
          </w:tcPr>
          <w:p w14:paraId="28C3877F" w14:textId="74F20283" w:rsidR="00C71CC9" w:rsidRDefault="00C71CC9" w:rsidP="00C71CC9">
            <w:pPr>
              <w:rPr>
                <w:szCs w:val="22"/>
              </w:rPr>
            </w:pPr>
            <w:permStart w:id="2104912001" w:edGrp="everyone" w:colFirst="1" w:colLast="1"/>
            <w:permEnd w:id="1522540527"/>
            <w:r w:rsidRPr="002577E5">
              <w:rPr>
                <w:rFonts w:cs="Arial"/>
                <w:bCs/>
                <w:szCs w:val="22"/>
              </w:rPr>
              <w:t>Company Registration Number</w:t>
            </w:r>
          </w:p>
        </w:tc>
        <w:sdt>
          <w:sdtPr>
            <w:rPr>
              <w:rStyle w:val="Style8"/>
            </w:rPr>
            <w:id w:val="1626501198"/>
            <w:placeholder>
              <w:docPart w:val="ABAEA27C58E9431986D32CEC89EE2E02"/>
            </w:placeholder>
            <w:showingPlcHdr/>
            <w15:color w:val="000000"/>
          </w:sdtPr>
          <w:sdtEndPr>
            <w:rPr>
              <w:rStyle w:val="DefaultParagraphFont"/>
              <w:szCs w:val="22"/>
            </w:rPr>
          </w:sdtEndPr>
          <w:sdtContent>
            <w:tc>
              <w:tcPr>
                <w:tcW w:w="4768" w:type="dxa"/>
              </w:tcPr>
              <w:p w14:paraId="3A6141BA" w14:textId="584F4261" w:rsidR="00C71CC9" w:rsidRDefault="00C71CC9" w:rsidP="00C71CC9">
                <w:pPr>
                  <w:rPr>
                    <w:szCs w:val="22"/>
                  </w:rPr>
                </w:pPr>
                <w:r w:rsidRPr="00C71CC9">
                  <w:rPr>
                    <w:rStyle w:val="PlaceholderText"/>
                    <w:color w:val="auto"/>
                  </w:rPr>
                  <w:t>Click or tap here to enter text.</w:t>
                </w:r>
              </w:p>
            </w:tc>
          </w:sdtContent>
        </w:sdt>
      </w:tr>
      <w:tr w:rsidR="00C71CC9" w14:paraId="150FEF18" w14:textId="77777777" w:rsidTr="00DC1A41">
        <w:trPr>
          <w:trHeight w:val="283"/>
        </w:trPr>
        <w:tc>
          <w:tcPr>
            <w:tcW w:w="4248" w:type="dxa"/>
          </w:tcPr>
          <w:p w14:paraId="41833C5C" w14:textId="75771874" w:rsidR="00C71CC9" w:rsidRDefault="00C71CC9" w:rsidP="00C71CC9">
            <w:pPr>
              <w:rPr>
                <w:szCs w:val="22"/>
              </w:rPr>
            </w:pPr>
            <w:permStart w:id="1157709569" w:edGrp="everyone" w:colFirst="1" w:colLast="1"/>
            <w:permEnd w:id="2104912001"/>
            <w:r w:rsidRPr="002577E5">
              <w:rPr>
                <w:rFonts w:cs="Arial"/>
                <w:bCs/>
                <w:szCs w:val="22"/>
              </w:rPr>
              <w:t>Physical address</w:t>
            </w:r>
          </w:p>
        </w:tc>
        <w:sdt>
          <w:sdtPr>
            <w:rPr>
              <w:rStyle w:val="Style8"/>
            </w:rPr>
            <w:id w:val="-1194061046"/>
            <w:placeholder>
              <w:docPart w:val="8F2D27D9F154467196E01BF5BC012C58"/>
            </w:placeholder>
            <w:showingPlcHdr/>
            <w15:color w:val="000000"/>
          </w:sdtPr>
          <w:sdtEndPr>
            <w:rPr>
              <w:rStyle w:val="DefaultParagraphFont"/>
              <w:szCs w:val="22"/>
            </w:rPr>
          </w:sdtEndPr>
          <w:sdtContent>
            <w:tc>
              <w:tcPr>
                <w:tcW w:w="4768" w:type="dxa"/>
              </w:tcPr>
              <w:p w14:paraId="2C6AA544" w14:textId="52A9D371" w:rsidR="00C71CC9" w:rsidRDefault="00C71CC9" w:rsidP="00C71CC9">
                <w:pPr>
                  <w:rPr>
                    <w:szCs w:val="22"/>
                  </w:rPr>
                </w:pPr>
                <w:r w:rsidRPr="00C71CC9">
                  <w:rPr>
                    <w:rStyle w:val="PlaceholderText"/>
                    <w:color w:val="auto"/>
                  </w:rPr>
                  <w:t>Click or tap here to enter text.</w:t>
                </w:r>
              </w:p>
            </w:tc>
          </w:sdtContent>
        </w:sdt>
      </w:tr>
      <w:tr w:rsidR="00C71CC9" w14:paraId="7378A2EA" w14:textId="77777777" w:rsidTr="00DC1A41">
        <w:trPr>
          <w:trHeight w:val="283"/>
        </w:trPr>
        <w:tc>
          <w:tcPr>
            <w:tcW w:w="4248" w:type="dxa"/>
          </w:tcPr>
          <w:p w14:paraId="7619DA30" w14:textId="4D5CA01B" w:rsidR="00C71CC9" w:rsidRPr="00C71CC9" w:rsidRDefault="00C71CC9" w:rsidP="00C71CC9">
            <w:pPr>
              <w:rPr>
                <w:rFonts w:cs="Arial"/>
                <w:bCs/>
                <w:color w:val="808080" w:themeColor="background1" w:themeShade="80"/>
                <w:szCs w:val="22"/>
              </w:rPr>
            </w:pPr>
            <w:permStart w:id="1834888781" w:edGrp="everyone" w:colFirst="1" w:colLast="1"/>
            <w:permEnd w:id="1157709569"/>
            <w:r w:rsidRPr="002577E5">
              <w:rPr>
                <w:rFonts w:cs="Arial"/>
                <w:bCs/>
                <w:szCs w:val="22"/>
              </w:rPr>
              <w:t>Postal address</w:t>
            </w:r>
          </w:p>
        </w:tc>
        <w:sdt>
          <w:sdtPr>
            <w:rPr>
              <w:rStyle w:val="Style8"/>
            </w:rPr>
            <w:id w:val="1484500600"/>
            <w:placeholder>
              <w:docPart w:val="983E2B6E76B445E995821BB599922C48"/>
            </w:placeholder>
            <w:showingPlcHdr/>
            <w15:color w:val="000000"/>
          </w:sdtPr>
          <w:sdtEndPr>
            <w:rPr>
              <w:rStyle w:val="DefaultParagraphFont"/>
              <w:szCs w:val="22"/>
            </w:rPr>
          </w:sdtEndPr>
          <w:sdtContent>
            <w:tc>
              <w:tcPr>
                <w:tcW w:w="4768" w:type="dxa"/>
              </w:tcPr>
              <w:p w14:paraId="58D461FD" w14:textId="4F8E936B" w:rsidR="00C71CC9" w:rsidRDefault="00C71CC9" w:rsidP="00C71CC9">
                <w:pPr>
                  <w:rPr>
                    <w:szCs w:val="22"/>
                  </w:rPr>
                </w:pPr>
                <w:r w:rsidRPr="00C71CC9">
                  <w:rPr>
                    <w:rStyle w:val="PlaceholderText"/>
                    <w:color w:val="auto"/>
                  </w:rPr>
                  <w:t>Click or tap here to enter text.</w:t>
                </w:r>
              </w:p>
            </w:tc>
          </w:sdtContent>
        </w:sdt>
      </w:tr>
      <w:tr w:rsidR="00C71CC9" w14:paraId="5659CAB7" w14:textId="77777777" w:rsidTr="00DC1A41">
        <w:trPr>
          <w:trHeight w:val="283"/>
        </w:trPr>
        <w:tc>
          <w:tcPr>
            <w:tcW w:w="4248" w:type="dxa"/>
          </w:tcPr>
          <w:p w14:paraId="3D6A93CD" w14:textId="45404324" w:rsidR="00C71CC9" w:rsidRPr="002577E5" w:rsidRDefault="00C71CC9" w:rsidP="00C71CC9">
            <w:pPr>
              <w:rPr>
                <w:rFonts w:cs="Arial"/>
                <w:bCs/>
                <w:szCs w:val="22"/>
              </w:rPr>
            </w:pPr>
            <w:permStart w:id="1873564920" w:edGrp="everyone" w:colFirst="1" w:colLast="1"/>
            <w:permEnd w:id="1834888781"/>
            <w:r w:rsidRPr="002577E5">
              <w:rPr>
                <w:rFonts w:cs="Arial"/>
                <w:bCs/>
                <w:szCs w:val="22"/>
              </w:rPr>
              <w:t>Postal code</w:t>
            </w:r>
          </w:p>
        </w:tc>
        <w:sdt>
          <w:sdtPr>
            <w:rPr>
              <w:rStyle w:val="Style8"/>
            </w:rPr>
            <w:id w:val="2130904329"/>
            <w:placeholder>
              <w:docPart w:val="608CF140EAEB4D938790F9889FDF86BA"/>
            </w:placeholder>
            <w:showingPlcHdr/>
            <w15:color w:val="000000"/>
          </w:sdtPr>
          <w:sdtEndPr>
            <w:rPr>
              <w:rStyle w:val="DefaultParagraphFont"/>
              <w:szCs w:val="22"/>
            </w:rPr>
          </w:sdtEndPr>
          <w:sdtContent>
            <w:tc>
              <w:tcPr>
                <w:tcW w:w="4768" w:type="dxa"/>
              </w:tcPr>
              <w:p w14:paraId="3CB4E382" w14:textId="31F730DF" w:rsidR="00C71CC9" w:rsidRDefault="00C71CC9" w:rsidP="00C71CC9">
                <w:pPr>
                  <w:rPr>
                    <w:szCs w:val="22"/>
                  </w:rPr>
                </w:pPr>
                <w:r w:rsidRPr="00C71CC9">
                  <w:rPr>
                    <w:rStyle w:val="PlaceholderText"/>
                    <w:color w:val="auto"/>
                  </w:rPr>
                  <w:t>Click or tap here to enter text.</w:t>
                </w:r>
              </w:p>
            </w:tc>
          </w:sdtContent>
        </w:sdt>
      </w:tr>
      <w:tr w:rsidR="00C71CC9" w14:paraId="3BE5F405" w14:textId="77777777" w:rsidTr="00DC1A41">
        <w:trPr>
          <w:trHeight w:val="283"/>
        </w:trPr>
        <w:tc>
          <w:tcPr>
            <w:tcW w:w="4248" w:type="dxa"/>
          </w:tcPr>
          <w:p w14:paraId="56D1C63A" w14:textId="6FEBD466" w:rsidR="00C71CC9" w:rsidRPr="002577E5" w:rsidRDefault="00C71CC9" w:rsidP="00C71CC9">
            <w:pPr>
              <w:rPr>
                <w:rFonts w:cs="Arial"/>
                <w:bCs/>
                <w:szCs w:val="22"/>
              </w:rPr>
            </w:pPr>
            <w:permStart w:id="75198871" w:edGrp="everyone" w:colFirst="1" w:colLast="1"/>
            <w:permEnd w:id="1873564920"/>
            <w:r w:rsidRPr="002577E5">
              <w:rPr>
                <w:rFonts w:cs="Arial"/>
                <w:bCs/>
                <w:szCs w:val="22"/>
              </w:rPr>
              <w:t>Telephone</w:t>
            </w:r>
          </w:p>
        </w:tc>
        <w:sdt>
          <w:sdtPr>
            <w:rPr>
              <w:rStyle w:val="Style8"/>
            </w:rPr>
            <w:id w:val="182946065"/>
            <w:placeholder>
              <w:docPart w:val="4BF18107EB084947827B74DD26AC540A"/>
            </w:placeholder>
            <w:showingPlcHdr/>
            <w15:color w:val="000000"/>
          </w:sdtPr>
          <w:sdtEndPr>
            <w:rPr>
              <w:rStyle w:val="DefaultParagraphFont"/>
              <w:szCs w:val="22"/>
            </w:rPr>
          </w:sdtEndPr>
          <w:sdtContent>
            <w:tc>
              <w:tcPr>
                <w:tcW w:w="4768" w:type="dxa"/>
              </w:tcPr>
              <w:p w14:paraId="48AE7816" w14:textId="5B6BB0FC" w:rsidR="00C71CC9" w:rsidRDefault="00C71CC9" w:rsidP="00C71CC9">
                <w:pPr>
                  <w:rPr>
                    <w:szCs w:val="22"/>
                  </w:rPr>
                </w:pPr>
                <w:r w:rsidRPr="00C71CC9">
                  <w:rPr>
                    <w:rStyle w:val="PlaceholderText"/>
                    <w:color w:val="auto"/>
                  </w:rPr>
                  <w:t>Click or tap here to enter text.</w:t>
                </w:r>
              </w:p>
            </w:tc>
          </w:sdtContent>
        </w:sdt>
      </w:tr>
      <w:tr w:rsidR="00C71CC9" w14:paraId="2D4E8646" w14:textId="77777777" w:rsidTr="00DC1A41">
        <w:trPr>
          <w:trHeight w:val="283"/>
        </w:trPr>
        <w:tc>
          <w:tcPr>
            <w:tcW w:w="4248" w:type="dxa"/>
          </w:tcPr>
          <w:p w14:paraId="6E9A22C4" w14:textId="2B7A4026" w:rsidR="00C71CC9" w:rsidRPr="002577E5" w:rsidRDefault="00C71CC9" w:rsidP="00C71CC9">
            <w:pPr>
              <w:rPr>
                <w:rFonts w:cs="Arial"/>
                <w:bCs/>
                <w:szCs w:val="22"/>
              </w:rPr>
            </w:pPr>
            <w:permStart w:id="1236041277" w:edGrp="everyone" w:colFirst="1" w:colLast="1"/>
            <w:permEnd w:id="75198871"/>
            <w:r>
              <w:rPr>
                <w:rFonts w:cs="Arial"/>
                <w:bCs/>
                <w:szCs w:val="22"/>
              </w:rPr>
              <w:t>Cellphone</w:t>
            </w:r>
          </w:p>
        </w:tc>
        <w:sdt>
          <w:sdtPr>
            <w:rPr>
              <w:rStyle w:val="Style8"/>
            </w:rPr>
            <w:id w:val="-114765979"/>
            <w:placeholder>
              <w:docPart w:val="9180130106AE43DC80AF96696E19FC36"/>
            </w:placeholder>
            <w:showingPlcHdr/>
            <w15:color w:val="000000"/>
          </w:sdtPr>
          <w:sdtEndPr>
            <w:rPr>
              <w:rStyle w:val="DefaultParagraphFont"/>
              <w:szCs w:val="22"/>
            </w:rPr>
          </w:sdtEndPr>
          <w:sdtContent>
            <w:tc>
              <w:tcPr>
                <w:tcW w:w="4768" w:type="dxa"/>
              </w:tcPr>
              <w:p w14:paraId="2A34AF38" w14:textId="63AC4CEB" w:rsidR="00C71CC9" w:rsidRDefault="00C71CC9" w:rsidP="00C71CC9">
                <w:pPr>
                  <w:rPr>
                    <w:szCs w:val="22"/>
                  </w:rPr>
                </w:pPr>
                <w:r w:rsidRPr="00C71CC9">
                  <w:rPr>
                    <w:rStyle w:val="PlaceholderText"/>
                    <w:color w:val="auto"/>
                  </w:rPr>
                  <w:t>Click or tap here to enter text.</w:t>
                </w:r>
              </w:p>
            </w:tc>
          </w:sdtContent>
        </w:sdt>
      </w:tr>
      <w:tr w:rsidR="00C71CC9" w14:paraId="318C36C5" w14:textId="77777777" w:rsidTr="00DC1A41">
        <w:trPr>
          <w:trHeight w:val="283"/>
        </w:trPr>
        <w:tc>
          <w:tcPr>
            <w:tcW w:w="4248" w:type="dxa"/>
          </w:tcPr>
          <w:p w14:paraId="3363915E" w14:textId="0E01A38B" w:rsidR="00C71CC9" w:rsidRPr="002577E5" w:rsidRDefault="00C71CC9" w:rsidP="00C71CC9">
            <w:pPr>
              <w:rPr>
                <w:rFonts w:cs="Arial"/>
                <w:bCs/>
                <w:szCs w:val="22"/>
              </w:rPr>
            </w:pPr>
            <w:permStart w:id="103619872" w:edGrp="everyone" w:colFirst="1" w:colLast="1"/>
            <w:permEnd w:id="1236041277"/>
            <w:r w:rsidRPr="002577E5">
              <w:rPr>
                <w:rFonts w:cs="Arial"/>
                <w:bCs/>
                <w:szCs w:val="22"/>
              </w:rPr>
              <w:t>E-mail</w:t>
            </w:r>
          </w:p>
        </w:tc>
        <w:sdt>
          <w:sdtPr>
            <w:rPr>
              <w:rStyle w:val="Style8"/>
            </w:rPr>
            <w:id w:val="-1981613441"/>
            <w:placeholder>
              <w:docPart w:val="FA10627F40FA41F4ACE042B7B0ADAD95"/>
            </w:placeholder>
            <w:showingPlcHdr/>
            <w15:color w:val="000000"/>
          </w:sdtPr>
          <w:sdtEndPr>
            <w:rPr>
              <w:rStyle w:val="DefaultParagraphFont"/>
              <w:szCs w:val="22"/>
            </w:rPr>
          </w:sdtEndPr>
          <w:sdtContent>
            <w:tc>
              <w:tcPr>
                <w:tcW w:w="4768" w:type="dxa"/>
              </w:tcPr>
              <w:p w14:paraId="0DCC9E31" w14:textId="1F889AFE" w:rsidR="00C71CC9" w:rsidRDefault="00C71CC9" w:rsidP="00C71CC9">
                <w:pPr>
                  <w:rPr>
                    <w:szCs w:val="22"/>
                  </w:rPr>
                </w:pPr>
                <w:r w:rsidRPr="00C71CC9">
                  <w:rPr>
                    <w:rStyle w:val="PlaceholderText"/>
                    <w:color w:val="auto"/>
                  </w:rPr>
                  <w:t>Click or tap here to enter text.</w:t>
                </w:r>
              </w:p>
            </w:tc>
          </w:sdtContent>
        </w:sdt>
      </w:tr>
      <w:permEnd w:id="103619872"/>
    </w:tbl>
    <w:p w14:paraId="480EF0E3"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7A1D941F" w14:textId="77777777" w:rsidTr="00264BC8">
        <w:trPr>
          <w:trHeight w:val="283"/>
        </w:trPr>
        <w:tc>
          <w:tcPr>
            <w:tcW w:w="4248" w:type="dxa"/>
          </w:tcPr>
          <w:p w14:paraId="6FFBA645" w14:textId="676E500B" w:rsidR="00C71CC9" w:rsidRDefault="00C71CC9" w:rsidP="005E1B14">
            <w:pPr>
              <w:rPr>
                <w:szCs w:val="22"/>
              </w:rPr>
            </w:pPr>
            <w:permStart w:id="2130130833" w:edGrp="everyone" w:colFirst="1" w:colLast="1"/>
            <w:r w:rsidRPr="005E1B14">
              <w:rPr>
                <w:rFonts w:cs="Arial"/>
                <w:b/>
                <w:szCs w:val="22"/>
              </w:rPr>
              <w:t xml:space="preserve">Name of the </w:t>
            </w:r>
            <w:r>
              <w:rPr>
                <w:rFonts w:cs="Arial"/>
                <w:b/>
                <w:szCs w:val="22"/>
              </w:rPr>
              <w:t>Landowner</w:t>
            </w:r>
          </w:p>
        </w:tc>
        <w:sdt>
          <w:sdtPr>
            <w:rPr>
              <w:rStyle w:val="Style13usethis"/>
            </w:rPr>
            <w:id w:val="-1132628820"/>
            <w:placeholder>
              <w:docPart w:val="B463D86805474496B6FC4CF16776CE8E"/>
            </w:placeholder>
            <w:showingPlcHdr/>
          </w:sdtPr>
          <w:sdtEndPr>
            <w:rPr>
              <w:rStyle w:val="DefaultParagraphFont"/>
              <w:szCs w:val="22"/>
            </w:rPr>
          </w:sdtEndPr>
          <w:sdtContent>
            <w:tc>
              <w:tcPr>
                <w:tcW w:w="4768" w:type="dxa"/>
              </w:tcPr>
              <w:p w14:paraId="2426A891" w14:textId="77777777" w:rsidR="00C71CC9" w:rsidRDefault="00C71CC9" w:rsidP="005E1B14">
                <w:pPr>
                  <w:rPr>
                    <w:szCs w:val="22"/>
                  </w:rPr>
                </w:pPr>
                <w:r w:rsidRPr="00C71CC9">
                  <w:rPr>
                    <w:rStyle w:val="PlaceholderText"/>
                    <w:color w:val="auto"/>
                  </w:rPr>
                  <w:t>Click or tap here to enter text.</w:t>
                </w:r>
              </w:p>
            </w:tc>
          </w:sdtContent>
        </w:sdt>
      </w:tr>
      <w:tr w:rsidR="00C71CC9" w14:paraId="1A771336" w14:textId="77777777" w:rsidTr="00264BC8">
        <w:trPr>
          <w:trHeight w:val="283"/>
        </w:trPr>
        <w:tc>
          <w:tcPr>
            <w:tcW w:w="4248" w:type="dxa"/>
          </w:tcPr>
          <w:p w14:paraId="5BC8541C" w14:textId="5CD7B09C" w:rsidR="00C71CC9" w:rsidRDefault="00C71CC9" w:rsidP="005E1B14">
            <w:pPr>
              <w:rPr>
                <w:szCs w:val="22"/>
              </w:rPr>
            </w:pPr>
            <w:permStart w:id="1878275905" w:edGrp="everyone" w:colFirst="1" w:colLast="1"/>
            <w:permEnd w:id="2130130833"/>
            <w:r>
              <w:rPr>
                <w:rFonts w:cs="Arial"/>
                <w:b/>
                <w:szCs w:val="22"/>
              </w:rPr>
              <w:t>Surname of the Landowner</w:t>
            </w:r>
          </w:p>
        </w:tc>
        <w:sdt>
          <w:sdtPr>
            <w:rPr>
              <w:rStyle w:val="Style8"/>
            </w:rPr>
            <w:id w:val="865342651"/>
            <w:placeholder>
              <w:docPart w:val="49A427AC7EAF4217A890E44A6E9D1DD2"/>
            </w:placeholder>
            <w:showingPlcHdr/>
            <w15:color w:val="000000"/>
          </w:sdtPr>
          <w:sdtEndPr>
            <w:rPr>
              <w:rStyle w:val="DefaultParagraphFont"/>
              <w:szCs w:val="22"/>
            </w:rPr>
          </w:sdtEndPr>
          <w:sdtContent>
            <w:tc>
              <w:tcPr>
                <w:tcW w:w="4768" w:type="dxa"/>
              </w:tcPr>
              <w:p w14:paraId="2F4F90E9" w14:textId="05CDECC4" w:rsidR="00C71CC9" w:rsidRDefault="00C71CC9" w:rsidP="005E1B14">
                <w:pPr>
                  <w:rPr>
                    <w:szCs w:val="22"/>
                  </w:rPr>
                </w:pPr>
                <w:r w:rsidRPr="00C71CC9">
                  <w:rPr>
                    <w:rStyle w:val="PlaceholderText"/>
                    <w:color w:val="auto"/>
                  </w:rPr>
                  <w:t>Click or tap here to enter text.</w:t>
                </w:r>
              </w:p>
            </w:tc>
          </w:sdtContent>
        </w:sdt>
      </w:tr>
      <w:tr w:rsidR="00C71CC9" w14:paraId="27F8AF6D" w14:textId="77777777" w:rsidTr="00264BC8">
        <w:trPr>
          <w:trHeight w:val="283"/>
        </w:trPr>
        <w:tc>
          <w:tcPr>
            <w:tcW w:w="4248" w:type="dxa"/>
          </w:tcPr>
          <w:p w14:paraId="3E6BAAF4" w14:textId="14F71F09" w:rsidR="00C71CC9" w:rsidRPr="00C71CC9" w:rsidRDefault="00C71CC9" w:rsidP="005E1B14">
            <w:pPr>
              <w:rPr>
                <w:rFonts w:cs="Arial"/>
                <w:bCs/>
                <w:color w:val="808080" w:themeColor="background1" w:themeShade="80"/>
                <w:szCs w:val="22"/>
              </w:rPr>
            </w:pPr>
            <w:permStart w:id="2045454501" w:edGrp="everyone" w:colFirst="1" w:colLast="1"/>
            <w:permEnd w:id="1878275905"/>
            <w:r w:rsidRPr="002577E5">
              <w:rPr>
                <w:rFonts w:cs="Arial"/>
                <w:bCs/>
                <w:szCs w:val="22"/>
              </w:rPr>
              <w:t>Postal address</w:t>
            </w:r>
          </w:p>
        </w:tc>
        <w:sdt>
          <w:sdtPr>
            <w:rPr>
              <w:rStyle w:val="Style8"/>
            </w:rPr>
            <w:id w:val="-1716731437"/>
            <w:placeholder>
              <w:docPart w:val="C0E9B525186346EAA883A1261F7687BF"/>
            </w:placeholder>
            <w:showingPlcHdr/>
            <w15:color w:val="000000"/>
          </w:sdtPr>
          <w:sdtEndPr>
            <w:rPr>
              <w:rStyle w:val="DefaultParagraphFont"/>
              <w:szCs w:val="22"/>
            </w:rPr>
          </w:sdtEndPr>
          <w:sdtContent>
            <w:tc>
              <w:tcPr>
                <w:tcW w:w="4768" w:type="dxa"/>
              </w:tcPr>
              <w:p w14:paraId="438A33F9" w14:textId="77777777" w:rsidR="00C71CC9" w:rsidRDefault="00C71CC9" w:rsidP="005E1B14">
                <w:pPr>
                  <w:rPr>
                    <w:szCs w:val="22"/>
                  </w:rPr>
                </w:pPr>
                <w:r w:rsidRPr="00C71CC9">
                  <w:rPr>
                    <w:rStyle w:val="PlaceholderText"/>
                    <w:color w:val="auto"/>
                  </w:rPr>
                  <w:t>Click or tap here to enter text.</w:t>
                </w:r>
              </w:p>
            </w:tc>
          </w:sdtContent>
        </w:sdt>
      </w:tr>
      <w:tr w:rsidR="00C71CC9" w14:paraId="47BC3D04" w14:textId="77777777" w:rsidTr="00264BC8">
        <w:trPr>
          <w:trHeight w:val="283"/>
        </w:trPr>
        <w:tc>
          <w:tcPr>
            <w:tcW w:w="4248" w:type="dxa"/>
          </w:tcPr>
          <w:p w14:paraId="0A6EA585" w14:textId="2383DE62" w:rsidR="00C71CC9" w:rsidRPr="002577E5" w:rsidRDefault="00C71CC9" w:rsidP="005E1B14">
            <w:pPr>
              <w:rPr>
                <w:rFonts w:cs="Arial"/>
                <w:bCs/>
                <w:szCs w:val="22"/>
              </w:rPr>
            </w:pPr>
            <w:permStart w:id="924155676" w:edGrp="everyone" w:colFirst="1" w:colLast="1"/>
            <w:permEnd w:id="2045454501"/>
            <w:r w:rsidRPr="002577E5">
              <w:rPr>
                <w:rFonts w:cs="Arial"/>
                <w:bCs/>
                <w:szCs w:val="22"/>
              </w:rPr>
              <w:t>Postal code</w:t>
            </w:r>
          </w:p>
        </w:tc>
        <w:sdt>
          <w:sdtPr>
            <w:rPr>
              <w:rStyle w:val="Style8"/>
            </w:rPr>
            <w:id w:val="547578371"/>
            <w:placeholder>
              <w:docPart w:val="1DE8A9BC53CE4505B297205012609F62"/>
            </w:placeholder>
            <w:showingPlcHdr/>
            <w15:color w:val="000000"/>
          </w:sdtPr>
          <w:sdtEndPr>
            <w:rPr>
              <w:rStyle w:val="DefaultParagraphFont"/>
              <w:szCs w:val="22"/>
            </w:rPr>
          </w:sdtEndPr>
          <w:sdtContent>
            <w:tc>
              <w:tcPr>
                <w:tcW w:w="4768" w:type="dxa"/>
              </w:tcPr>
              <w:p w14:paraId="51D08647" w14:textId="77777777" w:rsidR="00C71CC9" w:rsidRDefault="00C71CC9" w:rsidP="005E1B14">
                <w:pPr>
                  <w:rPr>
                    <w:szCs w:val="22"/>
                  </w:rPr>
                </w:pPr>
                <w:r w:rsidRPr="00C71CC9">
                  <w:rPr>
                    <w:rStyle w:val="PlaceholderText"/>
                    <w:color w:val="auto"/>
                  </w:rPr>
                  <w:t>Click or tap here to enter text.</w:t>
                </w:r>
              </w:p>
            </w:tc>
          </w:sdtContent>
        </w:sdt>
      </w:tr>
      <w:tr w:rsidR="00C71CC9" w14:paraId="4A9F54CE" w14:textId="77777777" w:rsidTr="00264BC8">
        <w:trPr>
          <w:trHeight w:val="283"/>
        </w:trPr>
        <w:tc>
          <w:tcPr>
            <w:tcW w:w="4248" w:type="dxa"/>
          </w:tcPr>
          <w:p w14:paraId="1B7D9986" w14:textId="4BF8D157" w:rsidR="00C71CC9" w:rsidRPr="002577E5" w:rsidRDefault="00C71CC9" w:rsidP="005E1B14">
            <w:pPr>
              <w:rPr>
                <w:rFonts w:cs="Arial"/>
                <w:bCs/>
                <w:szCs w:val="22"/>
              </w:rPr>
            </w:pPr>
            <w:permStart w:id="410140386" w:edGrp="everyone" w:colFirst="1" w:colLast="1"/>
            <w:permEnd w:id="924155676"/>
            <w:r w:rsidRPr="002577E5">
              <w:rPr>
                <w:rFonts w:cs="Arial"/>
                <w:bCs/>
                <w:szCs w:val="22"/>
              </w:rPr>
              <w:t>Telephone</w:t>
            </w:r>
          </w:p>
        </w:tc>
        <w:sdt>
          <w:sdtPr>
            <w:rPr>
              <w:rStyle w:val="Style8"/>
            </w:rPr>
            <w:id w:val="1577088248"/>
            <w:placeholder>
              <w:docPart w:val="CAB5A3F7125C4017994A7F410A3857A0"/>
            </w:placeholder>
            <w:showingPlcHdr/>
            <w15:color w:val="000000"/>
          </w:sdtPr>
          <w:sdtEndPr>
            <w:rPr>
              <w:rStyle w:val="DefaultParagraphFont"/>
              <w:szCs w:val="22"/>
            </w:rPr>
          </w:sdtEndPr>
          <w:sdtContent>
            <w:tc>
              <w:tcPr>
                <w:tcW w:w="4768" w:type="dxa"/>
              </w:tcPr>
              <w:p w14:paraId="3C775FB4" w14:textId="77777777" w:rsidR="00C71CC9" w:rsidRDefault="00C71CC9" w:rsidP="005E1B14">
                <w:pPr>
                  <w:rPr>
                    <w:szCs w:val="22"/>
                  </w:rPr>
                </w:pPr>
                <w:r w:rsidRPr="00C71CC9">
                  <w:rPr>
                    <w:rStyle w:val="PlaceholderText"/>
                    <w:color w:val="auto"/>
                  </w:rPr>
                  <w:t>Click or tap here to enter text.</w:t>
                </w:r>
              </w:p>
            </w:tc>
          </w:sdtContent>
        </w:sdt>
      </w:tr>
      <w:tr w:rsidR="00C71CC9" w14:paraId="5E9F0EE6" w14:textId="77777777" w:rsidTr="00264BC8">
        <w:trPr>
          <w:trHeight w:val="283"/>
        </w:trPr>
        <w:tc>
          <w:tcPr>
            <w:tcW w:w="4248" w:type="dxa"/>
          </w:tcPr>
          <w:p w14:paraId="5D854990" w14:textId="70280FF3" w:rsidR="00C71CC9" w:rsidRPr="002577E5" w:rsidRDefault="00C71CC9" w:rsidP="005E1B14">
            <w:pPr>
              <w:rPr>
                <w:rFonts w:cs="Arial"/>
                <w:bCs/>
                <w:szCs w:val="22"/>
              </w:rPr>
            </w:pPr>
            <w:permStart w:id="1604806294" w:edGrp="everyone" w:colFirst="1" w:colLast="1"/>
            <w:permEnd w:id="410140386"/>
            <w:r>
              <w:rPr>
                <w:rFonts w:cs="Arial"/>
                <w:bCs/>
                <w:szCs w:val="22"/>
              </w:rPr>
              <w:t>Cellphon</w:t>
            </w:r>
            <w:r w:rsidR="00A523BB">
              <w:rPr>
                <w:rFonts w:cs="Arial"/>
                <w:bCs/>
                <w:szCs w:val="22"/>
              </w:rPr>
              <w:t>e</w:t>
            </w:r>
          </w:p>
        </w:tc>
        <w:sdt>
          <w:sdtPr>
            <w:rPr>
              <w:rStyle w:val="Style8"/>
            </w:rPr>
            <w:id w:val="-1207642652"/>
            <w:placeholder>
              <w:docPart w:val="1861AC6A175641C98B5549268B5DB3E7"/>
            </w:placeholder>
            <w:showingPlcHdr/>
            <w15:color w:val="000000"/>
          </w:sdtPr>
          <w:sdtEndPr>
            <w:rPr>
              <w:rStyle w:val="DefaultParagraphFont"/>
              <w:szCs w:val="22"/>
            </w:rPr>
          </w:sdtEndPr>
          <w:sdtContent>
            <w:tc>
              <w:tcPr>
                <w:tcW w:w="4768" w:type="dxa"/>
              </w:tcPr>
              <w:p w14:paraId="5D63F446" w14:textId="77777777" w:rsidR="00C71CC9" w:rsidRDefault="00C71CC9" w:rsidP="005E1B14">
                <w:pPr>
                  <w:rPr>
                    <w:szCs w:val="22"/>
                  </w:rPr>
                </w:pPr>
                <w:r w:rsidRPr="00C71CC9">
                  <w:rPr>
                    <w:rStyle w:val="PlaceholderText"/>
                    <w:color w:val="auto"/>
                  </w:rPr>
                  <w:t>Click or tap here to enter text.</w:t>
                </w:r>
              </w:p>
            </w:tc>
          </w:sdtContent>
        </w:sdt>
      </w:tr>
      <w:tr w:rsidR="00C71CC9" w14:paraId="198F2113" w14:textId="77777777" w:rsidTr="00264BC8">
        <w:trPr>
          <w:trHeight w:val="283"/>
        </w:trPr>
        <w:tc>
          <w:tcPr>
            <w:tcW w:w="4248" w:type="dxa"/>
          </w:tcPr>
          <w:p w14:paraId="170B75DC" w14:textId="75A6004A" w:rsidR="00C71CC9" w:rsidRPr="002577E5" w:rsidRDefault="00C71CC9" w:rsidP="005E1B14">
            <w:pPr>
              <w:rPr>
                <w:rFonts w:cs="Arial"/>
                <w:bCs/>
                <w:szCs w:val="22"/>
              </w:rPr>
            </w:pPr>
            <w:permStart w:id="1110532547" w:edGrp="everyone" w:colFirst="1" w:colLast="1"/>
            <w:permEnd w:id="1604806294"/>
            <w:r w:rsidRPr="002577E5">
              <w:rPr>
                <w:rFonts w:cs="Arial"/>
                <w:bCs/>
                <w:szCs w:val="22"/>
              </w:rPr>
              <w:t>E-mail</w:t>
            </w:r>
          </w:p>
        </w:tc>
        <w:sdt>
          <w:sdtPr>
            <w:rPr>
              <w:rStyle w:val="Style8"/>
            </w:rPr>
            <w:id w:val="-180898605"/>
            <w:placeholder>
              <w:docPart w:val="F714612533AE4FC5AD6D2C9459CAF36F"/>
            </w:placeholder>
            <w:showingPlcHdr/>
            <w15:color w:val="000000"/>
          </w:sdtPr>
          <w:sdtEndPr>
            <w:rPr>
              <w:rStyle w:val="DefaultParagraphFont"/>
              <w:szCs w:val="22"/>
            </w:rPr>
          </w:sdtEndPr>
          <w:sdtContent>
            <w:tc>
              <w:tcPr>
                <w:tcW w:w="4768" w:type="dxa"/>
              </w:tcPr>
              <w:p w14:paraId="2DB52668" w14:textId="77777777" w:rsidR="00C71CC9" w:rsidRDefault="00C71CC9" w:rsidP="005E1B14">
                <w:pPr>
                  <w:rPr>
                    <w:szCs w:val="22"/>
                  </w:rPr>
                </w:pPr>
                <w:r w:rsidRPr="00C71CC9">
                  <w:rPr>
                    <w:rStyle w:val="PlaceholderText"/>
                    <w:color w:val="auto"/>
                  </w:rPr>
                  <w:t>Click or tap here to enter text.</w:t>
                </w:r>
              </w:p>
            </w:tc>
          </w:sdtContent>
        </w:sdt>
      </w:tr>
      <w:permEnd w:id="1110532547"/>
    </w:tbl>
    <w:p w14:paraId="1D92BA44"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33E642D2" w14:textId="77777777" w:rsidTr="00264BC8">
        <w:trPr>
          <w:trHeight w:val="283"/>
        </w:trPr>
        <w:tc>
          <w:tcPr>
            <w:tcW w:w="4248" w:type="dxa"/>
          </w:tcPr>
          <w:p w14:paraId="44BC1D54" w14:textId="1B5A6373" w:rsidR="00C71CC9" w:rsidRDefault="00C71CC9" w:rsidP="005E1B14">
            <w:pPr>
              <w:rPr>
                <w:szCs w:val="22"/>
              </w:rPr>
            </w:pPr>
            <w:permStart w:id="1406010186" w:edGrp="everyone" w:colFirst="1" w:colLast="1"/>
            <w:r w:rsidRPr="005E1B14">
              <w:rPr>
                <w:rFonts w:cs="Arial"/>
                <w:b/>
                <w:szCs w:val="22"/>
              </w:rPr>
              <w:t>Name of the Person in control of the land</w:t>
            </w:r>
          </w:p>
        </w:tc>
        <w:sdt>
          <w:sdtPr>
            <w:rPr>
              <w:rStyle w:val="Style13usethis"/>
            </w:rPr>
            <w:id w:val="-1373844492"/>
            <w:placeholder>
              <w:docPart w:val="E556C08950EA4CD28BA132938300C2BD"/>
            </w:placeholder>
            <w:showingPlcHdr/>
          </w:sdtPr>
          <w:sdtEndPr>
            <w:rPr>
              <w:rStyle w:val="DefaultParagraphFont"/>
              <w:szCs w:val="22"/>
            </w:rPr>
          </w:sdtEndPr>
          <w:sdtContent>
            <w:tc>
              <w:tcPr>
                <w:tcW w:w="4768" w:type="dxa"/>
              </w:tcPr>
              <w:p w14:paraId="7FBDEAD1" w14:textId="77777777" w:rsidR="00C71CC9" w:rsidRDefault="00C71CC9" w:rsidP="005E1B14">
                <w:pPr>
                  <w:rPr>
                    <w:szCs w:val="22"/>
                  </w:rPr>
                </w:pPr>
                <w:r w:rsidRPr="00C71CC9">
                  <w:rPr>
                    <w:rStyle w:val="PlaceholderText"/>
                    <w:color w:val="auto"/>
                  </w:rPr>
                  <w:t>Click or tap here to enter text.</w:t>
                </w:r>
              </w:p>
            </w:tc>
          </w:sdtContent>
        </w:sdt>
      </w:tr>
      <w:tr w:rsidR="00C71CC9" w14:paraId="34BD4968" w14:textId="77777777" w:rsidTr="00264BC8">
        <w:trPr>
          <w:trHeight w:val="283"/>
        </w:trPr>
        <w:tc>
          <w:tcPr>
            <w:tcW w:w="4248" w:type="dxa"/>
          </w:tcPr>
          <w:p w14:paraId="239E4589" w14:textId="0CF584B6" w:rsidR="00C71CC9" w:rsidRDefault="00C71CC9" w:rsidP="005E1B14">
            <w:pPr>
              <w:rPr>
                <w:szCs w:val="22"/>
              </w:rPr>
            </w:pPr>
            <w:permStart w:id="1026103445" w:edGrp="everyone" w:colFirst="1" w:colLast="1"/>
            <w:permEnd w:id="1406010186"/>
            <w:r>
              <w:rPr>
                <w:rFonts w:cs="Arial"/>
                <w:b/>
                <w:szCs w:val="22"/>
              </w:rPr>
              <w:t xml:space="preserve">Surname of the </w:t>
            </w:r>
            <w:r w:rsidRPr="005E1B14">
              <w:rPr>
                <w:rFonts w:cs="Arial"/>
                <w:b/>
                <w:szCs w:val="22"/>
              </w:rPr>
              <w:t>Person in control of the land</w:t>
            </w:r>
          </w:p>
        </w:tc>
        <w:sdt>
          <w:sdtPr>
            <w:rPr>
              <w:rStyle w:val="Style8"/>
            </w:rPr>
            <w:id w:val="-1232693143"/>
            <w:placeholder>
              <w:docPart w:val="472A154D102C41D39C37D28A3C1E6A71"/>
            </w:placeholder>
            <w:showingPlcHdr/>
            <w15:color w:val="000000"/>
          </w:sdtPr>
          <w:sdtEndPr>
            <w:rPr>
              <w:rStyle w:val="DefaultParagraphFont"/>
              <w:szCs w:val="22"/>
            </w:rPr>
          </w:sdtEndPr>
          <w:sdtContent>
            <w:tc>
              <w:tcPr>
                <w:tcW w:w="4768" w:type="dxa"/>
              </w:tcPr>
              <w:p w14:paraId="09DE6B0B" w14:textId="77777777" w:rsidR="00C71CC9" w:rsidRDefault="00C71CC9" w:rsidP="005E1B14">
                <w:pPr>
                  <w:rPr>
                    <w:szCs w:val="22"/>
                  </w:rPr>
                </w:pPr>
                <w:r w:rsidRPr="00C71CC9">
                  <w:rPr>
                    <w:rStyle w:val="PlaceholderText"/>
                    <w:color w:val="auto"/>
                  </w:rPr>
                  <w:t>Click or tap here to enter text.</w:t>
                </w:r>
              </w:p>
            </w:tc>
          </w:sdtContent>
        </w:sdt>
      </w:tr>
      <w:tr w:rsidR="00C71CC9" w14:paraId="5317ABCA" w14:textId="77777777" w:rsidTr="00264BC8">
        <w:trPr>
          <w:trHeight w:val="283"/>
        </w:trPr>
        <w:tc>
          <w:tcPr>
            <w:tcW w:w="4248" w:type="dxa"/>
          </w:tcPr>
          <w:p w14:paraId="5CB5EE66" w14:textId="2084A27D" w:rsidR="00C71CC9" w:rsidRPr="00C71CC9" w:rsidRDefault="00C71CC9" w:rsidP="005E1B14">
            <w:pPr>
              <w:rPr>
                <w:rFonts w:cs="Arial"/>
                <w:bCs/>
                <w:color w:val="808080" w:themeColor="background1" w:themeShade="80"/>
                <w:szCs w:val="22"/>
              </w:rPr>
            </w:pPr>
            <w:permStart w:id="1435317990" w:edGrp="everyone" w:colFirst="1" w:colLast="1"/>
            <w:permEnd w:id="1026103445"/>
            <w:r w:rsidRPr="002577E5">
              <w:rPr>
                <w:rFonts w:cs="Arial"/>
                <w:bCs/>
                <w:szCs w:val="22"/>
              </w:rPr>
              <w:t>Postal address</w:t>
            </w:r>
          </w:p>
        </w:tc>
        <w:sdt>
          <w:sdtPr>
            <w:rPr>
              <w:rStyle w:val="Style8"/>
            </w:rPr>
            <w:id w:val="1418826229"/>
            <w:placeholder>
              <w:docPart w:val="4BC5E9C29B76455DA0EEC4F17BD3EBDE"/>
            </w:placeholder>
            <w:showingPlcHdr/>
            <w15:color w:val="000000"/>
          </w:sdtPr>
          <w:sdtEndPr>
            <w:rPr>
              <w:rStyle w:val="DefaultParagraphFont"/>
              <w:szCs w:val="22"/>
            </w:rPr>
          </w:sdtEndPr>
          <w:sdtContent>
            <w:tc>
              <w:tcPr>
                <w:tcW w:w="4768" w:type="dxa"/>
              </w:tcPr>
              <w:p w14:paraId="4A87B42B" w14:textId="77777777" w:rsidR="00C71CC9" w:rsidRDefault="00C71CC9" w:rsidP="005E1B14">
                <w:pPr>
                  <w:rPr>
                    <w:szCs w:val="22"/>
                  </w:rPr>
                </w:pPr>
                <w:r w:rsidRPr="00C71CC9">
                  <w:rPr>
                    <w:rStyle w:val="PlaceholderText"/>
                    <w:color w:val="auto"/>
                  </w:rPr>
                  <w:t>Click or tap here to enter text.</w:t>
                </w:r>
              </w:p>
            </w:tc>
          </w:sdtContent>
        </w:sdt>
      </w:tr>
      <w:tr w:rsidR="00C71CC9" w14:paraId="7B5E7EF7" w14:textId="77777777" w:rsidTr="00264BC8">
        <w:trPr>
          <w:trHeight w:val="283"/>
        </w:trPr>
        <w:tc>
          <w:tcPr>
            <w:tcW w:w="4248" w:type="dxa"/>
          </w:tcPr>
          <w:p w14:paraId="4E2639E0" w14:textId="10A8384D" w:rsidR="00C71CC9" w:rsidRPr="002577E5" w:rsidRDefault="00C71CC9" w:rsidP="005E1B14">
            <w:pPr>
              <w:rPr>
                <w:rFonts w:cs="Arial"/>
                <w:bCs/>
                <w:szCs w:val="22"/>
              </w:rPr>
            </w:pPr>
            <w:permStart w:id="94731896" w:edGrp="everyone" w:colFirst="1" w:colLast="1"/>
            <w:permEnd w:id="1435317990"/>
            <w:r w:rsidRPr="002577E5">
              <w:rPr>
                <w:rFonts w:cs="Arial"/>
                <w:bCs/>
                <w:szCs w:val="22"/>
              </w:rPr>
              <w:t>Postal code</w:t>
            </w:r>
          </w:p>
        </w:tc>
        <w:sdt>
          <w:sdtPr>
            <w:rPr>
              <w:rStyle w:val="Style8"/>
            </w:rPr>
            <w:id w:val="-918178456"/>
            <w:placeholder>
              <w:docPart w:val="D7AD317E41464CFEA24B2B739C997249"/>
            </w:placeholder>
            <w:showingPlcHdr/>
            <w15:color w:val="000000"/>
          </w:sdtPr>
          <w:sdtEndPr>
            <w:rPr>
              <w:rStyle w:val="DefaultParagraphFont"/>
              <w:szCs w:val="22"/>
            </w:rPr>
          </w:sdtEndPr>
          <w:sdtContent>
            <w:tc>
              <w:tcPr>
                <w:tcW w:w="4768" w:type="dxa"/>
              </w:tcPr>
              <w:p w14:paraId="2B8729E2" w14:textId="77777777" w:rsidR="00C71CC9" w:rsidRDefault="00C71CC9" w:rsidP="005E1B14">
                <w:pPr>
                  <w:rPr>
                    <w:szCs w:val="22"/>
                  </w:rPr>
                </w:pPr>
                <w:r w:rsidRPr="00C71CC9">
                  <w:rPr>
                    <w:rStyle w:val="PlaceholderText"/>
                    <w:color w:val="auto"/>
                  </w:rPr>
                  <w:t>Click or tap here to enter text.</w:t>
                </w:r>
              </w:p>
            </w:tc>
          </w:sdtContent>
        </w:sdt>
      </w:tr>
      <w:tr w:rsidR="00C71CC9" w14:paraId="290E0305" w14:textId="77777777" w:rsidTr="00264BC8">
        <w:trPr>
          <w:trHeight w:val="283"/>
        </w:trPr>
        <w:tc>
          <w:tcPr>
            <w:tcW w:w="4248" w:type="dxa"/>
          </w:tcPr>
          <w:p w14:paraId="7339CEF3" w14:textId="016EBF29" w:rsidR="00C71CC9" w:rsidRPr="002577E5" w:rsidRDefault="00C71CC9" w:rsidP="005E1B14">
            <w:pPr>
              <w:rPr>
                <w:rFonts w:cs="Arial"/>
                <w:bCs/>
                <w:szCs w:val="22"/>
              </w:rPr>
            </w:pPr>
            <w:permStart w:id="836204386" w:edGrp="everyone" w:colFirst="1" w:colLast="1"/>
            <w:permEnd w:id="94731896"/>
            <w:r w:rsidRPr="002577E5">
              <w:rPr>
                <w:rFonts w:cs="Arial"/>
                <w:bCs/>
                <w:szCs w:val="22"/>
              </w:rPr>
              <w:t>Telephone</w:t>
            </w:r>
          </w:p>
        </w:tc>
        <w:sdt>
          <w:sdtPr>
            <w:rPr>
              <w:rStyle w:val="Style8"/>
            </w:rPr>
            <w:id w:val="-1144423866"/>
            <w:placeholder>
              <w:docPart w:val="88A60D66856C46638D252E4F432739F5"/>
            </w:placeholder>
            <w:showingPlcHdr/>
            <w15:color w:val="000000"/>
          </w:sdtPr>
          <w:sdtEndPr>
            <w:rPr>
              <w:rStyle w:val="DefaultParagraphFont"/>
              <w:szCs w:val="22"/>
            </w:rPr>
          </w:sdtEndPr>
          <w:sdtContent>
            <w:tc>
              <w:tcPr>
                <w:tcW w:w="4768" w:type="dxa"/>
              </w:tcPr>
              <w:p w14:paraId="0BC53EFC" w14:textId="77777777" w:rsidR="00C71CC9" w:rsidRDefault="00C71CC9" w:rsidP="005E1B14">
                <w:pPr>
                  <w:rPr>
                    <w:szCs w:val="22"/>
                  </w:rPr>
                </w:pPr>
                <w:r w:rsidRPr="00C71CC9">
                  <w:rPr>
                    <w:rStyle w:val="PlaceholderText"/>
                    <w:color w:val="auto"/>
                  </w:rPr>
                  <w:t>Click or tap here to enter text.</w:t>
                </w:r>
              </w:p>
            </w:tc>
          </w:sdtContent>
        </w:sdt>
      </w:tr>
      <w:tr w:rsidR="00C71CC9" w14:paraId="6CEAECF0" w14:textId="77777777" w:rsidTr="00264BC8">
        <w:trPr>
          <w:trHeight w:val="283"/>
        </w:trPr>
        <w:tc>
          <w:tcPr>
            <w:tcW w:w="4248" w:type="dxa"/>
          </w:tcPr>
          <w:p w14:paraId="19969682" w14:textId="77777777" w:rsidR="00C71CC9" w:rsidRPr="002577E5" w:rsidRDefault="00C71CC9" w:rsidP="005E1B14">
            <w:pPr>
              <w:rPr>
                <w:rFonts w:cs="Arial"/>
                <w:bCs/>
                <w:szCs w:val="22"/>
              </w:rPr>
            </w:pPr>
            <w:permStart w:id="339180672" w:edGrp="everyone" w:colFirst="1" w:colLast="1"/>
            <w:permEnd w:id="836204386"/>
            <w:r>
              <w:rPr>
                <w:rFonts w:cs="Arial"/>
                <w:bCs/>
                <w:szCs w:val="22"/>
              </w:rPr>
              <w:t>Cellphone</w:t>
            </w:r>
          </w:p>
        </w:tc>
        <w:sdt>
          <w:sdtPr>
            <w:rPr>
              <w:rStyle w:val="Style8"/>
            </w:rPr>
            <w:id w:val="423314372"/>
            <w:placeholder>
              <w:docPart w:val="C4946479783D4D1FA652A898874AB6B1"/>
            </w:placeholder>
            <w:showingPlcHdr/>
            <w15:color w:val="000000"/>
          </w:sdtPr>
          <w:sdtEndPr>
            <w:rPr>
              <w:rStyle w:val="DefaultParagraphFont"/>
              <w:szCs w:val="22"/>
            </w:rPr>
          </w:sdtEndPr>
          <w:sdtContent>
            <w:tc>
              <w:tcPr>
                <w:tcW w:w="4768" w:type="dxa"/>
              </w:tcPr>
              <w:p w14:paraId="4118BBD7" w14:textId="77777777" w:rsidR="00C71CC9" w:rsidRDefault="00C71CC9" w:rsidP="005E1B14">
                <w:pPr>
                  <w:rPr>
                    <w:szCs w:val="22"/>
                  </w:rPr>
                </w:pPr>
                <w:r w:rsidRPr="00C71CC9">
                  <w:rPr>
                    <w:rStyle w:val="PlaceholderText"/>
                    <w:color w:val="auto"/>
                  </w:rPr>
                  <w:t>Click or tap here to enter text.</w:t>
                </w:r>
              </w:p>
            </w:tc>
          </w:sdtContent>
        </w:sdt>
      </w:tr>
      <w:tr w:rsidR="00C71CC9" w14:paraId="3E628A0F" w14:textId="77777777" w:rsidTr="00264BC8">
        <w:trPr>
          <w:trHeight w:val="283"/>
        </w:trPr>
        <w:tc>
          <w:tcPr>
            <w:tcW w:w="4248" w:type="dxa"/>
          </w:tcPr>
          <w:p w14:paraId="0B90981F" w14:textId="24FC6300" w:rsidR="00C71CC9" w:rsidRPr="002577E5" w:rsidRDefault="00C71CC9" w:rsidP="005E1B14">
            <w:pPr>
              <w:rPr>
                <w:rFonts w:cs="Arial"/>
                <w:bCs/>
                <w:szCs w:val="22"/>
              </w:rPr>
            </w:pPr>
            <w:permStart w:id="1322659380" w:edGrp="everyone" w:colFirst="1" w:colLast="1"/>
            <w:permEnd w:id="339180672"/>
            <w:r w:rsidRPr="002577E5">
              <w:rPr>
                <w:rFonts w:cs="Arial"/>
                <w:bCs/>
                <w:szCs w:val="22"/>
              </w:rPr>
              <w:t>E-mail</w:t>
            </w:r>
          </w:p>
        </w:tc>
        <w:sdt>
          <w:sdtPr>
            <w:rPr>
              <w:rStyle w:val="Style8"/>
            </w:rPr>
            <w:id w:val="175618524"/>
            <w:placeholder>
              <w:docPart w:val="0ABAD23B36284A0585B2ACD08626DC68"/>
            </w:placeholder>
            <w:showingPlcHdr/>
            <w15:color w:val="000000"/>
          </w:sdtPr>
          <w:sdtEndPr>
            <w:rPr>
              <w:rStyle w:val="DefaultParagraphFont"/>
              <w:szCs w:val="22"/>
            </w:rPr>
          </w:sdtEndPr>
          <w:sdtContent>
            <w:tc>
              <w:tcPr>
                <w:tcW w:w="4768" w:type="dxa"/>
              </w:tcPr>
              <w:p w14:paraId="45288426" w14:textId="77777777" w:rsidR="00C71CC9" w:rsidRDefault="00C71CC9" w:rsidP="005E1B14">
                <w:pPr>
                  <w:rPr>
                    <w:szCs w:val="22"/>
                  </w:rPr>
                </w:pPr>
                <w:r w:rsidRPr="00C71CC9">
                  <w:rPr>
                    <w:rStyle w:val="PlaceholderText"/>
                    <w:color w:val="auto"/>
                  </w:rPr>
                  <w:t>Click or tap here to enter text.</w:t>
                </w:r>
              </w:p>
            </w:tc>
          </w:sdtContent>
        </w:sdt>
      </w:tr>
      <w:permEnd w:id="1322659380"/>
    </w:tbl>
    <w:p w14:paraId="2B609026" w14:textId="77777777" w:rsidR="00784A3D" w:rsidRPr="00784A3D" w:rsidRDefault="00784A3D" w:rsidP="00784A3D">
      <w:pPr>
        <w:rPr>
          <w:szCs w:val="22"/>
        </w:rPr>
      </w:pPr>
    </w:p>
    <w:p w14:paraId="6E072B25" w14:textId="61F2AB13" w:rsidR="00C71CC9" w:rsidRPr="00F20EDA" w:rsidRDefault="00C71CC9" w:rsidP="00C71CC9">
      <w:pPr>
        <w:jc w:val="both"/>
        <w:rPr>
          <w:szCs w:val="22"/>
        </w:rPr>
      </w:pPr>
      <w:r w:rsidRPr="000427D5">
        <w:rPr>
          <w:szCs w:val="22"/>
        </w:rPr>
        <w:t xml:space="preserve">In instances where there is more than one landowner, please attach a list of those landowners with their contact details as </w:t>
      </w:r>
      <w:hyperlink w:anchor="APP3" w:history="1">
        <w:r w:rsidRPr="000427D5">
          <w:t xml:space="preserve">APPENDIX </w:t>
        </w:r>
        <w:r w:rsidR="000427D5" w:rsidRPr="000427D5">
          <w:t>2</w:t>
        </w:r>
      </w:hyperlink>
      <w:r w:rsidRPr="000427D5">
        <w:rPr>
          <w:szCs w:val="22"/>
        </w:rPr>
        <w:t>.</w:t>
      </w:r>
      <w:r w:rsidRPr="00F20EDA">
        <w:rPr>
          <w:szCs w:val="22"/>
        </w:rPr>
        <w:t xml:space="preserve"> </w:t>
      </w:r>
    </w:p>
    <w:p w14:paraId="772A02B4" w14:textId="77777777" w:rsidR="00784A3D" w:rsidRPr="0009621F" w:rsidRDefault="00784A3D" w:rsidP="00C71CC9">
      <w:pPr>
        <w:jc w:val="both"/>
        <w:rPr>
          <w:szCs w:val="22"/>
          <w:highlight w:val="yellow"/>
        </w:rPr>
      </w:pPr>
    </w:p>
    <w:tbl>
      <w:tblPr>
        <w:tblStyle w:val="TableGrid"/>
        <w:tblW w:w="9016" w:type="dxa"/>
        <w:tblLook w:val="04A0" w:firstRow="1" w:lastRow="0" w:firstColumn="1" w:lastColumn="0" w:noHBand="0" w:noVBand="1"/>
      </w:tblPr>
      <w:tblGrid>
        <w:gridCol w:w="4248"/>
        <w:gridCol w:w="4768"/>
      </w:tblGrid>
      <w:tr w:rsidR="00850DAC" w14:paraId="1E65818B" w14:textId="77777777" w:rsidTr="000203C7">
        <w:trPr>
          <w:trHeight w:val="283"/>
        </w:trPr>
        <w:tc>
          <w:tcPr>
            <w:tcW w:w="4248" w:type="dxa"/>
          </w:tcPr>
          <w:p w14:paraId="5360E313" w14:textId="07400C3F" w:rsidR="00850DAC" w:rsidRPr="005E1B14" w:rsidRDefault="00850DAC" w:rsidP="00850DAC">
            <w:pPr>
              <w:rPr>
                <w:rFonts w:cs="Arial"/>
                <w:b/>
                <w:szCs w:val="22"/>
              </w:rPr>
            </w:pPr>
            <w:permStart w:id="1211187686" w:edGrp="everyone" w:colFirst="1" w:colLast="1"/>
            <w:r w:rsidRPr="00DB0CC7">
              <w:rPr>
                <w:rFonts w:cs="Arial"/>
                <w:b/>
                <w:szCs w:val="22"/>
              </w:rPr>
              <w:t>Provincial Environmental Authority:</w:t>
            </w:r>
          </w:p>
        </w:tc>
        <w:sdt>
          <w:sdtPr>
            <w:rPr>
              <w:rStyle w:val="Style13usethis"/>
            </w:rPr>
            <w:alias w:val="Provincial authority (Commenting Authority)"/>
            <w:tag w:val="Provincial authority (Commenting Authority)"/>
            <w:id w:val="-186828352"/>
            <w:placeholder>
              <w:docPart w:val="958758CCBAFE4A578840D576FD4710EA"/>
            </w:placeholder>
            <w:showingPlcHdr/>
          </w:sdtPr>
          <w:sdtEndPr>
            <w:rPr>
              <w:rStyle w:val="DefaultParagraphFont"/>
              <w:b/>
              <w:bCs/>
              <w:szCs w:val="22"/>
            </w:rPr>
          </w:sdtEndPr>
          <w:sdtContent>
            <w:tc>
              <w:tcPr>
                <w:tcW w:w="4768" w:type="dxa"/>
              </w:tcPr>
              <w:p w14:paraId="46F41F67" w14:textId="677F4565" w:rsidR="00850DAC" w:rsidRPr="00A11130" w:rsidRDefault="00850DAC" w:rsidP="00850DAC">
                <w:pPr>
                  <w:rPr>
                    <w:rStyle w:val="Style8"/>
                    <w:b/>
                    <w:bCs/>
                  </w:rPr>
                </w:pPr>
                <w:r w:rsidRPr="00A11130">
                  <w:rPr>
                    <w:rStyle w:val="PlaceholderText"/>
                    <w:b/>
                    <w:bCs/>
                    <w:color w:val="auto"/>
                  </w:rPr>
                  <w:t>Click or tap here to enter text.</w:t>
                </w:r>
              </w:p>
            </w:tc>
          </w:sdtContent>
        </w:sdt>
      </w:tr>
      <w:tr w:rsidR="00540897" w14:paraId="44B214C8" w14:textId="77777777" w:rsidTr="000203C7">
        <w:trPr>
          <w:trHeight w:val="283"/>
        </w:trPr>
        <w:tc>
          <w:tcPr>
            <w:tcW w:w="4248" w:type="dxa"/>
          </w:tcPr>
          <w:p w14:paraId="110E3AD5" w14:textId="6B8D40D0" w:rsidR="00540897" w:rsidRPr="00850DAC" w:rsidRDefault="005B56CA" w:rsidP="000203C7">
            <w:pPr>
              <w:rPr>
                <w:bCs/>
                <w:szCs w:val="22"/>
              </w:rPr>
            </w:pPr>
            <w:permStart w:id="1995733069" w:edGrp="everyone" w:colFirst="1" w:colLast="1"/>
            <w:permEnd w:id="1211187686"/>
            <w:r w:rsidRPr="00850DAC">
              <w:rPr>
                <w:rFonts w:cs="Arial"/>
                <w:bCs/>
                <w:szCs w:val="22"/>
              </w:rPr>
              <w:t>Name of contact person in Environmental Section (name and surname)</w:t>
            </w:r>
          </w:p>
        </w:tc>
        <w:sdt>
          <w:sdtPr>
            <w:rPr>
              <w:rStyle w:val="Style8"/>
            </w:rPr>
            <w:id w:val="-1269997116"/>
            <w:lock w:val="sdtLocked"/>
            <w:placeholder>
              <w:docPart w:val="8C5E8C8D80B547D8A593933867E1E661"/>
            </w:placeholder>
            <w:showingPlcHdr/>
          </w:sdtPr>
          <w:sdtEndPr>
            <w:rPr>
              <w:rStyle w:val="DefaultParagraphFont"/>
              <w:szCs w:val="22"/>
            </w:rPr>
          </w:sdtEndPr>
          <w:sdtContent>
            <w:tc>
              <w:tcPr>
                <w:tcW w:w="4768" w:type="dxa"/>
              </w:tcPr>
              <w:p w14:paraId="69F3AFF4" w14:textId="2A9B6F51" w:rsidR="00540897" w:rsidRDefault="004D1079" w:rsidP="000203C7">
                <w:pPr>
                  <w:rPr>
                    <w:szCs w:val="22"/>
                  </w:rPr>
                </w:pPr>
                <w:r w:rsidRPr="00C71CC9">
                  <w:rPr>
                    <w:rStyle w:val="PlaceholderText"/>
                    <w:color w:val="auto"/>
                  </w:rPr>
                  <w:t>Click or tap here to enter text.</w:t>
                </w:r>
              </w:p>
            </w:tc>
          </w:sdtContent>
        </w:sdt>
      </w:tr>
      <w:tr w:rsidR="00540897" w14:paraId="3A4AE909" w14:textId="77777777" w:rsidTr="000203C7">
        <w:trPr>
          <w:trHeight w:val="283"/>
        </w:trPr>
        <w:tc>
          <w:tcPr>
            <w:tcW w:w="4248" w:type="dxa"/>
          </w:tcPr>
          <w:p w14:paraId="54E660DF" w14:textId="5A32D7CA" w:rsidR="00540897" w:rsidRPr="00C71CC9" w:rsidRDefault="00540897" w:rsidP="000203C7">
            <w:pPr>
              <w:rPr>
                <w:rFonts w:cs="Arial"/>
                <w:bCs/>
                <w:color w:val="808080" w:themeColor="background1" w:themeShade="80"/>
                <w:szCs w:val="22"/>
              </w:rPr>
            </w:pPr>
            <w:permStart w:id="529416633" w:edGrp="everyone" w:colFirst="1" w:colLast="1"/>
            <w:permEnd w:id="1995733069"/>
            <w:r w:rsidRPr="002577E5">
              <w:rPr>
                <w:rFonts w:cs="Arial"/>
                <w:bCs/>
                <w:szCs w:val="22"/>
              </w:rPr>
              <w:t>Postal address</w:t>
            </w:r>
          </w:p>
        </w:tc>
        <w:sdt>
          <w:sdtPr>
            <w:rPr>
              <w:rStyle w:val="Style8"/>
            </w:rPr>
            <w:id w:val="-607965793"/>
            <w:placeholder>
              <w:docPart w:val="C5A7716834404B97B179F417F97ED0D0"/>
            </w:placeholder>
            <w:showingPlcHdr/>
            <w15:color w:val="000000"/>
          </w:sdtPr>
          <w:sdtEndPr>
            <w:rPr>
              <w:rStyle w:val="DefaultParagraphFont"/>
              <w:szCs w:val="22"/>
            </w:rPr>
          </w:sdtEndPr>
          <w:sdtContent>
            <w:tc>
              <w:tcPr>
                <w:tcW w:w="4768" w:type="dxa"/>
              </w:tcPr>
              <w:p w14:paraId="251F3BEE" w14:textId="77777777" w:rsidR="00540897" w:rsidRDefault="00540897" w:rsidP="000203C7">
                <w:pPr>
                  <w:rPr>
                    <w:szCs w:val="22"/>
                  </w:rPr>
                </w:pPr>
                <w:r w:rsidRPr="00C71CC9">
                  <w:rPr>
                    <w:rStyle w:val="PlaceholderText"/>
                    <w:color w:val="auto"/>
                  </w:rPr>
                  <w:t>Click or tap here to enter text.</w:t>
                </w:r>
              </w:p>
            </w:tc>
          </w:sdtContent>
        </w:sdt>
      </w:tr>
      <w:tr w:rsidR="00540897" w14:paraId="68583853" w14:textId="77777777" w:rsidTr="000203C7">
        <w:trPr>
          <w:trHeight w:val="283"/>
        </w:trPr>
        <w:tc>
          <w:tcPr>
            <w:tcW w:w="4248" w:type="dxa"/>
          </w:tcPr>
          <w:p w14:paraId="66DAD45C" w14:textId="46703876" w:rsidR="00540897" w:rsidRPr="002577E5" w:rsidRDefault="00540897" w:rsidP="000203C7">
            <w:pPr>
              <w:rPr>
                <w:rFonts w:cs="Arial"/>
                <w:bCs/>
                <w:szCs w:val="22"/>
              </w:rPr>
            </w:pPr>
            <w:permStart w:id="222835505" w:edGrp="everyone" w:colFirst="1" w:colLast="1"/>
            <w:permEnd w:id="529416633"/>
            <w:r w:rsidRPr="002577E5">
              <w:rPr>
                <w:rFonts w:cs="Arial"/>
                <w:bCs/>
                <w:szCs w:val="22"/>
              </w:rPr>
              <w:t>Postal code</w:t>
            </w:r>
          </w:p>
        </w:tc>
        <w:sdt>
          <w:sdtPr>
            <w:rPr>
              <w:rStyle w:val="Style8"/>
            </w:rPr>
            <w:id w:val="-1886257345"/>
            <w:placeholder>
              <w:docPart w:val="EE63F61D8FF145349EB397A35D8F801B"/>
            </w:placeholder>
            <w:showingPlcHdr/>
            <w15:color w:val="000000"/>
          </w:sdtPr>
          <w:sdtEndPr>
            <w:rPr>
              <w:rStyle w:val="DefaultParagraphFont"/>
              <w:szCs w:val="22"/>
            </w:rPr>
          </w:sdtEndPr>
          <w:sdtContent>
            <w:tc>
              <w:tcPr>
                <w:tcW w:w="4768" w:type="dxa"/>
              </w:tcPr>
              <w:p w14:paraId="7411C24F" w14:textId="77777777" w:rsidR="00540897" w:rsidRDefault="00540897" w:rsidP="000203C7">
                <w:pPr>
                  <w:rPr>
                    <w:szCs w:val="22"/>
                  </w:rPr>
                </w:pPr>
                <w:r w:rsidRPr="00C71CC9">
                  <w:rPr>
                    <w:rStyle w:val="PlaceholderText"/>
                    <w:color w:val="auto"/>
                  </w:rPr>
                  <w:t>Click or tap here to enter text.</w:t>
                </w:r>
              </w:p>
            </w:tc>
          </w:sdtContent>
        </w:sdt>
      </w:tr>
      <w:tr w:rsidR="00540897" w14:paraId="15FFEF7F" w14:textId="77777777" w:rsidTr="000203C7">
        <w:trPr>
          <w:trHeight w:val="283"/>
        </w:trPr>
        <w:tc>
          <w:tcPr>
            <w:tcW w:w="4248" w:type="dxa"/>
          </w:tcPr>
          <w:p w14:paraId="1B75AA16" w14:textId="25E467D6" w:rsidR="00540897" w:rsidRPr="002577E5" w:rsidRDefault="00540897" w:rsidP="000203C7">
            <w:pPr>
              <w:rPr>
                <w:rFonts w:cs="Arial"/>
                <w:bCs/>
                <w:szCs w:val="22"/>
              </w:rPr>
            </w:pPr>
            <w:permStart w:id="1585128535" w:edGrp="everyone" w:colFirst="1" w:colLast="1"/>
            <w:permEnd w:id="222835505"/>
            <w:r w:rsidRPr="002577E5">
              <w:rPr>
                <w:rFonts w:cs="Arial"/>
                <w:bCs/>
                <w:szCs w:val="22"/>
              </w:rPr>
              <w:lastRenderedPageBreak/>
              <w:t>Telephone</w:t>
            </w:r>
          </w:p>
        </w:tc>
        <w:sdt>
          <w:sdtPr>
            <w:rPr>
              <w:rStyle w:val="Style8"/>
            </w:rPr>
            <w:id w:val="-1960017757"/>
            <w:placeholder>
              <w:docPart w:val="FF9F2903CAAA4038A1F035B178B312F6"/>
            </w:placeholder>
            <w:showingPlcHdr/>
            <w15:color w:val="000000"/>
          </w:sdtPr>
          <w:sdtEndPr>
            <w:rPr>
              <w:rStyle w:val="DefaultParagraphFont"/>
              <w:szCs w:val="22"/>
            </w:rPr>
          </w:sdtEndPr>
          <w:sdtContent>
            <w:tc>
              <w:tcPr>
                <w:tcW w:w="4768" w:type="dxa"/>
              </w:tcPr>
              <w:p w14:paraId="0C0AD0FB" w14:textId="77777777" w:rsidR="00540897" w:rsidRDefault="00540897" w:rsidP="000203C7">
                <w:pPr>
                  <w:rPr>
                    <w:szCs w:val="22"/>
                  </w:rPr>
                </w:pPr>
                <w:r w:rsidRPr="00C71CC9">
                  <w:rPr>
                    <w:rStyle w:val="PlaceholderText"/>
                    <w:color w:val="auto"/>
                  </w:rPr>
                  <w:t>Click or tap here to enter text.</w:t>
                </w:r>
              </w:p>
            </w:tc>
          </w:sdtContent>
        </w:sdt>
      </w:tr>
      <w:tr w:rsidR="00540897" w14:paraId="5001AF0C" w14:textId="77777777" w:rsidTr="000203C7">
        <w:trPr>
          <w:trHeight w:val="283"/>
        </w:trPr>
        <w:tc>
          <w:tcPr>
            <w:tcW w:w="4248" w:type="dxa"/>
          </w:tcPr>
          <w:p w14:paraId="1693AB76" w14:textId="77777777" w:rsidR="00540897" w:rsidRPr="002577E5" w:rsidRDefault="00540897" w:rsidP="000203C7">
            <w:pPr>
              <w:rPr>
                <w:rFonts w:cs="Arial"/>
                <w:bCs/>
                <w:szCs w:val="22"/>
              </w:rPr>
            </w:pPr>
            <w:permStart w:id="391866431" w:edGrp="everyone" w:colFirst="1" w:colLast="1"/>
            <w:permEnd w:id="1585128535"/>
            <w:r>
              <w:rPr>
                <w:rFonts w:cs="Arial"/>
                <w:bCs/>
                <w:szCs w:val="22"/>
              </w:rPr>
              <w:t>Cellphone</w:t>
            </w:r>
          </w:p>
        </w:tc>
        <w:sdt>
          <w:sdtPr>
            <w:rPr>
              <w:rStyle w:val="Style8"/>
            </w:rPr>
            <w:id w:val="1057900042"/>
            <w:placeholder>
              <w:docPart w:val="7F68F847B91449B28741D244E95DE38C"/>
            </w:placeholder>
            <w:showingPlcHdr/>
            <w15:color w:val="000000"/>
          </w:sdtPr>
          <w:sdtEndPr>
            <w:rPr>
              <w:rStyle w:val="DefaultParagraphFont"/>
              <w:szCs w:val="22"/>
            </w:rPr>
          </w:sdtEndPr>
          <w:sdtContent>
            <w:tc>
              <w:tcPr>
                <w:tcW w:w="4768" w:type="dxa"/>
              </w:tcPr>
              <w:p w14:paraId="3A259CEB" w14:textId="77777777" w:rsidR="00540897" w:rsidRDefault="00540897" w:rsidP="000203C7">
                <w:pPr>
                  <w:rPr>
                    <w:szCs w:val="22"/>
                  </w:rPr>
                </w:pPr>
                <w:r w:rsidRPr="00C71CC9">
                  <w:rPr>
                    <w:rStyle w:val="PlaceholderText"/>
                    <w:color w:val="auto"/>
                  </w:rPr>
                  <w:t>Click or tap here to enter text.</w:t>
                </w:r>
              </w:p>
            </w:tc>
          </w:sdtContent>
        </w:sdt>
      </w:tr>
      <w:tr w:rsidR="00540897" w14:paraId="4E32E755" w14:textId="77777777" w:rsidTr="000203C7">
        <w:trPr>
          <w:trHeight w:val="283"/>
        </w:trPr>
        <w:tc>
          <w:tcPr>
            <w:tcW w:w="4248" w:type="dxa"/>
          </w:tcPr>
          <w:p w14:paraId="6BA54ABB" w14:textId="30FE4687" w:rsidR="00540897" w:rsidRPr="002577E5" w:rsidRDefault="00540897" w:rsidP="000203C7">
            <w:pPr>
              <w:rPr>
                <w:rFonts w:cs="Arial"/>
                <w:bCs/>
                <w:szCs w:val="22"/>
              </w:rPr>
            </w:pPr>
            <w:permStart w:id="1083454752" w:edGrp="everyone" w:colFirst="1" w:colLast="1"/>
            <w:permEnd w:id="391866431"/>
            <w:r w:rsidRPr="002577E5">
              <w:rPr>
                <w:rFonts w:cs="Arial"/>
                <w:bCs/>
                <w:szCs w:val="22"/>
              </w:rPr>
              <w:t>E-mail</w:t>
            </w:r>
          </w:p>
        </w:tc>
        <w:sdt>
          <w:sdtPr>
            <w:rPr>
              <w:rStyle w:val="Style8"/>
            </w:rPr>
            <w:id w:val="1107849370"/>
            <w:placeholder>
              <w:docPart w:val="FF90C4440562469D9EC151BF047BD3B8"/>
            </w:placeholder>
            <w:showingPlcHdr/>
            <w15:color w:val="000000"/>
          </w:sdtPr>
          <w:sdtEndPr>
            <w:rPr>
              <w:rStyle w:val="DefaultParagraphFont"/>
              <w:szCs w:val="22"/>
            </w:rPr>
          </w:sdtEndPr>
          <w:sdtContent>
            <w:tc>
              <w:tcPr>
                <w:tcW w:w="4768" w:type="dxa"/>
              </w:tcPr>
              <w:p w14:paraId="3F30CCF0" w14:textId="77777777" w:rsidR="00540897" w:rsidRDefault="00540897" w:rsidP="000203C7">
                <w:pPr>
                  <w:rPr>
                    <w:szCs w:val="22"/>
                  </w:rPr>
                </w:pPr>
                <w:r w:rsidRPr="00C71CC9">
                  <w:rPr>
                    <w:rStyle w:val="PlaceholderText"/>
                    <w:color w:val="auto"/>
                  </w:rPr>
                  <w:t>Click or tap here to enter text.</w:t>
                </w:r>
              </w:p>
            </w:tc>
          </w:sdtContent>
        </w:sdt>
      </w:tr>
      <w:permEnd w:id="1083454752"/>
    </w:tbl>
    <w:p w14:paraId="3AE35F6C" w14:textId="77777777" w:rsidR="00EB44B0" w:rsidRDefault="00EB44B0" w:rsidP="004A0181">
      <w:pPr>
        <w:jc w:val="both"/>
        <w:rPr>
          <w:szCs w:val="22"/>
        </w:rPr>
      </w:pPr>
    </w:p>
    <w:tbl>
      <w:tblPr>
        <w:tblStyle w:val="TableGrid"/>
        <w:tblW w:w="9016" w:type="dxa"/>
        <w:tblLook w:val="04A0" w:firstRow="1" w:lastRow="0" w:firstColumn="1" w:lastColumn="0" w:noHBand="0" w:noVBand="1"/>
      </w:tblPr>
      <w:tblGrid>
        <w:gridCol w:w="4248"/>
        <w:gridCol w:w="4768"/>
      </w:tblGrid>
      <w:tr w:rsidR="00850DAC" w14:paraId="344EC8D3" w14:textId="77777777" w:rsidTr="000203C7">
        <w:trPr>
          <w:trHeight w:val="283"/>
        </w:trPr>
        <w:tc>
          <w:tcPr>
            <w:tcW w:w="4248" w:type="dxa"/>
          </w:tcPr>
          <w:p w14:paraId="1A6391F4" w14:textId="6EF5727B" w:rsidR="00850DAC" w:rsidRPr="005E1B14" w:rsidRDefault="00850DAC" w:rsidP="00850DAC">
            <w:pPr>
              <w:rPr>
                <w:rFonts w:cs="Arial"/>
                <w:b/>
                <w:szCs w:val="22"/>
              </w:rPr>
            </w:pPr>
            <w:permStart w:id="610733397" w:edGrp="everyone" w:colFirst="1" w:colLast="1"/>
            <w:r w:rsidRPr="00850DAC">
              <w:rPr>
                <w:rFonts w:cs="Arial"/>
                <w:b/>
                <w:szCs w:val="22"/>
              </w:rPr>
              <w:t>Local Municipality</w:t>
            </w:r>
          </w:p>
        </w:tc>
        <w:sdt>
          <w:sdtPr>
            <w:rPr>
              <w:rStyle w:val="Style13usethis"/>
            </w:rPr>
            <w:id w:val="1711617991"/>
            <w:placeholder>
              <w:docPart w:val="4F46B3C833544FDAB5976B18F84D598D"/>
            </w:placeholder>
            <w:showingPlcHdr/>
          </w:sdtPr>
          <w:sdtEndPr>
            <w:rPr>
              <w:rStyle w:val="DefaultParagraphFont"/>
              <w:b/>
              <w:bCs/>
              <w:szCs w:val="22"/>
            </w:rPr>
          </w:sdtEndPr>
          <w:sdtContent>
            <w:tc>
              <w:tcPr>
                <w:tcW w:w="4768" w:type="dxa"/>
              </w:tcPr>
              <w:p w14:paraId="78E2EA98" w14:textId="17C2709C" w:rsidR="00850DAC" w:rsidRPr="00A11130" w:rsidRDefault="00850DAC" w:rsidP="00850DAC">
                <w:pPr>
                  <w:rPr>
                    <w:rStyle w:val="Style8"/>
                    <w:b/>
                    <w:bCs/>
                  </w:rPr>
                </w:pPr>
                <w:r w:rsidRPr="00A11130">
                  <w:rPr>
                    <w:rStyle w:val="PlaceholderText"/>
                    <w:b/>
                    <w:bCs/>
                    <w:color w:val="auto"/>
                  </w:rPr>
                  <w:t>Click or tap here to enter text.</w:t>
                </w:r>
              </w:p>
            </w:tc>
          </w:sdtContent>
        </w:sdt>
      </w:tr>
      <w:tr w:rsidR="005B56CA" w14:paraId="50FB72FA" w14:textId="77777777" w:rsidTr="000203C7">
        <w:trPr>
          <w:trHeight w:val="283"/>
        </w:trPr>
        <w:tc>
          <w:tcPr>
            <w:tcW w:w="4248" w:type="dxa"/>
          </w:tcPr>
          <w:p w14:paraId="4D7B0704" w14:textId="6447C931" w:rsidR="005B56CA" w:rsidRPr="00850DAC" w:rsidRDefault="005B56CA" w:rsidP="000203C7">
            <w:pPr>
              <w:rPr>
                <w:bCs/>
                <w:szCs w:val="22"/>
              </w:rPr>
            </w:pPr>
            <w:permStart w:id="1846167585" w:edGrp="everyone" w:colFirst="1" w:colLast="1"/>
            <w:permEnd w:id="610733397"/>
            <w:r w:rsidRPr="00850DAC">
              <w:rPr>
                <w:rFonts w:cs="Arial"/>
                <w:bCs/>
                <w:szCs w:val="22"/>
              </w:rPr>
              <w:t>Name of contact person in Environmental Section (name and surname)</w:t>
            </w:r>
          </w:p>
        </w:tc>
        <w:sdt>
          <w:sdtPr>
            <w:rPr>
              <w:rStyle w:val="Style8"/>
            </w:rPr>
            <w:id w:val="-911698926"/>
            <w:placeholder>
              <w:docPart w:val="40F4A1284A84453A94D5514E12A39D1C"/>
            </w:placeholder>
            <w:showingPlcHdr/>
          </w:sdtPr>
          <w:sdtEndPr>
            <w:rPr>
              <w:rStyle w:val="DefaultParagraphFont"/>
              <w:szCs w:val="22"/>
            </w:rPr>
          </w:sdtEndPr>
          <w:sdtContent>
            <w:tc>
              <w:tcPr>
                <w:tcW w:w="4768" w:type="dxa"/>
              </w:tcPr>
              <w:p w14:paraId="03C8FF6C" w14:textId="77777777" w:rsidR="005B56CA" w:rsidRDefault="005B56CA" w:rsidP="000203C7">
                <w:pPr>
                  <w:rPr>
                    <w:szCs w:val="22"/>
                  </w:rPr>
                </w:pPr>
                <w:r w:rsidRPr="00C71CC9">
                  <w:rPr>
                    <w:rStyle w:val="PlaceholderText"/>
                    <w:color w:val="auto"/>
                  </w:rPr>
                  <w:t>Click or tap here to enter text.</w:t>
                </w:r>
              </w:p>
            </w:tc>
          </w:sdtContent>
        </w:sdt>
      </w:tr>
      <w:tr w:rsidR="005B56CA" w14:paraId="7008B576" w14:textId="77777777" w:rsidTr="000203C7">
        <w:trPr>
          <w:trHeight w:val="283"/>
        </w:trPr>
        <w:tc>
          <w:tcPr>
            <w:tcW w:w="4248" w:type="dxa"/>
          </w:tcPr>
          <w:p w14:paraId="5976C91F" w14:textId="19B8DECB" w:rsidR="005B56CA" w:rsidRPr="00C71CC9" w:rsidRDefault="005B56CA" w:rsidP="000203C7">
            <w:pPr>
              <w:rPr>
                <w:rFonts w:cs="Arial"/>
                <w:bCs/>
                <w:color w:val="808080" w:themeColor="background1" w:themeShade="80"/>
                <w:szCs w:val="22"/>
              </w:rPr>
            </w:pPr>
            <w:permStart w:id="1411862398" w:edGrp="everyone" w:colFirst="1" w:colLast="1"/>
            <w:permEnd w:id="1846167585"/>
            <w:r w:rsidRPr="002577E5">
              <w:rPr>
                <w:rFonts w:cs="Arial"/>
                <w:bCs/>
                <w:szCs w:val="22"/>
              </w:rPr>
              <w:t>Postal address</w:t>
            </w:r>
          </w:p>
        </w:tc>
        <w:sdt>
          <w:sdtPr>
            <w:rPr>
              <w:rStyle w:val="Style8"/>
            </w:rPr>
            <w:id w:val="-511602944"/>
            <w:placeholder>
              <w:docPart w:val="C100D75A825140E0B65F1C91AC7030B3"/>
            </w:placeholder>
            <w:showingPlcHdr/>
            <w15:color w:val="000000"/>
          </w:sdtPr>
          <w:sdtEndPr>
            <w:rPr>
              <w:rStyle w:val="DefaultParagraphFont"/>
              <w:szCs w:val="22"/>
            </w:rPr>
          </w:sdtEndPr>
          <w:sdtContent>
            <w:tc>
              <w:tcPr>
                <w:tcW w:w="4768" w:type="dxa"/>
              </w:tcPr>
              <w:p w14:paraId="3D0E7E1B" w14:textId="77777777" w:rsidR="005B56CA" w:rsidRDefault="005B56CA" w:rsidP="000203C7">
                <w:pPr>
                  <w:rPr>
                    <w:szCs w:val="22"/>
                  </w:rPr>
                </w:pPr>
                <w:r w:rsidRPr="00C71CC9">
                  <w:rPr>
                    <w:rStyle w:val="PlaceholderText"/>
                    <w:color w:val="auto"/>
                  </w:rPr>
                  <w:t>Click or tap here to enter text.</w:t>
                </w:r>
              </w:p>
            </w:tc>
          </w:sdtContent>
        </w:sdt>
      </w:tr>
      <w:tr w:rsidR="005B56CA" w14:paraId="3E543047" w14:textId="77777777" w:rsidTr="000203C7">
        <w:trPr>
          <w:trHeight w:val="283"/>
        </w:trPr>
        <w:tc>
          <w:tcPr>
            <w:tcW w:w="4248" w:type="dxa"/>
          </w:tcPr>
          <w:p w14:paraId="1926600A" w14:textId="1E03FACA" w:rsidR="005B56CA" w:rsidRPr="002577E5" w:rsidRDefault="005B56CA" w:rsidP="000203C7">
            <w:pPr>
              <w:rPr>
                <w:rFonts w:cs="Arial"/>
                <w:bCs/>
                <w:szCs w:val="22"/>
              </w:rPr>
            </w:pPr>
            <w:permStart w:id="1917333346" w:edGrp="everyone" w:colFirst="1" w:colLast="1"/>
            <w:permEnd w:id="1411862398"/>
            <w:r w:rsidRPr="002577E5">
              <w:rPr>
                <w:rFonts w:cs="Arial"/>
                <w:bCs/>
                <w:szCs w:val="22"/>
              </w:rPr>
              <w:t>Postal code</w:t>
            </w:r>
          </w:p>
        </w:tc>
        <w:sdt>
          <w:sdtPr>
            <w:rPr>
              <w:rStyle w:val="Style8"/>
            </w:rPr>
            <w:id w:val="1580949032"/>
            <w:placeholder>
              <w:docPart w:val="EEEDAE5BAAE648D8849C28FA216AB3CB"/>
            </w:placeholder>
            <w:showingPlcHdr/>
            <w15:color w:val="000000"/>
          </w:sdtPr>
          <w:sdtEndPr>
            <w:rPr>
              <w:rStyle w:val="DefaultParagraphFont"/>
              <w:szCs w:val="22"/>
            </w:rPr>
          </w:sdtEndPr>
          <w:sdtContent>
            <w:tc>
              <w:tcPr>
                <w:tcW w:w="4768" w:type="dxa"/>
              </w:tcPr>
              <w:p w14:paraId="703F0FF5" w14:textId="77777777" w:rsidR="005B56CA" w:rsidRDefault="005B56CA" w:rsidP="000203C7">
                <w:pPr>
                  <w:rPr>
                    <w:szCs w:val="22"/>
                  </w:rPr>
                </w:pPr>
                <w:r w:rsidRPr="00C71CC9">
                  <w:rPr>
                    <w:rStyle w:val="PlaceholderText"/>
                    <w:color w:val="auto"/>
                  </w:rPr>
                  <w:t>Click or tap here to enter text.</w:t>
                </w:r>
              </w:p>
            </w:tc>
          </w:sdtContent>
        </w:sdt>
      </w:tr>
      <w:tr w:rsidR="005B56CA" w14:paraId="1F9FD710" w14:textId="77777777" w:rsidTr="000203C7">
        <w:trPr>
          <w:trHeight w:val="283"/>
        </w:trPr>
        <w:tc>
          <w:tcPr>
            <w:tcW w:w="4248" w:type="dxa"/>
          </w:tcPr>
          <w:p w14:paraId="3ECCDA73" w14:textId="77EB6EBB" w:rsidR="005B56CA" w:rsidRPr="002577E5" w:rsidRDefault="005B56CA" w:rsidP="000203C7">
            <w:pPr>
              <w:rPr>
                <w:rFonts w:cs="Arial"/>
                <w:bCs/>
                <w:szCs w:val="22"/>
              </w:rPr>
            </w:pPr>
            <w:permStart w:id="760428651" w:edGrp="everyone" w:colFirst="1" w:colLast="1"/>
            <w:permEnd w:id="1917333346"/>
            <w:r w:rsidRPr="002577E5">
              <w:rPr>
                <w:rFonts w:cs="Arial"/>
                <w:bCs/>
                <w:szCs w:val="22"/>
              </w:rPr>
              <w:t>Telephone</w:t>
            </w:r>
          </w:p>
        </w:tc>
        <w:sdt>
          <w:sdtPr>
            <w:rPr>
              <w:rStyle w:val="Style8"/>
            </w:rPr>
            <w:id w:val="1871873266"/>
            <w:placeholder>
              <w:docPart w:val="591473CEF0D64DD788A2F11268CB463E"/>
            </w:placeholder>
            <w:showingPlcHdr/>
            <w15:color w:val="000000"/>
          </w:sdtPr>
          <w:sdtEndPr>
            <w:rPr>
              <w:rStyle w:val="DefaultParagraphFont"/>
              <w:szCs w:val="22"/>
            </w:rPr>
          </w:sdtEndPr>
          <w:sdtContent>
            <w:tc>
              <w:tcPr>
                <w:tcW w:w="4768" w:type="dxa"/>
              </w:tcPr>
              <w:p w14:paraId="53E552A1" w14:textId="77777777" w:rsidR="005B56CA" w:rsidRDefault="005B56CA" w:rsidP="000203C7">
                <w:pPr>
                  <w:rPr>
                    <w:szCs w:val="22"/>
                  </w:rPr>
                </w:pPr>
                <w:r w:rsidRPr="00C71CC9">
                  <w:rPr>
                    <w:rStyle w:val="PlaceholderText"/>
                    <w:color w:val="auto"/>
                  </w:rPr>
                  <w:t>Click or tap here to enter text.</w:t>
                </w:r>
              </w:p>
            </w:tc>
          </w:sdtContent>
        </w:sdt>
      </w:tr>
      <w:tr w:rsidR="005B56CA" w14:paraId="3F7003EF" w14:textId="77777777" w:rsidTr="000203C7">
        <w:trPr>
          <w:trHeight w:val="283"/>
        </w:trPr>
        <w:tc>
          <w:tcPr>
            <w:tcW w:w="4248" w:type="dxa"/>
          </w:tcPr>
          <w:p w14:paraId="520A3BDB" w14:textId="77777777" w:rsidR="005B56CA" w:rsidRPr="002577E5" w:rsidRDefault="005B56CA" w:rsidP="000203C7">
            <w:pPr>
              <w:rPr>
                <w:rFonts w:cs="Arial"/>
                <w:bCs/>
                <w:szCs w:val="22"/>
              </w:rPr>
            </w:pPr>
            <w:permStart w:id="578234124" w:edGrp="everyone" w:colFirst="1" w:colLast="1"/>
            <w:permEnd w:id="760428651"/>
            <w:r>
              <w:rPr>
                <w:rFonts w:cs="Arial"/>
                <w:bCs/>
                <w:szCs w:val="22"/>
              </w:rPr>
              <w:t>Cellphone</w:t>
            </w:r>
          </w:p>
        </w:tc>
        <w:sdt>
          <w:sdtPr>
            <w:rPr>
              <w:rStyle w:val="Style8"/>
            </w:rPr>
            <w:id w:val="-2008505771"/>
            <w:placeholder>
              <w:docPart w:val="C62F3C6DE27A4C1091B34C6C3B5325D8"/>
            </w:placeholder>
            <w:showingPlcHdr/>
            <w15:color w:val="000000"/>
          </w:sdtPr>
          <w:sdtEndPr>
            <w:rPr>
              <w:rStyle w:val="DefaultParagraphFont"/>
              <w:szCs w:val="22"/>
            </w:rPr>
          </w:sdtEndPr>
          <w:sdtContent>
            <w:tc>
              <w:tcPr>
                <w:tcW w:w="4768" w:type="dxa"/>
              </w:tcPr>
              <w:p w14:paraId="6DA71F7E" w14:textId="77777777" w:rsidR="005B56CA" w:rsidRDefault="005B56CA" w:rsidP="000203C7">
                <w:pPr>
                  <w:rPr>
                    <w:szCs w:val="22"/>
                  </w:rPr>
                </w:pPr>
                <w:r w:rsidRPr="00C71CC9">
                  <w:rPr>
                    <w:rStyle w:val="PlaceholderText"/>
                    <w:color w:val="auto"/>
                  </w:rPr>
                  <w:t>Click or tap here to enter text.</w:t>
                </w:r>
              </w:p>
            </w:tc>
          </w:sdtContent>
        </w:sdt>
      </w:tr>
      <w:tr w:rsidR="005B56CA" w14:paraId="1065EED9" w14:textId="77777777" w:rsidTr="000203C7">
        <w:trPr>
          <w:trHeight w:val="283"/>
        </w:trPr>
        <w:tc>
          <w:tcPr>
            <w:tcW w:w="4248" w:type="dxa"/>
          </w:tcPr>
          <w:p w14:paraId="4753B5AD" w14:textId="77777777" w:rsidR="005B56CA" w:rsidRPr="002577E5" w:rsidRDefault="005B56CA" w:rsidP="000203C7">
            <w:pPr>
              <w:rPr>
                <w:rFonts w:cs="Arial"/>
                <w:bCs/>
                <w:szCs w:val="22"/>
              </w:rPr>
            </w:pPr>
            <w:permStart w:id="2121825261" w:edGrp="everyone" w:colFirst="1" w:colLast="1"/>
            <w:permEnd w:id="578234124"/>
            <w:r w:rsidRPr="002577E5">
              <w:rPr>
                <w:rFonts w:cs="Arial"/>
                <w:bCs/>
                <w:szCs w:val="22"/>
              </w:rPr>
              <w:t>E-mail:</w:t>
            </w:r>
          </w:p>
        </w:tc>
        <w:sdt>
          <w:sdtPr>
            <w:rPr>
              <w:rStyle w:val="Style8"/>
            </w:rPr>
            <w:id w:val="122440265"/>
            <w:placeholder>
              <w:docPart w:val="C57B138FE602423581F27FC53228FD17"/>
            </w:placeholder>
            <w:showingPlcHdr/>
            <w15:color w:val="000000"/>
          </w:sdtPr>
          <w:sdtEndPr>
            <w:rPr>
              <w:rStyle w:val="DefaultParagraphFont"/>
              <w:szCs w:val="22"/>
            </w:rPr>
          </w:sdtEndPr>
          <w:sdtContent>
            <w:tc>
              <w:tcPr>
                <w:tcW w:w="4768" w:type="dxa"/>
              </w:tcPr>
              <w:p w14:paraId="716D7D1E" w14:textId="77777777" w:rsidR="005B56CA" w:rsidRDefault="005B56CA" w:rsidP="000203C7">
                <w:pPr>
                  <w:rPr>
                    <w:szCs w:val="22"/>
                  </w:rPr>
                </w:pPr>
                <w:r w:rsidRPr="00C71CC9">
                  <w:rPr>
                    <w:rStyle w:val="PlaceholderText"/>
                    <w:color w:val="auto"/>
                  </w:rPr>
                  <w:t>Click or tap here to enter text.</w:t>
                </w:r>
              </w:p>
            </w:tc>
          </w:sdtContent>
        </w:sdt>
      </w:tr>
      <w:permEnd w:id="2121825261"/>
    </w:tbl>
    <w:p w14:paraId="51C4188F" w14:textId="24073B6C" w:rsidR="005B56CA" w:rsidRDefault="005B56CA" w:rsidP="004A0181">
      <w:pPr>
        <w:jc w:val="both"/>
        <w:rPr>
          <w:szCs w:val="22"/>
        </w:rPr>
      </w:pPr>
    </w:p>
    <w:p w14:paraId="447F66B1" w14:textId="165E565A" w:rsidR="00BE49D1" w:rsidRDefault="00BE49D1" w:rsidP="004A0181">
      <w:pPr>
        <w:jc w:val="both"/>
        <w:rPr>
          <w:szCs w:val="22"/>
        </w:rPr>
      </w:pPr>
      <w:r w:rsidRPr="000427D5">
        <w:rPr>
          <w:szCs w:val="22"/>
        </w:rPr>
        <w:t xml:space="preserve">In instances where there is more than one Local/Provincial Authority involved, please attach a list of those Local/ Provincial Authorities with their contact details as </w:t>
      </w:r>
      <w:hyperlink w:anchor="APP5" w:history="1">
        <w:r w:rsidRPr="000427D5">
          <w:t xml:space="preserve">APPENDIX </w:t>
        </w:r>
        <w:r w:rsidR="000427D5" w:rsidRPr="000427D5">
          <w:t>3</w:t>
        </w:r>
      </w:hyperlink>
      <w:r w:rsidRPr="000427D5">
        <w:rPr>
          <w:szCs w:val="22"/>
        </w:rPr>
        <w:t>.</w:t>
      </w:r>
      <w:r w:rsidR="006E08AC" w:rsidRPr="000427D5">
        <w:rPr>
          <w:szCs w:val="22"/>
        </w:rPr>
        <w:t xml:space="preserve"> Ensure that the details provided above are verified</w:t>
      </w:r>
      <w:r w:rsidR="002C06F3" w:rsidRPr="000427D5">
        <w:rPr>
          <w:szCs w:val="22"/>
        </w:rPr>
        <w:t xml:space="preserve"> and valid</w:t>
      </w:r>
      <w:r w:rsidR="006E08AC" w:rsidRPr="000427D5">
        <w:rPr>
          <w:szCs w:val="22"/>
        </w:rPr>
        <w:t>.</w:t>
      </w:r>
    </w:p>
    <w:p w14:paraId="0034A3EC" w14:textId="77777777" w:rsidR="00EB44B0" w:rsidRPr="00C70B41" w:rsidRDefault="00EB44B0" w:rsidP="004A0181">
      <w:pPr>
        <w:jc w:val="both"/>
        <w:rPr>
          <w:szCs w:val="22"/>
        </w:rPr>
      </w:pPr>
    </w:p>
    <w:p w14:paraId="0EA8EF92" w14:textId="05927B03" w:rsidR="009C352D" w:rsidRPr="00C70B41" w:rsidRDefault="0021017C" w:rsidP="009914CA">
      <w:pPr>
        <w:pStyle w:val="Heading1"/>
      </w:pPr>
      <w:bookmarkStart w:id="2" w:name="_Toc138240048"/>
      <w:r w:rsidRPr="00C70B41">
        <w:t>ENVIRONMENTAL ASSESSMENT PRACTITIONER (EAP) INFORMATION</w:t>
      </w:r>
      <w:bookmarkEnd w:id="2"/>
    </w:p>
    <w:p w14:paraId="160FC739" w14:textId="5F85CE39" w:rsidR="009C352D" w:rsidRPr="00C70B41" w:rsidRDefault="009C352D" w:rsidP="004A0181">
      <w:pPr>
        <w:jc w:val="both"/>
        <w:rPr>
          <w:szCs w:val="22"/>
        </w:rPr>
      </w:pPr>
    </w:p>
    <w:tbl>
      <w:tblPr>
        <w:tblStyle w:val="TableGrid"/>
        <w:tblW w:w="9016" w:type="dxa"/>
        <w:tblLook w:val="04A0" w:firstRow="1" w:lastRow="0" w:firstColumn="1" w:lastColumn="0" w:noHBand="0" w:noVBand="1"/>
      </w:tblPr>
      <w:tblGrid>
        <w:gridCol w:w="4248"/>
        <w:gridCol w:w="4768"/>
      </w:tblGrid>
      <w:tr w:rsidR="00C9025E" w14:paraId="34B3A689" w14:textId="77777777" w:rsidTr="000203C7">
        <w:trPr>
          <w:trHeight w:val="283"/>
        </w:trPr>
        <w:tc>
          <w:tcPr>
            <w:tcW w:w="4248" w:type="dxa"/>
          </w:tcPr>
          <w:p w14:paraId="73A8C44C" w14:textId="60C1333C" w:rsidR="00C9025E" w:rsidRPr="00C70B41" w:rsidRDefault="002466B0" w:rsidP="000203C7">
            <w:pPr>
              <w:rPr>
                <w:rFonts w:cs="Arial"/>
                <w:b/>
                <w:szCs w:val="22"/>
              </w:rPr>
            </w:pPr>
            <w:permStart w:id="1457335697" w:edGrp="everyone" w:colFirst="1" w:colLast="1"/>
            <w:r w:rsidRPr="00C70B41">
              <w:rPr>
                <w:rFonts w:cs="Arial"/>
                <w:b/>
                <w:szCs w:val="22"/>
              </w:rPr>
              <w:t>Company of Environmental Assessment Practitioner (EAP)</w:t>
            </w:r>
          </w:p>
        </w:tc>
        <w:sdt>
          <w:sdtPr>
            <w:rPr>
              <w:rStyle w:val="Style13usethis"/>
            </w:rPr>
            <w:id w:val="3789307"/>
            <w:placeholder>
              <w:docPart w:val="CFE1B085275844E19F1266BC73C9614B"/>
            </w:placeholder>
            <w:showingPlcHdr/>
          </w:sdtPr>
          <w:sdtEndPr>
            <w:rPr>
              <w:rStyle w:val="DefaultParagraphFont"/>
              <w:b/>
              <w:szCs w:val="22"/>
            </w:rPr>
          </w:sdtEndPr>
          <w:sdtContent>
            <w:tc>
              <w:tcPr>
                <w:tcW w:w="4768" w:type="dxa"/>
              </w:tcPr>
              <w:p w14:paraId="2C7F8F92" w14:textId="77777777" w:rsidR="00C9025E" w:rsidRPr="00A11130" w:rsidRDefault="00C9025E" w:rsidP="000203C7">
                <w:pPr>
                  <w:rPr>
                    <w:rStyle w:val="Style8"/>
                    <w:b/>
                  </w:rPr>
                </w:pPr>
                <w:r w:rsidRPr="00C70B41">
                  <w:rPr>
                    <w:rStyle w:val="PlaceholderText"/>
                    <w:b/>
                    <w:color w:val="auto"/>
                  </w:rPr>
                  <w:t>Click or tap here to enter text.</w:t>
                </w:r>
              </w:p>
            </w:tc>
          </w:sdtContent>
        </w:sdt>
      </w:tr>
      <w:tr w:rsidR="00E762E9" w14:paraId="56C3B533" w14:textId="77777777" w:rsidTr="000203C7">
        <w:trPr>
          <w:trHeight w:val="283"/>
        </w:trPr>
        <w:tc>
          <w:tcPr>
            <w:tcW w:w="4248" w:type="dxa"/>
          </w:tcPr>
          <w:p w14:paraId="6B08AF15" w14:textId="76456F06" w:rsidR="00E762E9" w:rsidRPr="00A11130" w:rsidRDefault="00E762E9" w:rsidP="00E762E9">
            <w:pPr>
              <w:rPr>
                <w:b/>
                <w:szCs w:val="22"/>
              </w:rPr>
            </w:pPr>
            <w:permStart w:id="1539776912" w:edGrp="everyone" w:colFirst="1" w:colLast="1"/>
            <w:permEnd w:id="1457335697"/>
            <w:r w:rsidRPr="00A11130">
              <w:rPr>
                <w:rFonts w:cs="Arial"/>
                <w:b/>
                <w:szCs w:val="22"/>
              </w:rPr>
              <w:t>EAP name and surname</w:t>
            </w:r>
          </w:p>
        </w:tc>
        <w:sdt>
          <w:sdtPr>
            <w:rPr>
              <w:rStyle w:val="Style8"/>
              <w:b/>
            </w:rPr>
            <w:id w:val="-253669314"/>
            <w:placeholder>
              <w:docPart w:val="4F8649AA10A344E191CD49DBD456EFBD"/>
            </w:placeholder>
            <w:showingPlcHdr/>
          </w:sdtPr>
          <w:sdtEndPr>
            <w:rPr>
              <w:rStyle w:val="DefaultParagraphFont"/>
              <w:szCs w:val="22"/>
            </w:rPr>
          </w:sdtEndPr>
          <w:sdtContent>
            <w:tc>
              <w:tcPr>
                <w:tcW w:w="4768" w:type="dxa"/>
              </w:tcPr>
              <w:p w14:paraId="4731A640" w14:textId="77777777" w:rsidR="00E762E9" w:rsidRPr="00A11130" w:rsidRDefault="00E762E9" w:rsidP="00E762E9">
                <w:pPr>
                  <w:rPr>
                    <w:b/>
                    <w:szCs w:val="22"/>
                  </w:rPr>
                </w:pPr>
                <w:r w:rsidRPr="00A11130">
                  <w:rPr>
                    <w:rStyle w:val="PlaceholderText"/>
                    <w:b/>
                    <w:color w:val="auto"/>
                  </w:rPr>
                  <w:t>Click or tap here to enter text.</w:t>
                </w:r>
              </w:p>
            </w:tc>
          </w:sdtContent>
        </w:sdt>
      </w:tr>
      <w:tr w:rsidR="00E34CB9" w14:paraId="55E59448" w14:textId="77777777" w:rsidTr="000203C7">
        <w:trPr>
          <w:trHeight w:val="283"/>
        </w:trPr>
        <w:tc>
          <w:tcPr>
            <w:tcW w:w="4248" w:type="dxa"/>
          </w:tcPr>
          <w:p w14:paraId="2D0B381A" w14:textId="0A8DA025" w:rsidR="00E34CB9" w:rsidRPr="00C71CC9" w:rsidRDefault="00E34CB9" w:rsidP="00E34CB9">
            <w:pPr>
              <w:rPr>
                <w:rFonts w:cs="Arial"/>
                <w:bCs/>
                <w:color w:val="808080" w:themeColor="background1" w:themeShade="80"/>
                <w:szCs w:val="22"/>
              </w:rPr>
            </w:pPr>
            <w:permStart w:id="1256003576" w:edGrp="everyone" w:colFirst="1" w:colLast="1"/>
            <w:permEnd w:id="1539776912"/>
            <w:r w:rsidRPr="002577E5">
              <w:rPr>
                <w:rFonts w:cs="Arial"/>
                <w:bCs/>
                <w:szCs w:val="22"/>
              </w:rPr>
              <w:t>EAP Qualifications and Professional affiliations</w:t>
            </w:r>
          </w:p>
        </w:tc>
        <w:sdt>
          <w:sdtPr>
            <w:rPr>
              <w:szCs w:val="22"/>
            </w:rPr>
            <w:alias w:val="Other than EAPASA"/>
            <w:tag w:val="Other than EAPASA"/>
            <w:id w:val="85820647"/>
            <w:placeholder>
              <w:docPart w:val="BA95523762B34D7E87795DEA1EA82203"/>
            </w:placeholder>
            <w:showingPlcHdr/>
          </w:sdtPr>
          <w:sdtContent>
            <w:tc>
              <w:tcPr>
                <w:tcW w:w="4768" w:type="dxa"/>
              </w:tcPr>
              <w:p w14:paraId="2273F75E" w14:textId="7ECFE8CE" w:rsidR="00E34CB9" w:rsidRDefault="001E22A3" w:rsidP="00E34CB9">
                <w:pPr>
                  <w:rPr>
                    <w:szCs w:val="22"/>
                  </w:rPr>
                </w:pPr>
                <w:r w:rsidRPr="00F317E9">
                  <w:rPr>
                    <w:rStyle w:val="PlaceholderText"/>
                    <w:color w:val="auto"/>
                  </w:rPr>
                  <w:t>Click or tap here to enter text.</w:t>
                </w:r>
              </w:p>
            </w:tc>
          </w:sdtContent>
        </w:sdt>
      </w:tr>
      <w:tr w:rsidR="00BF78B4" w14:paraId="1BB93716" w14:textId="77777777" w:rsidTr="000203C7">
        <w:trPr>
          <w:trHeight w:val="283"/>
        </w:trPr>
        <w:tc>
          <w:tcPr>
            <w:tcW w:w="4248" w:type="dxa"/>
          </w:tcPr>
          <w:p w14:paraId="3DA50CF8" w14:textId="23302F27" w:rsidR="00BF78B4" w:rsidRPr="002577E5" w:rsidRDefault="00BF78B4" w:rsidP="00BF78B4">
            <w:pPr>
              <w:rPr>
                <w:rFonts w:cs="Arial"/>
                <w:bCs/>
                <w:szCs w:val="22"/>
              </w:rPr>
            </w:pPr>
            <w:permStart w:id="2121290503" w:edGrp="everyone" w:colFirst="1" w:colLast="1"/>
            <w:permEnd w:id="1256003576"/>
            <w:r w:rsidRPr="00BF78B4">
              <w:rPr>
                <w:rFonts w:cs="Arial"/>
                <w:bCs/>
                <w:szCs w:val="22"/>
              </w:rPr>
              <w:t>Physical address</w:t>
            </w:r>
          </w:p>
        </w:tc>
        <w:sdt>
          <w:sdtPr>
            <w:rPr>
              <w:rStyle w:val="Style8"/>
            </w:rPr>
            <w:id w:val="-199473861"/>
            <w:placeholder>
              <w:docPart w:val="B444366BB7794424AE4F23D79CAAD455"/>
            </w:placeholder>
            <w:showingPlcHdr/>
            <w15:color w:val="000000"/>
          </w:sdtPr>
          <w:sdtEndPr>
            <w:rPr>
              <w:rStyle w:val="DefaultParagraphFont"/>
              <w:szCs w:val="22"/>
            </w:rPr>
          </w:sdtEndPr>
          <w:sdtContent>
            <w:tc>
              <w:tcPr>
                <w:tcW w:w="4768" w:type="dxa"/>
              </w:tcPr>
              <w:p w14:paraId="7FEF55BD" w14:textId="2C74FE48" w:rsidR="00BF78B4" w:rsidRDefault="00BF78B4" w:rsidP="00BF78B4">
                <w:pPr>
                  <w:rPr>
                    <w:szCs w:val="22"/>
                  </w:rPr>
                </w:pPr>
                <w:r w:rsidRPr="00C71CC9">
                  <w:rPr>
                    <w:rStyle w:val="PlaceholderText"/>
                    <w:color w:val="auto"/>
                  </w:rPr>
                  <w:t>Click or tap here to enter text.</w:t>
                </w:r>
              </w:p>
            </w:tc>
          </w:sdtContent>
        </w:sdt>
      </w:tr>
      <w:tr w:rsidR="00C9025E" w14:paraId="54734D1A" w14:textId="77777777" w:rsidTr="000203C7">
        <w:trPr>
          <w:trHeight w:val="283"/>
        </w:trPr>
        <w:tc>
          <w:tcPr>
            <w:tcW w:w="4248" w:type="dxa"/>
          </w:tcPr>
          <w:p w14:paraId="637684C4" w14:textId="1A074008" w:rsidR="00C9025E" w:rsidRPr="002577E5" w:rsidRDefault="00C9025E" w:rsidP="000203C7">
            <w:pPr>
              <w:rPr>
                <w:rFonts w:cs="Arial"/>
                <w:bCs/>
                <w:szCs w:val="22"/>
              </w:rPr>
            </w:pPr>
            <w:permStart w:id="843672257" w:edGrp="everyone" w:colFirst="1" w:colLast="1"/>
            <w:permEnd w:id="2121290503"/>
            <w:r w:rsidRPr="002577E5">
              <w:rPr>
                <w:rFonts w:cs="Arial"/>
                <w:bCs/>
                <w:szCs w:val="22"/>
              </w:rPr>
              <w:t xml:space="preserve">Postal </w:t>
            </w:r>
            <w:r w:rsidR="00BF78B4">
              <w:rPr>
                <w:rFonts w:cs="Arial"/>
                <w:bCs/>
                <w:szCs w:val="22"/>
              </w:rPr>
              <w:t>address</w:t>
            </w:r>
          </w:p>
        </w:tc>
        <w:sdt>
          <w:sdtPr>
            <w:rPr>
              <w:rStyle w:val="Style8"/>
            </w:rPr>
            <w:id w:val="1735575355"/>
            <w:placeholder>
              <w:docPart w:val="ED534062113E494097B94FAEC3C3B68A"/>
            </w:placeholder>
            <w:showingPlcHdr/>
            <w15:color w:val="000000"/>
          </w:sdtPr>
          <w:sdtEndPr>
            <w:rPr>
              <w:rStyle w:val="DefaultParagraphFont"/>
              <w:szCs w:val="22"/>
            </w:rPr>
          </w:sdtEndPr>
          <w:sdtContent>
            <w:tc>
              <w:tcPr>
                <w:tcW w:w="4768" w:type="dxa"/>
              </w:tcPr>
              <w:p w14:paraId="54D041A5" w14:textId="77777777" w:rsidR="00C9025E" w:rsidRDefault="00C9025E" w:rsidP="000203C7">
                <w:pPr>
                  <w:rPr>
                    <w:szCs w:val="22"/>
                  </w:rPr>
                </w:pPr>
                <w:r w:rsidRPr="00C71CC9">
                  <w:rPr>
                    <w:rStyle w:val="PlaceholderText"/>
                    <w:color w:val="auto"/>
                  </w:rPr>
                  <w:t>Click or tap here to enter text.</w:t>
                </w:r>
              </w:p>
            </w:tc>
          </w:sdtContent>
        </w:sdt>
      </w:tr>
      <w:tr w:rsidR="00E11CE0" w14:paraId="591A19AC" w14:textId="77777777" w:rsidTr="000203C7">
        <w:trPr>
          <w:trHeight w:val="283"/>
        </w:trPr>
        <w:tc>
          <w:tcPr>
            <w:tcW w:w="4248" w:type="dxa"/>
          </w:tcPr>
          <w:p w14:paraId="333F9734" w14:textId="155B2D06" w:rsidR="00E11CE0" w:rsidRPr="002577E5" w:rsidRDefault="00E11CE0" w:rsidP="00E11CE0">
            <w:pPr>
              <w:rPr>
                <w:rFonts w:cs="Arial"/>
                <w:bCs/>
                <w:szCs w:val="22"/>
              </w:rPr>
            </w:pPr>
            <w:permStart w:id="509957156" w:edGrp="everyone" w:colFirst="1" w:colLast="1"/>
            <w:permEnd w:id="843672257"/>
            <w:r w:rsidRPr="002577E5">
              <w:rPr>
                <w:rFonts w:cs="Arial"/>
                <w:bCs/>
                <w:szCs w:val="22"/>
              </w:rPr>
              <w:t xml:space="preserve">Postal </w:t>
            </w:r>
            <w:r>
              <w:rPr>
                <w:rFonts w:cs="Arial"/>
                <w:bCs/>
                <w:szCs w:val="22"/>
              </w:rPr>
              <w:t>code</w:t>
            </w:r>
          </w:p>
        </w:tc>
        <w:sdt>
          <w:sdtPr>
            <w:rPr>
              <w:rStyle w:val="Style8"/>
            </w:rPr>
            <w:id w:val="-1213111309"/>
            <w:placeholder>
              <w:docPart w:val="218EA0B2AB8D4A6AA88717CF2ECEAF20"/>
            </w:placeholder>
            <w:showingPlcHdr/>
            <w15:color w:val="000000"/>
          </w:sdtPr>
          <w:sdtEndPr>
            <w:rPr>
              <w:rStyle w:val="DefaultParagraphFont"/>
              <w:szCs w:val="22"/>
            </w:rPr>
          </w:sdtEndPr>
          <w:sdtContent>
            <w:tc>
              <w:tcPr>
                <w:tcW w:w="4768" w:type="dxa"/>
              </w:tcPr>
              <w:p w14:paraId="29987701" w14:textId="5A715EC0" w:rsidR="00E11CE0" w:rsidRDefault="00E11CE0" w:rsidP="00E11CE0">
                <w:pPr>
                  <w:rPr>
                    <w:rStyle w:val="Style8"/>
                  </w:rPr>
                </w:pPr>
                <w:r w:rsidRPr="00C71CC9">
                  <w:rPr>
                    <w:rStyle w:val="PlaceholderText"/>
                    <w:color w:val="auto"/>
                  </w:rPr>
                  <w:t>Click or tap here to enter text.</w:t>
                </w:r>
              </w:p>
            </w:tc>
          </w:sdtContent>
        </w:sdt>
      </w:tr>
      <w:tr w:rsidR="00C9025E" w14:paraId="6E0FDC26" w14:textId="77777777" w:rsidTr="000203C7">
        <w:trPr>
          <w:trHeight w:val="283"/>
        </w:trPr>
        <w:tc>
          <w:tcPr>
            <w:tcW w:w="4248" w:type="dxa"/>
          </w:tcPr>
          <w:p w14:paraId="6661C971" w14:textId="65DAEF0F" w:rsidR="00C9025E" w:rsidRPr="002577E5" w:rsidRDefault="00C9025E" w:rsidP="000203C7">
            <w:pPr>
              <w:rPr>
                <w:rFonts w:cs="Arial"/>
                <w:bCs/>
                <w:szCs w:val="22"/>
              </w:rPr>
            </w:pPr>
            <w:permStart w:id="703673274" w:edGrp="everyone" w:colFirst="1" w:colLast="1"/>
            <w:permEnd w:id="509957156"/>
            <w:r w:rsidRPr="002577E5">
              <w:rPr>
                <w:rFonts w:cs="Arial"/>
                <w:bCs/>
                <w:szCs w:val="22"/>
              </w:rPr>
              <w:t>Telephone</w:t>
            </w:r>
          </w:p>
        </w:tc>
        <w:sdt>
          <w:sdtPr>
            <w:rPr>
              <w:rStyle w:val="Style8"/>
            </w:rPr>
            <w:id w:val="2083332250"/>
            <w:placeholder>
              <w:docPart w:val="C0DCE78485404CFF88BB24DD340B7A51"/>
            </w:placeholder>
            <w:showingPlcHdr/>
            <w15:color w:val="000000"/>
          </w:sdtPr>
          <w:sdtEndPr>
            <w:rPr>
              <w:rStyle w:val="DefaultParagraphFont"/>
              <w:szCs w:val="22"/>
            </w:rPr>
          </w:sdtEndPr>
          <w:sdtContent>
            <w:tc>
              <w:tcPr>
                <w:tcW w:w="4768" w:type="dxa"/>
              </w:tcPr>
              <w:p w14:paraId="5079DC93" w14:textId="77777777" w:rsidR="00C9025E" w:rsidRDefault="00C9025E" w:rsidP="000203C7">
                <w:pPr>
                  <w:rPr>
                    <w:szCs w:val="22"/>
                  </w:rPr>
                </w:pPr>
                <w:r w:rsidRPr="00C71CC9">
                  <w:rPr>
                    <w:rStyle w:val="PlaceholderText"/>
                    <w:color w:val="auto"/>
                  </w:rPr>
                  <w:t>Click or tap here to enter text.</w:t>
                </w:r>
              </w:p>
            </w:tc>
          </w:sdtContent>
        </w:sdt>
      </w:tr>
      <w:tr w:rsidR="00C9025E" w14:paraId="7743E61B" w14:textId="77777777" w:rsidTr="000203C7">
        <w:trPr>
          <w:trHeight w:val="283"/>
        </w:trPr>
        <w:tc>
          <w:tcPr>
            <w:tcW w:w="4248" w:type="dxa"/>
          </w:tcPr>
          <w:p w14:paraId="717D9B75" w14:textId="77777777" w:rsidR="00C9025E" w:rsidRPr="002577E5" w:rsidRDefault="00C9025E" w:rsidP="000203C7">
            <w:pPr>
              <w:rPr>
                <w:rFonts w:cs="Arial"/>
                <w:bCs/>
                <w:szCs w:val="22"/>
              </w:rPr>
            </w:pPr>
            <w:permStart w:id="1325018363" w:edGrp="everyone" w:colFirst="1" w:colLast="1"/>
            <w:permEnd w:id="703673274"/>
            <w:r>
              <w:rPr>
                <w:rFonts w:cs="Arial"/>
                <w:bCs/>
                <w:szCs w:val="22"/>
              </w:rPr>
              <w:t>Cellphone</w:t>
            </w:r>
          </w:p>
        </w:tc>
        <w:sdt>
          <w:sdtPr>
            <w:rPr>
              <w:rStyle w:val="Style8"/>
            </w:rPr>
            <w:id w:val="145175888"/>
            <w:placeholder>
              <w:docPart w:val="FF60377044894FCFB7E6F5D5CFD9F1FB"/>
            </w:placeholder>
            <w:showingPlcHdr/>
            <w15:color w:val="000000"/>
          </w:sdtPr>
          <w:sdtEndPr>
            <w:rPr>
              <w:rStyle w:val="DefaultParagraphFont"/>
              <w:szCs w:val="22"/>
            </w:rPr>
          </w:sdtEndPr>
          <w:sdtContent>
            <w:tc>
              <w:tcPr>
                <w:tcW w:w="4768" w:type="dxa"/>
              </w:tcPr>
              <w:p w14:paraId="7AC1C8DE" w14:textId="77777777" w:rsidR="00C9025E" w:rsidRDefault="00C9025E" w:rsidP="000203C7">
                <w:pPr>
                  <w:rPr>
                    <w:szCs w:val="22"/>
                  </w:rPr>
                </w:pPr>
                <w:r w:rsidRPr="00C71CC9">
                  <w:rPr>
                    <w:rStyle w:val="PlaceholderText"/>
                    <w:color w:val="auto"/>
                  </w:rPr>
                  <w:t>Click or tap here to enter text.</w:t>
                </w:r>
              </w:p>
            </w:tc>
          </w:sdtContent>
        </w:sdt>
      </w:tr>
      <w:tr w:rsidR="00C9025E" w14:paraId="70AE435F" w14:textId="77777777" w:rsidTr="000203C7">
        <w:trPr>
          <w:trHeight w:val="283"/>
        </w:trPr>
        <w:tc>
          <w:tcPr>
            <w:tcW w:w="4248" w:type="dxa"/>
          </w:tcPr>
          <w:p w14:paraId="02DF8496" w14:textId="1B11EEEA" w:rsidR="00C9025E" w:rsidRPr="002577E5" w:rsidRDefault="00C9025E" w:rsidP="000203C7">
            <w:pPr>
              <w:rPr>
                <w:rFonts w:cs="Arial"/>
                <w:bCs/>
                <w:szCs w:val="22"/>
              </w:rPr>
            </w:pPr>
            <w:permStart w:id="1691097445" w:edGrp="everyone" w:colFirst="1" w:colLast="1"/>
            <w:permEnd w:id="1325018363"/>
            <w:r w:rsidRPr="002577E5">
              <w:rPr>
                <w:rFonts w:cs="Arial"/>
                <w:bCs/>
                <w:szCs w:val="22"/>
              </w:rPr>
              <w:t>E-mail</w:t>
            </w:r>
          </w:p>
        </w:tc>
        <w:sdt>
          <w:sdtPr>
            <w:rPr>
              <w:rStyle w:val="Style8"/>
            </w:rPr>
            <w:id w:val="-1825970175"/>
            <w:placeholder>
              <w:docPart w:val="C52D88818F8F4A7888B621E439F16F94"/>
            </w:placeholder>
            <w:showingPlcHdr/>
            <w15:color w:val="000000"/>
          </w:sdtPr>
          <w:sdtEndPr>
            <w:rPr>
              <w:rStyle w:val="DefaultParagraphFont"/>
              <w:szCs w:val="22"/>
            </w:rPr>
          </w:sdtEndPr>
          <w:sdtContent>
            <w:tc>
              <w:tcPr>
                <w:tcW w:w="4768" w:type="dxa"/>
              </w:tcPr>
              <w:p w14:paraId="53EE1BD3" w14:textId="77777777" w:rsidR="00C9025E" w:rsidRDefault="00C9025E" w:rsidP="000203C7">
                <w:pPr>
                  <w:rPr>
                    <w:szCs w:val="22"/>
                  </w:rPr>
                </w:pPr>
                <w:r w:rsidRPr="00C71CC9">
                  <w:rPr>
                    <w:rStyle w:val="PlaceholderText"/>
                    <w:color w:val="auto"/>
                  </w:rPr>
                  <w:t>Click or tap here to enter text.</w:t>
                </w:r>
              </w:p>
            </w:tc>
          </w:sdtContent>
        </w:sdt>
      </w:tr>
      <w:permEnd w:id="1691097445"/>
    </w:tbl>
    <w:p w14:paraId="2F8A675E" w14:textId="77777777" w:rsidR="00C61FA9" w:rsidRPr="00057411" w:rsidRDefault="00C61FA9" w:rsidP="00C61FA9">
      <w:pPr>
        <w:rPr>
          <w:szCs w:val="22"/>
        </w:rPr>
      </w:pPr>
    </w:p>
    <w:p w14:paraId="6BAC5331" w14:textId="77777777" w:rsidR="00C61FA9" w:rsidRDefault="00C61FA9" w:rsidP="009914CA">
      <w:pPr>
        <w:pStyle w:val="Heading1"/>
      </w:pPr>
      <w:r w:rsidRPr="009914CA">
        <w:t xml:space="preserve">MEETING DETAILS </w:t>
      </w:r>
    </w:p>
    <w:p w14:paraId="752EDDBB" w14:textId="77777777" w:rsidR="009914CA" w:rsidRPr="009914CA" w:rsidRDefault="009914CA" w:rsidP="009914CA">
      <w:pPr>
        <w:pStyle w:val="Lis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2318"/>
        <w:gridCol w:w="422"/>
        <w:gridCol w:w="1309"/>
        <w:gridCol w:w="1290"/>
      </w:tblGrid>
      <w:tr w:rsidR="00C61FA9" w:rsidRPr="00057411" w14:paraId="1B2CD533" w14:textId="77777777" w:rsidTr="0092091B">
        <w:trPr>
          <w:trHeight w:val="270"/>
        </w:trPr>
        <w:tc>
          <w:tcPr>
            <w:tcW w:w="2227" w:type="pct"/>
            <w:shd w:val="clear" w:color="auto" w:fill="auto"/>
          </w:tcPr>
          <w:p w14:paraId="4D007B08" w14:textId="77777777" w:rsidR="00C61FA9" w:rsidRPr="00057411" w:rsidRDefault="00C61FA9" w:rsidP="0092091B">
            <w:pPr>
              <w:tabs>
                <w:tab w:val="left" w:pos="-284"/>
                <w:tab w:val="left" w:pos="2835"/>
              </w:tabs>
              <w:spacing w:line="276" w:lineRule="auto"/>
              <w:jc w:val="both"/>
              <w:rPr>
                <w:rFonts w:cs="Arial"/>
                <w:szCs w:val="22"/>
              </w:rPr>
            </w:pPr>
            <w:r w:rsidRPr="00057411">
              <w:rPr>
                <w:rFonts w:cs="Arial"/>
                <w:szCs w:val="22"/>
              </w:rPr>
              <w:t>Purpose of the meeting request</w:t>
            </w:r>
          </w:p>
        </w:tc>
        <w:sdt>
          <w:sdtPr>
            <w:rPr>
              <w:rStyle w:val="Style8"/>
            </w:rPr>
            <w:id w:val="-318810105"/>
            <w:placeholder>
              <w:docPart w:val="233C585D7CD04372B0C8DDBA99071E05"/>
            </w:placeholder>
            <w:showingPlcHdr/>
            <w15:color w:val="000000"/>
          </w:sdtPr>
          <w:sdtEndPr>
            <w:rPr>
              <w:rStyle w:val="DefaultParagraphFont"/>
              <w:szCs w:val="22"/>
            </w:rPr>
          </w:sdtEndPr>
          <w:sdtContent>
            <w:permStart w:id="534259911" w:edGrp="everyone" w:displacedByCustomXml="prev"/>
            <w:tc>
              <w:tcPr>
                <w:tcW w:w="2773" w:type="pct"/>
                <w:gridSpan w:val="4"/>
                <w:shd w:val="clear" w:color="auto" w:fill="auto"/>
              </w:tcPr>
              <w:p w14:paraId="267CC20B" w14:textId="2DAB0DAE" w:rsidR="00C61FA9" w:rsidRPr="00057411" w:rsidRDefault="0080009B" w:rsidP="0092091B">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534259911" w:displacedByCustomXml="next"/>
          </w:sdtContent>
        </w:sdt>
      </w:tr>
      <w:tr w:rsidR="006E2A38" w:rsidRPr="00057411" w14:paraId="67969ADF" w14:textId="77777777" w:rsidTr="009B15F3">
        <w:trPr>
          <w:trHeight w:val="270"/>
        </w:trPr>
        <w:tc>
          <w:tcPr>
            <w:tcW w:w="2227" w:type="pct"/>
            <w:shd w:val="clear" w:color="auto" w:fill="auto"/>
          </w:tcPr>
          <w:p w14:paraId="21FBB7A8" w14:textId="0307AACF" w:rsidR="006E2A38" w:rsidRPr="00696AAB" w:rsidRDefault="006E2A38" w:rsidP="006E2A38">
            <w:pPr>
              <w:tabs>
                <w:tab w:val="left" w:pos="-284"/>
                <w:tab w:val="left" w:pos="2835"/>
              </w:tabs>
              <w:spacing w:line="276" w:lineRule="auto"/>
              <w:jc w:val="both"/>
              <w:rPr>
                <w:rFonts w:cs="Arial"/>
                <w:b/>
                <w:szCs w:val="22"/>
              </w:rPr>
            </w:pPr>
            <w:r w:rsidRPr="00696AAB">
              <w:rPr>
                <w:rFonts w:cs="Arial"/>
                <w:b/>
                <w:szCs w:val="22"/>
              </w:rPr>
              <w:t>Any advice requested before from the Department on this project i.e., from IQ or via email (attached response received)</w:t>
            </w:r>
          </w:p>
        </w:tc>
        <w:tc>
          <w:tcPr>
            <w:tcW w:w="1204" w:type="pct"/>
            <w:shd w:val="clear" w:color="auto" w:fill="auto"/>
            <w:vAlign w:val="center"/>
          </w:tcPr>
          <w:p w14:paraId="27DA19A1" w14:textId="2DC002C7" w:rsidR="006E2A38" w:rsidRPr="00057411" w:rsidRDefault="006E2A38" w:rsidP="006E2A38">
            <w:pPr>
              <w:tabs>
                <w:tab w:val="left" w:pos="-284"/>
                <w:tab w:val="left" w:pos="2835"/>
              </w:tabs>
              <w:spacing w:line="276" w:lineRule="auto"/>
              <w:jc w:val="both"/>
              <w:rPr>
                <w:rFonts w:cs="Arial"/>
                <w:szCs w:val="22"/>
              </w:rPr>
            </w:pPr>
            <w:r w:rsidRPr="00CD22FC">
              <w:rPr>
                <w:szCs w:val="22"/>
              </w:rPr>
              <w:t>YES</w:t>
            </w:r>
            <w:r>
              <w:rPr>
                <w:szCs w:val="22"/>
              </w:rPr>
              <w:t xml:space="preserve"> </w:t>
            </w:r>
            <w:r w:rsidRPr="00CD22FC">
              <w:rPr>
                <w:szCs w:val="22"/>
              </w:rPr>
              <w:t xml:space="preserve"> </w:t>
            </w:r>
            <w:permStart w:id="1004476685" w:edGrp="everyone"/>
            <w:sdt>
              <w:sdtPr>
                <w:rPr>
                  <w:szCs w:val="22"/>
                </w:rPr>
                <w:id w:val="-520558533"/>
                <w14:checkbox>
                  <w14:checked w14:val="0"/>
                  <w14:checkedState w14:val="2612" w14:font="MS Gothic"/>
                  <w14:uncheckedState w14:val="2610" w14:font="MS Gothic"/>
                </w14:checkbox>
              </w:sdtPr>
              <w:sdtContent>
                <w:r>
                  <w:rPr>
                    <w:rFonts w:ascii="MS Gothic" w:eastAsia="MS Gothic" w:hAnsi="MS Gothic" w:hint="eastAsia"/>
                    <w:szCs w:val="22"/>
                  </w:rPr>
                  <w:t>☐</w:t>
                </w:r>
              </w:sdtContent>
            </w:sdt>
            <w:permEnd w:id="1004476685"/>
          </w:p>
        </w:tc>
        <w:tc>
          <w:tcPr>
            <w:tcW w:w="1569" w:type="pct"/>
            <w:gridSpan w:val="3"/>
            <w:shd w:val="clear" w:color="auto" w:fill="auto"/>
            <w:vAlign w:val="center"/>
          </w:tcPr>
          <w:p w14:paraId="7515FCF8" w14:textId="779E5751" w:rsidR="006E2A38" w:rsidRPr="00057411" w:rsidRDefault="006E2A38" w:rsidP="006E2A38">
            <w:pPr>
              <w:tabs>
                <w:tab w:val="left" w:pos="-284"/>
                <w:tab w:val="left" w:pos="2835"/>
              </w:tabs>
              <w:spacing w:line="276" w:lineRule="auto"/>
              <w:jc w:val="both"/>
              <w:rPr>
                <w:rFonts w:cs="Arial"/>
                <w:szCs w:val="22"/>
              </w:rPr>
            </w:pPr>
            <w:r w:rsidRPr="00CD22FC">
              <w:rPr>
                <w:szCs w:val="22"/>
              </w:rPr>
              <w:t>NO</w:t>
            </w:r>
            <w:r>
              <w:rPr>
                <w:szCs w:val="22"/>
              </w:rPr>
              <w:t xml:space="preserve">    </w:t>
            </w:r>
            <w:permStart w:id="1696739927" w:edGrp="everyone"/>
            <w:sdt>
              <w:sdtPr>
                <w:rPr>
                  <w:szCs w:val="22"/>
                </w:rPr>
                <w:id w:val="-1151977672"/>
                <w14:checkbox>
                  <w14:checked w14:val="0"/>
                  <w14:checkedState w14:val="2612" w14:font="MS Gothic"/>
                  <w14:uncheckedState w14:val="2610" w14:font="MS Gothic"/>
                </w14:checkbox>
              </w:sdtPr>
              <w:sdtContent>
                <w:r>
                  <w:rPr>
                    <w:rFonts w:ascii="MS Gothic" w:eastAsia="MS Gothic" w:hAnsi="MS Gothic" w:hint="eastAsia"/>
                    <w:szCs w:val="22"/>
                  </w:rPr>
                  <w:t>☐</w:t>
                </w:r>
              </w:sdtContent>
            </w:sdt>
            <w:permEnd w:id="1696739927"/>
          </w:p>
        </w:tc>
      </w:tr>
      <w:tr w:rsidR="006E2A38" w:rsidRPr="00057411" w14:paraId="6E901DE4" w14:textId="77777777" w:rsidTr="0092091B">
        <w:trPr>
          <w:trHeight w:val="270"/>
        </w:trPr>
        <w:tc>
          <w:tcPr>
            <w:tcW w:w="2227" w:type="pct"/>
            <w:vMerge w:val="restart"/>
            <w:shd w:val="clear" w:color="auto" w:fill="auto"/>
          </w:tcPr>
          <w:p w14:paraId="17C042B1" w14:textId="77777777" w:rsidR="006E2A38" w:rsidRPr="00057411" w:rsidRDefault="006E2A38" w:rsidP="006E2A38">
            <w:pPr>
              <w:tabs>
                <w:tab w:val="left" w:pos="-284"/>
                <w:tab w:val="left" w:pos="2835"/>
              </w:tabs>
              <w:spacing w:line="276" w:lineRule="auto"/>
              <w:jc w:val="both"/>
              <w:rPr>
                <w:rFonts w:cs="Arial"/>
                <w:szCs w:val="22"/>
              </w:rPr>
            </w:pPr>
            <w:permStart w:id="1795898340" w:edGrp="everyone" w:colFirst="2" w:colLast="2"/>
            <w:r w:rsidRPr="00057411">
              <w:rPr>
                <w:rFonts w:cs="Arial"/>
                <w:szCs w:val="22"/>
              </w:rPr>
              <w:t>Applicant Category</w:t>
            </w:r>
          </w:p>
        </w:tc>
        <w:tc>
          <w:tcPr>
            <w:tcW w:w="2103" w:type="pct"/>
            <w:gridSpan w:val="3"/>
            <w:shd w:val="clear" w:color="auto" w:fill="auto"/>
          </w:tcPr>
          <w:p w14:paraId="45CB466F"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Application by Parastatal</w:t>
            </w:r>
          </w:p>
        </w:tc>
        <w:tc>
          <w:tcPr>
            <w:tcW w:w="670" w:type="pct"/>
            <w:shd w:val="clear" w:color="auto" w:fill="auto"/>
          </w:tcPr>
          <w:p w14:paraId="2259EAC4" w14:textId="38B595CB" w:rsidR="006E2A38" w:rsidRPr="00057411" w:rsidRDefault="00000000" w:rsidP="006E2A38">
            <w:pPr>
              <w:tabs>
                <w:tab w:val="left" w:pos="-284"/>
                <w:tab w:val="left" w:pos="2835"/>
              </w:tabs>
              <w:spacing w:line="276" w:lineRule="auto"/>
              <w:jc w:val="both"/>
              <w:rPr>
                <w:rFonts w:cs="Arial"/>
                <w:szCs w:val="22"/>
              </w:rPr>
            </w:pPr>
            <w:sdt>
              <w:sdtPr>
                <w:rPr>
                  <w:szCs w:val="22"/>
                </w:rPr>
                <w:id w:val="-1688751840"/>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tr w:rsidR="006E2A38" w:rsidRPr="00057411" w14:paraId="36951708" w14:textId="77777777" w:rsidTr="0092091B">
        <w:trPr>
          <w:trHeight w:val="255"/>
        </w:trPr>
        <w:tc>
          <w:tcPr>
            <w:tcW w:w="2227" w:type="pct"/>
            <w:vMerge/>
            <w:shd w:val="clear" w:color="auto" w:fill="auto"/>
          </w:tcPr>
          <w:p w14:paraId="29D7B8FA" w14:textId="77777777" w:rsidR="006E2A38" w:rsidRPr="00057411" w:rsidRDefault="006E2A38" w:rsidP="006E2A38">
            <w:pPr>
              <w:tabs>
                <w:tab w:val="left" w:pos="-284"/>
                <w:tab w:val="left" w:pos="2835"/>
              </w:tabs>
              <w:spacing w:line="276" w:lineRule="auto"/>
              <w:jc w:val="both"/>
              <w:rPr>
                <w:rFonts w:cs="Arial"/>
                <w:szCs w:val="22"/>
              </w:rPr>
            </w:pPr>
            <w:permStart w:id="1347311960" w:edGrp="everyone" w:colFirst="2" w:colLast="2"/>
            <w:permEnd w:id="1795898340"/>
          </w:p>
        </w:tc>
        <w:tc>
          <w:tcPr>
            <w:tcW w:w="2103" w:type="pct"/>
            <w:gridSpan w:val="3"/>
            <w:shd w:val="clear" w:color="auto" w:fill="auto"/>
          </w:tcPr>
          <w:p w14:paraId="53E0201E"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Organ of State</w:t>
            </w:r>
          </w:p>
        </w:tc>
        <w:tc>
          <w:tcPr>
            <w:tcW w:w="670" w:type="pct"/>
            <w:shd w:val="clear" w:color="auto" w:fill="auto"/>
          </w:tcPr>
          <w:p w14:paraId="583CFBCF" w14:textId="6A20944A" w:rsidR="006E2A38" w:rsidRPr="00057411" w:rsidRDefault="00000000" w:rsidP="006E2A38">
            <w:pPr>
              <w:tabs>
                <w:tab w:val="left" w:pos="-284"/>
                <w:tab w:val="left" w:pos="2835"/>
              </w:tabs>
              <w:spacing w:line="276" w:lineRule="auto"/>
              <w:jc w:val="both"/>
              <w:rPr>
                <w:rFonts w:cs="Arial"/>
                <w:szCs w:val="22"/>
              </w:rPr>
            </w:pPr>
            <w:sdt>
              <w:sdtPr>
                <w:rPr>
                  <w:szCs w:val="22"/>
                </w:rPr>
                <w:id w:val="1384140770"/>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tr w:rsidR="006E2A38" w:rsidRPr="00057411" w14:paraId="7A4FBF23" w14:textId="77777777" w:rsidTr="0092091B">
        <w:trPr>
          <w:trHeight w:val="345"/>
        </w:trPr>
        <w:tc>
          <w:tcPr>
            <w:tcW w:w="2227" w:type="pct"/>
            <w:vMerge/>
            <w:shd w:val="clear" w:color="auto" w:fill="auto"/>
          </w:tcPr>
          <w:p w14:paraId="10A157CA" w14:textId="77777777" w:rsidR="006E2A38" w:rsidRPr="00057411" w:rsidRDefault="006E2A38" w:rsidP="006E2A38">
            <w:pPr>
              <w:tabs>
                <w:tab w:val="left" w:pos="-284"/>
                <w:tab w:val="left" w:pos="2835"/>
              </w:tabs>
              <w:spacing w:line="276" w:lineRule="auto"/>
              <w:jc w:val="both"/>
              <w:rPr>
                <w:rFonts w:cs="Arial"/>
                <w:szCs w:val="22"/>
              </w:rPr>
            </w:pPr>
            <w:permStart w:id="1257051779" w:edGrp="everyone" w:colFirst="2" w:colLast="2"/>
            <w:permEnd w:id="1347311960"/>
          </w:p>
        </w:tc>
        <w:tc>
          <w:tcPr>
            <w:tcW w:w="2103" w:type="pct"/>
            <w:gridSpan w:val="3"/>
            <w:shd w:val="clear" w:color="auto" w:fill="auto"/>
          </w:tcPr>
          <w:p w14:paraId="18B1979C"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Private Individual/Parties</w:t>
            </w:r>
          </w:p>
        </w:tc>
        <w:tc>
          <w:tcPr>
            <w:tcW w:w="670" w:type="pct"/>
            <w:shd w:val="clear" w:color="auto" w:fill="auto"/>
          </w:tcPr>
          <w:p w14:paraId="7011EA20" w14:textId="1E689E4D" w:rsidR="006E2A38" w:rsidRPr="00057411" w:rsidRDefault="00000000" w:rsidP="006E2A38">
            <w:pPr>
              <w:tabs>
                <w:tab w:val="left" w:pos="-284"/>
                <w:tab w:val="left" w:pos="2835"/>
              </w:tabs>
              <w:spacing w:line="276" w:lineRule="auto"/>
              <w:jc w:val="both"/>
              <w:rPr>
                <w:rFonts w:cs="Arial"/>
                <w:szCs w:val="22"/>
              </w:rPr>
            </w:pPr>
            <w:sdt>
              <w:sdtPr>
                <w:rPr>
                  <w:szCs w:val="22"/>
                </w:rPr>
                <w:id w:val="-37051430"/>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tr w:rsidR="006E2A38" w:rsidRPr="00057411" w14:paraId="7A397A8B" w14:textId="77777777" w:rsidTr="0092091B">
        <w:trPr>
          <w:trHeight w:val="345"/>
        </w:trPr>
        <w:tc>
          <w:tcPr>
            <w:tcW w:w="2227" w:type="pct"/>
            <w:shd w:val="clear" w:color="auto" w:fill="auto"/>
          </w:tcPr>
          <w:p w14:paraId="6064A91C" w14:textId="77777777" w:rsidR="006E2A38" w:rsidRPr="00057411" w:rsidRDefault="006E2A38" w:rsidP="006E2A38">
            <w:pPr>
              <w:tabs>
                <w:tab w:val="left" w:pos="-284"/>
                <w:tab w:val="left" w:pos="2835"/>
              </w:tabs>
              <w:spacing w:line="276" w:lineRule="auto"/>
              <w:jc w:val="both"/>
              <w:rPr>
                <w:rFonts w:cs="Arial"/>
                <w:szCs w:val="22"/>
              </w:rPr>
            </w:pPr>
            <w:permStart w:id="1412046004" w:edGrp="everyone" w:colFirst="2" w:colLast="2"/>
            <w:permEnd w:id="1257051779"/>
            <w:r w:rsidRPr="00057411">
              <w:rPr>
                <w:rFonts w:cs="Arial"/>
                <w:szCs w:val="22"/>
              </w:rPr>
              <w:t>Application type</w:t>
            </w:r>
          </w:p>
        </w:tc>
        <w:tc>
          <w:tcPr>
            <w:tcW w:w="2103" w:type="pct"/>
            <w:gridSpan w:val="3"/>
            <w:shd w:val="clear" w:color="auto" w:fill="auto"/>
          </w:tcPr>
          <w:p w14:paraId="10B879B5"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Application for EA</w:t>
            </w:r>
          </w:p>
        </w:tc>
        <w:tc>
          <w:tcPr>
            <w:tcW w:w="670" w:type="pct"/>
            <w:shd w:val="clear" w:color="auto" w:fill="auto"/>
          </w:tcPr>
          <w:p w14:paraId="1021C2C3" w14:textId="4B4147EA" w:rsidR="006E2A38" w:rsidRPr="00057411" w:rsidRDefault="00000000" w:rsidP="006E2A38">
            <w:pPr>
              <w:tabs>
                <w:tab w:val="left" w:pos="-284"/>
                <w:tab w:val="left" w:pos="2835"/>
              </w:tabs>
              <w:spacing w:line="276" w:lineRule="auto"/>
              <w:jc w:val="both"/>
              <w:rPr>
                <w:rFonts w:cs="Arial"/>
                <w:szCs w:val="22"/>
              </w:rPr>
            </w:pPr>
            <w:sdt>
              <w:sdtPr>
                <w:rPr>
                  <w:szCs w:val="22"/>
                </w:rPr>
                <w:id w:val="1562058136"/>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tr w:rsidR="006E2A38" w:rsidRPr="00057411" w14:paraId="099E9376" w14:textId="77777777" w:rsidTr="0092091B">
        <w:trPr>
          <w:trHeight w:val="345"/>
        </w:trPr>
        <w:tc>
          <w:tcPr>
            <w:tcW w:w="2227" w:type="pct"/>
            <w:shd w:val="clear" w:color="auto" w:fill="auto"/>
          </w:tcPr>
          <w:p w14:paraId="0A1F202F" w14:textId="77777777" w:rsidR="006E2A38" w:rsidRPr="00057411" w:rsidRDefault="006E2A38" w:rsidP="006E2A38">
            <w:pPr>
              <w:tabs>
                <w:tab w:val="left" w:pos="-284"/>
                <w:tab w:val="left" w:pos="2835"/>
              </w:tabs>
              <w:spacing w:line="276" w:lineRule="auto"/>
              <w:jc w:val="both"/>
              <w:rPr>
                <w:rFonts w:cs="Arial"/>
                <w:szCs w:val="22"/>
              </w:rPr>
            </w:pPr>
            <w:permStart w:id="585633382" w:edGrp="everyone" w:colFirst="2" w:colLast="2"/>
            <w:permEnd w:id="1412046004"/>
          </w:p>
        </w:tc>
        <w:tc>
          <w:tcPr>
            <w:tcW w:w="2103" w:type="pct"/>
            <w:gridSpan w:val="3"/>
            <w:shd w:val="clear" w:color="auto" w:fill="auto"/>
          </w:tcPr>
          <w:p w14:paraId="67225DF3"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Application for Integrated EA</w:t>
            </w:r>
          </w:p>
        </w:tc>
        <w:tc>
          <w:tcPr>
            <w:tcW w:w="670" w:type="pct"/>
            <w:shd w:val="clear" w:color="auto" w:fill="auto"/>
          </w:tcPr>
          <w:p w14:paraId="2C7B19EE" w14:textId="4D168DE2" w:rsidR="006E2A38" w:rsidRPr="00057411" w:rsidRDefault="00000000" w:rsidP="006E2A38">
            <w:pPr>
              <w:tabs>
                <w:tab w:val="left" w:pos="-284"/>
                <w:tab w:val="left" w:pos="2835"/>
              </w:tabs>
              <w:spacing w:line="276" w:lineRule="auto"/>
              <w:jc w:val="both"/>
              <w:rPr>
                <w:rFonts w:cs="Arial"/>
                <w:szCs w:val="22"/>
              </w:rPr>
            </w:pPr>
            <w:sdt>
              <w:sdtPr>
                <w:rPr>
                  <w:szCs w:val="22"/>
                </w:rPr>
                <w:id w:val="1155642447"/>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tr w:rsidR="006E2A38" w:rsidRPr="00057411" w14:paraId="4D9BD2C7" w14:textId="77777777" w:rsidTr="0092091B">
        <w:trPr>
          <w:trHeight w:val="345"/>
        </w:trPr>
        <w:tc>
          <w:tcPr>
            <w:tcW w:w="2227" w:type="pct"/>
            <w:shd w:val="clear" w:color="auto" w:fill="auto"/>
          </w:tcPr>
          <w:p w14:paraId="238BBABC" w14:textId="77777777" w:rsidR="006E2A38" w:rsidRPr="00057411" w:rsidRDefault="006E2A38" w:rsidP="006E2A38">
            <w:pPr>
              <w:tabs>
                <w:tab w:val="left" w:pos="-284"/>
                <w:tab w:val="left" w:pos="2835"/>
              </w:tabs>
              <w:spacing w:line="276" w:lineRule="auto"/>
              <w:jc w:val="both"/>
              <w:rPr>
                <w:rFonts w:cs="Arial"/>
                <w:szCs w:val="22"/>
              </w:rPr>
            </w:pPr>
            <w:permStart w:id="790520282" w:edGrp="everyone" w:colFirst="2" w:colLast="2"/>
            <w:permEnd w:id="585633382"/>
          </w:p>
        </w:tc>
        <w:tc>
          <w:tcPr>
            <w:tcW w:w="2103" w:type="pct"/>
            <w:gridSpan w:val="3"/>
            <w:shd w:val="clear" w:color="auto" w:fill="auto"/>
          </w:tcPr>
          <w:p w14:paraId="42877FDC" w14:textId="26516C4D"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 xml:space="preserve">Application for Amendment </w:t>
            </w:r>
            <w:r>
              <w:rPr>
                <w:rFonts w:cs="Arial"/>
                <w:szCs w:val="22"/>
              </w:rPr>
              <w:t xml:space="preserve">of an </w:t>
            </w:r>
            <w:r w:rsidRPr="00057411">
              <w:rPr>
                <w:rFonts w:cs="Arial"/>
                <w:szCs w:val="22"/>
              </w:rPr>
              <w:t>EA</w:t>
            </w:r>
          </w:p>
        </w:tc>
        <w:tc>
          <w:tcPr>
            <w:tcW w:w="670" w:type="pct"/>
            <w:shd w:val="clear" w:color="auto" w:fill="auto"/>
          </w:tcPr>
          <w:p w14:paraId="6340F249" w14:textId="2148D93F" w:rsidR="006E2A38" w:rsidRPr="00057411" w:rsidRDefault="00000000" w:rsidP="006E2A38">
            <w:pPr>
              <w:tabs>
                <w:tab w:val="left" w:pos="-284"/>
                <w:tab w:val="left" w:pos="2835"/>
              </w:tabs>
              <w:spacing w:line="276" w:lineRule="auto"/>
              <w:jc w:val="both"/>
              <w:rPr>
                <w:rFonts w:cs="Arial"/>
                <w:szCs w:val="22"/>
              </w:rPr>
            </w:pPr>
            <w:sdt>
              <w:sdtPr>
                <w:rPr>
                  <w:szCs w:val="22"/>
                </w:rPr>
                <w:id w:val="-358969100"/>
                <w14:checkbox>
                  <w14:checked w14:val="0"/>
                  <w14:checkedState w14:val="2612" w14:font="MS Gothic"/>
                  <w14:uncheckedState w14:val="2610" w14:font="MS Gothic"/>
                </w14:checkbox>
              </w:sdtPr>
              <w:sdtContent>
                <w:r w:rsidR="006E2A38">
                  <w:rPr>
                    <w:rFonts w:ascii="MS Gothic" w:eastAsia="MS Gothic" w:hAnsi="MS Gothic" w:hint="eastAsia"/>
                    <w:szCs w:val="22"/>
                  </w:rPr>
                  <w:t>☐</w:t>
                </w:r>
              </w:sdtContent>
            </w:sdt>
          </w:p>
        </w:tc>
      </w:tr>
      <w:permEnd w:id="790520282"/>
      <w:tr w:rsidR="006E2A38" w:rsidRPr="00057411" w14:paraId="798D04B7" w14:textId="77777777" w:rsidTr="0092091B">
        <w:trPr>
          <w:trHeight w:val="345"/>
        </w:trPr>
        <w:tc>
          <w:tcPr>
            <w:tcW w:w="5000" w:type="pct"/>
            <w:gridSpan w:val="5"/>
            <w:shd w:val="clear" w:color="auto" w:fill="auto"/>
          </w:tcPr>
          <w:p w14:paraId="6DF20A96" w14:textId="39BB13CF"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Proposed meeting date and timeslot</w:t>
            </w:r>
            <w:r>
              <w:rPr>
                <w:rFonts w:cs="Arial"/>
                <w:szCs w:val="22"/>
              </w:rPr>
              <w:t xml:space="preserve"> as well as </w:t>
            </w:r>
            <w:r w:rsidRPr="00057411">
              <w:rPr>
                <w:rFonts w:cs="Arial"/>
                <w:szCs w:val="22"/>
              </w:rPr>
              <w:t>three alternative dates and timeslots</w:t>
            </w:r>
          </w:p>
        </w:tc>
      </w:tr>
      <w:tr w:rsidR="006E2A38" w:rsidRPr="00057411" w14:paraId="41F4E3F4" w14:textId="77777777" w:rsidTr="0092091B">
        <w:trPr>
          <w:trHeight w:val="265"/>
        </w:trPr>
        <w:tc>
          <w:tcPr>
            <w:tcW w:w="2227" w:type="pct"/>
            <w:vMerge w:val="restart"/>
            <w:shd w:val="clear" w:color="auto" w:fill="auto"/>
          </w:tcPr>
          <w:p w14:paraId="31FAD3CC"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Date</w:t>
            </w:r>
          </w:p>
        </w:tc>
        <w:tc>
          <w:tcPr>
            <w:tcW w:w="2773" w:type="pct"/>
            <w:gridSpan w:val="4"/>
            <w:shd w:val="clear" w:color="auto" w:fill="auto"/>
          </w:tcPr>
          <w:p w14:paraId="7E9C0190" w14:textId="19C3DE34"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Timeslot</w:t>
            </w:r>
          </w:p>
        </w:tc>
      </w:tr>
      <w:tr w:rsidR="006E2A38" w:rsidRPr="00057411" w14:paraId="2FDFB1D3" w14:textId="77777777" w:rsidTr="0092091B">
        <w:trPr>
          <w:trHeight w:val="265"/>
        </w:trPr>
        <w:tc>
          <w:tcPr>
            <w:tcW w:w="2227" w:type="pct"/>
            <w:vMerge/>
            <w:shd w:val="clear" w:color="auto" w:fill="auto"/>
          </w:tcPr>
          <w:p w14:paraId="6AD9DE2E" w14:textId="77777777" w:rsidR="006E2A38" w:rsidRPr="00057411" w:rsidRDefault="006E2A38" w:rsidP="006E2A38">
            <w:pPr>
              <w:tabs>
                <w:tab w:val="left" w:pos="-284"/>
                <w:tab w:val="left" w:pos="2835"/>
              </w:tabs>
              <w:spacing w:line="276" w:lineRule="auto"/>
              <w:jc w:val="both"/>
              <w:rPr>
                <w:rFonts w:cs="Arial"/>
                <w:szCs w:val="22"/>
              </w:rPr>
            </w:pPr>
          </w:p>
        </w:tc>
        <w:tc>
          <w:tcPr>
            <w:tcW w:w="1423" w:type="pct"/>
            <w:gridSpan w:val="2"/>
            <w:shd w:val="clear" w:color="auto" w:fill="auto"/>
          </w:tcPr>
          <w:p w14:paraId="432D830C"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Start time</w:t>
            </w:r>
          </w:p>
        </w:tc>
        <w:tc>
          <w:tcPr>
            <w:tcW w:w="1350" w:type="pct"/>
            <w:gridSpan w:val="2"/>
            <w:shd w:val="clear" w:color="auto" w:fill="auto"/>
          </w:tcPr>
          <w:p w14:paraId="44093269"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End time</w:t>
            </w:r>
          </w:p>
        </w:tc>
      </w:tr>
      <w:tr w:rsidR="006E2A38" w:rsidRPr="00057411" w14:paraId="74FF6EB0" w14:textId="77777777" w:rsidTr="0092091B">
        <w:trPr>
          <w:trHeight w:val="345"/>
        </w:trPr>
        <w:tc>
          <w:tcPr>
            <w:tcW w:w="2227" w:type="pct"/>
            <w:shd w:val="clear" w:color="auto" w:fill="auto"/>
          </w:tcPr>
          <w:p w14:paraId="33B5B0AA" w14:textId="096AA79A"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1</w:t>
            </w:r>
            <w:r>
              <w:rPr>
                <w:rStyle w:val="Style8"/>
              </w:rPr>
              <w:t xml:space="preserve"> </w:t>
            </w:r>
            <w:sdt>
              <w:sdtPr>
                <w:rPr>
                  <w:rStyle w:val="Style8"/>
                </w:rPr>
                <w:id w:val="-228382749"/>
                <w:placeholder>
                  <w:docPart w:val="3096A12F9E074317B760C68F4E63BC5B"/>
                </w:placeholder>
                <w:showingPlcHdr/>
                <w15:color w:val="000000"/>
              </w:sdtPr>
              <w:sdtEndPr>
                <w:rPr>
                  <w:rStyle w:val="DefaultParagraphFont"/>
                  <w:szCs w:val="22"/>
                </w:rPr>
              </w:sdtEndPr>
              <w:sdtContent>
                <w:permStart w:id="1850361032" w:edGrp="everyone"/>
                <w:r w:rsidRPr="00C71CC9">
                  <w:rPr>
                    <w:rStyle w:val="PlaceholderText"/>
                    <w:color w:val="auto"/>
                  </w:rPr>
                  <w:t>Click or tap here to enter text.</w:t>
                </w:r>
                <w:permEnd w:id="1850361032"/>
              </w:sdtContent>
            </w:sdt>
          </w:p>
        </w:tc>
        <w:sdt>
          <w:sdtPr>
            <w:rPr>
              <w:rStyle w:val="Style8"/>
            </w:rPr>
            <w:id w:val="508649833"/>
            <w:placeholder>
              <w:docPart w:val="DD31FEABB9C9491DB00CF6CEA6A88201"/>
            </w:placeholder>
            <w:showingPlcHdr/>
            <w15:color w:val="000000"/>
          </w:sdtPr>
          <w:sdtEndPr>
            <w:rPr>
              <w:rStyle w:val="DefaultParagraphFont"/>
              <w:szCs w:val="22"/>
            </w:rPr>
          </w:sdtEndPr>
          <w:sdtContent>
            <w:permStart w:id="448146248" w:edGrp="everyone" w:displacedByCustomXml="prev"/>
            <w:tc>
              <w:tcPr>
                <w:tcW w:w="1423" w:type="pct"/>
                <w:gridSpan w:val="2"/>
                <w:shd w:val="clear" w:color="auto" w:fill="auto"/>
              </w:tcPr>
              <w:p w14:paraId="5C472865" w14:textId="6C40C679"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448146248" w:displacedByCustomXml="next"/>
          </w:sdtContent>
        </w:sdt>
        <w:sdt>
          <w:sdtPr>
            <w:rPr>
              <w:rStyle w:val="Style8"/>
            </w:rPr>
            <w:id w:val="-1912064190"/>
            <w:placeholder>
              <w:docPart w:val="7C81659F2790472D89F3136C33A6523F"/>
            </w:placeholder>
            <w:showingPlcHdr/>
            <w15:color w:val="000000"/>
          </w:sdtPr>
          <w:sdtEndPr>
            <w:rPr>
              <w:rStyle w:val="DefaultParagraphFont"/>
              <w:szCs w:val="22"/>
            </w:rPr>
          </w:sdtEndPr>
          <w:sdtContent>
            <w:permStart w:id="849940298" w:edGrp="everyone" w:displacedByCustomXml="prev"/>
            <w:tc>
              <w:tcPr>
                <w:tcW w:w="1350" w:type="pct"/>
                <w:gridSpan w:val="2"/>
                <w:shd w:val="clear" w:color="auto" w:fill="auto"/>
              </w:tcPr>
              <w:p w14:paraId="30E5A533" w14:textId="292196F4"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849940298" w:displacedByCustomXml="next"/>
          </w:sdtContent>
        </w:sdt>
      </w:tr>
      <w:tr w:rsidR="006E2A38" w:rsidRPr="00057411" w14:paraId="080BE403" w14:textId="77777777" w:rsidTr="0092091B">
        <w:trPr>
          <w:trHeight w:val="345"/>
        </w:trPr>
        <w:tc>
          <w:tcPr>
            <w:tcW w:w="2227" w:type="pct"/>
            <w:shd w:val="clear" w:color="auto" w:fill="auto"/>
          </w:tcPr>
          <w:p w14:paraId="06465BFD" w14:textId="06CE3120"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2</w:t>
            </w:r>
            <w:r>
              <w:rPr>
                <w:rStyle w:val="Style8"/>
              </w:rPr>
              <w:t xml:space="preserve"> </w:t>
            </w:r>
            <w:sdt>
              <w:sdtPr>
                <w:rPr>
                  <w:rStyle w:val="Style8"/>
                </w:rPr>
                <w:id w:val="-1218967728"/>
                <w:placeholder>
                  <w:docPart w:val="07C9035A0D774521A190245130BDA97F"/>
                </w:placeholder>
                <w:showingPlcHdr/>
                <w15:color w:val="000000"/>
              </w:sdtPr>
              <w:sdtEndPr>
                <w:rPr>
                  <w:rStyle w:val="DefaultParagraphFont"/>
                  <w:szCs w:val="22"/>
                </w:rPr>
              </w:sdtEndPr>
              <w:sdtContent>
                <w:permStart w:id="2104126384" w:edGrp="everyone"/>
                <w:r w:rsidRPr="00C71CC9">
                  <w:rPr>
                    <w:rStyle w:val="PlaceholderText"/>
                    <w:color w:val="auto"/>
                  </w:rPr>
                  <w:t>Click or tap here to enter text.</w:t>
                </w:r>
                <w:permEnd w:id="2104126384"/>
              </w:sdtContent>
            </w:sdt>
          </w:p>
        </w:tc>
        <w:sdt>
          <w:sdtPr>
            <w:rPr>
              <w:rStyle w:val="Style8"/>
            </w:rPr>
            <w:id w:val="467482281"/>
            <w:placeholder>
              <w:docPart w:val="F8DC83DD7B4E4DEFADFE6F8961B50AA0"/>
            </w:placeholder>
            <w:showingPlcHdr/>
            <w15:color w:val="000000"/>
          </w:sdtPr>
          <w:sdtEndPr>
            <w:rPr>
              <w:rStyle w:val="DefaultParagraphFont"/>
              <w:szCs w:val="22"/>
            </w:rPr>
          </w:sdtEndPr>
          <w:sdtContent>
            <w:permStart w:id="1944789220" w:edGrp="everyone" w:displacedByCustomXml="prev"/>
            <w:tc>
              <w:tcPr>
                <w:tcW w:w="1423" w:type="pct"/>
                <w:gridSpan w:val="2"/>
                <w:shd w:val="clear" w:color="auto" w:fill="auto"/>
              </w:tcPr>
              <w:p w14:paraId="5443AABD" w14:textId="4DF8A581"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1944789220" w:displacedByCustomXml="next"/>
          </w:sdtContent>
        </w:sdt>
        <w:sdt>
          <w:sdtPr>
            <w:rPr>
              <w:rStyle w:val="Style8"/>
            </w:rPr>
            <w:id w:val="-1802760547"/>
            <w:placeholder>
              <w:docPart w:val="E39845D5C4A04A20A34261850A5977DE"/>
            </w:placeholder>
            <w:showingPlcHdr/>
            <w15:color w:val="000000"/>
          </w:sdtPr>
          <w:sdtEndPr>
            <w:rPr>
              <w:rStyle w:val="DefaultParagraphFont"/>
              <w:szCs w:val="22"/>
            </w:rPr>
          </w:sdtEndPr>
          <w:sdtContent>
            <w:permStart w:id="1937078990" w:edGrp="everyone" w:displacedByCustomXml="prev"/>
            <w:tc>
              <w:tcPr>
                <w:tcW w:w="1350" w:type="pct"/>
                <w:gridSpan w:val="2"/>
                <w:shd w:val="clear" w:color="auto" w:fill="auto"/>
              </w:tcPr>
              <w:p w14:paraId="42F9E67B" w14:textId="2436EFBE"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1937078990" w:displacedByCustomXml="next"/>
          </w:sdtContent>
        </w:sdt>
      </w:tr>
      <w:tr w:rsidR="006E2A38" w:rsidRPr="00057411" w14:paraId="4225CA84" w14:textId="77777777" w:rsidTr="0092091B">
        <w:trPr>
          <w:trHeight w:val="345"/>
        </w:trPr>
        <w:tc>
          <w:tcPr>
            <w:tcW w:w="2227" w:type="pct"/>
            <w:shd w:val="clear" w:color="auto" w:fill="auto"/>
          </w:tcPr>
          <w:p w14:paraId="4B370D13" w14:textId="29D9953F"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t>3</w:t>
            </w:r>
            <w:r>
              <w:rPr>
                <w:rStyle w:val="Style8"/>
              </w:rPr>
              <w:t xml:space="preserve"> </w:t>
            </w:r>
            <w:sdt>
              <w:sdtPr>
                <w:rPr>
                  <w:rStyle w:val="Style8"/>
                </w:rPr>
                <w:id w:val="1585337276"/>
                <w:placeholder>
                  <w:docPart w:val="0392E4018A7540D4932D144145AD125B"/>
                </w:placeholder>
                <w:showingPlcHdr/>
                <w15:color w:val="000000"/>
              </w:sdtPr>
              <w:sdtEndPr>
                <w:rPr>
                  <w:rStyle w:val="DefaultParagraphFont"/>
                  <w:szCs w:val="22"/>
                </w:rPr>
              </w:sdtEndPr>
              <w:sdtContent>
                <w:permStart w:id="482761614" w:edGrp="everyone"/>
                <w:r w:rsidRPr="00C71CC9">
                  <w:rPr>
                    <w:rStyle w:val="PlaceholderText"/>
                    <w:color w:val="auto"/>
                  </w:rPr>
                  <w:t>Click or tap here to enter text.</w:t>
                </w:r>
                <w:permEnd w:id="482761614"/>
              </w:sdtContent>
            </w:sdt>
          </w:p>
        </w:tc>
        <w:sdt>
          <w:sdtPr>
            <w:rPr>
              <w:rStyle w:val="Style8"/>
            </w:rPr>
            <w:id w:val="-1483143265"/>
            <w:placeholder>
              <w:docPart w:val="1309C298FE134DA593B2C1F1EAD07C6D"/>
            </w:placeholder>
            <w:showingPlcHdr/>
            <w15:color w:val="000000"/>
          </w:sdtPr>
          <w:sdtEndPr>
            <w:rPr>
              <w:rStyle w:val="DefaultParagraphFont"/>
              <w:szCs w:val="22"/>
            </w:rPr>
          </w:sdtEndPr>
          <w:sdtContent>
            <w:permStart w:id="1653558879" w:edGrp="everyone" w:displacedByCustomXml="prev"/>
            <w:tc>
              <w:tcPr>
                <w:tcW w:w="1423" w:type="pct"/>
                <w:gridSpan w:val="2"/>
                <w:shd w:val="clear" w:color="auto" w:fill="auto"/>
              </w:tcPr>
              <w:p w14:paraId="19FD5E68" w14:textId="508A3C4E"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1653558879" w:displacedByCustomXml="next"/>
          </w:sdtContent>
        </w:sdt>
        <w:sdt>
          <w:sdtPr>
            <w:rPr>
              <w:rStyle w:val="Style8"/>
            </w:rPr>
            <w:id w:val="-838379509"/>
            <w:placeholder>
              <w:docPart w:val="9A28AF3920E047AAA2129F07944E4538"/>
            </w:placeholder>
            <w:showingPlcHdr/>
            <w15:color w:val="000000"/>
          </w:sdtPr>
          <w:sdtEndPr>
            <w:rPr>
              <w:rStyle w:val="DefaultParagraphFont"/>
              <w:szCs w:val="22"/>
            </w:rPr>
          </w:sdtEndPr>
          <w:sdtContent>
            <w:permStart w:id="1498873864" w:edGrp="everyone" w:displacedByCustomXml="prev"/>
            <w:tc>
              <w:tcPr>
                <w:tcW w:w="1350" w:type="pct"/>
                <w:gridSpan w:val="2"/>
                <w:shd w:val="clear" w:color="auto" w:fill="auto"/>
              </w:tcPr>
              <w:p w14:paraId="281B80B8" w14:textId="2BFC2C59"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1498873864" w:displacedByCustomXml="next"/>
          </w:sdtContent>
        </w:sdt>
      </w:tr>
      <w:tr w:rsidR="006E2A38" w:rsidRPr="00057411" w14:paraId="2A21B68F" w14:textId="77777777" w:rsidTr="0092091B">
        <w:trPr>
          <w:trHeight w:val="345"/>
        </w:trPr>
        <w:tc>
          <w:tcPr>
            <w:tcW w:w="2227" w:type="pct"/>
            <w:shd w:val="clear" w:color="auto" w:fill="auto"/>
          </w:tcPr>
          <w:p w14:paraId="3ED70238" w14:textId="77777777" w:rsidR="006E2A38" w:rsidRPr="00057411" w:rsidDel="00716F0C" w:rsidRDefault="006E2A38" w:rsidP="006E2A38">
            <w:pPr>
              <w:tabs>
                <w:tab w:val="left" w:pos="-284"/>
                <w:tab w:val="left" w:pos="2835"/>
              </w:tabs>
              <w:spacing w:line="276" w:lineRule="auto"/>
              <w:jc w:val="both"/>
              <w:rPr>
                <w:rFonts w:cs="Arial"/>
                <w:szCs w:val="22"/>
              </w:rPr>
            </w:pPr>
            <w:r w:rsidRPr="00057411">
              <w:rPr>
                <w:rFonts w:cs="Arial"/>
                <w:szCs w:val="22"/>
              </w:rPr>
              <w:t>Duration of the meeting</w:t>
            </w:r>
          </w:p>
        </w:tc>
        <w:sdt>
          <w:sdtPr>
            <w:rPr>
              <w:rStyle w:val="Style8"/>
            </w:rPr>
            <w:id w:val="1265502013"/>
            <w:placeholder>
              <w:docPart w:val="D2BCF3E79D39412E8ED6FE5A1B20734F"/>
            </w:placeholder>
            <w:showingPlcHdr/>
            <w15:color w:val="000000"/>
          </w:sdtPr>
          <w:sdtEndPr>
            <w:rPr>
              <w:rStyle w:val="DefaultParagraphFont"/>
              <w:szCs w:val="22"/>
            </w:rPr>
          </w:sdtEndPr>
          <w:sdtContent>
            <w:permStart w:id="1372093850" w:edGrp="everyone" w:displacedByCustomXml="prev"/>
            <w:tc>
              <w:tcPr>
                <w:tcW w:w="2773" w:type="pct"/>
                <w:gridSpan w:val="4"/>
                <w:shd w:val="clear" w:color="auto" w:fill="auto"/>
              </w:tcPr>
              <w:p w14:paraId="597CF722" w14:textId="1F97F319" w:rsidR="006E2A38" w:rsidRPr="00057411" w:rsidRDefault="006E2A38" w:rsidP="006E2A38">
                <w:pPr>
                  <w:tabs>
                    <w:tab w:val="left" w:pos="-284"/>
                    <w:tab w:val="left" w:pos="2835"/>
                  </w:tabs>
                  <w:spacing w:line="276" w:lineRule="auto"/>
                  <w:jc w:val="both"/>
                  <w:rPr>
                    <w:rFonts w:cs="Arial"/>
                    <w:szCs w:val="22"/>
                  </w:rPr>
                </w:pPr>
                <w:r w:rsidRPr="00C71CC9">
                  <w:rPr>
                    <w:rStyle w:val="PlaceholderText"/>
                    <w:color w:val="auto"/>
                  </w:rPr>
                  <w:t>Click or tap here to enter text.</w:t>
                </w:r>
              </w:p>
            </w:tc>
            <w:permEnd w:id="1372093850" w:displacedByCustomXml="next"/>
          </w:sdtContent>
        </w:sdt>
      </w:tr>
      <w:tr w:rsidR="006E2A38" w:rsidRPr="00057411" w14:paraId="1FCA0EE8" w14:textId="77777777" w:rsidTr="0092091B">
        <w:trPr>
          <w:trHeight w:val="345"/>
        </w:trPr>
        <w:tc>
          <w:tcPr>
            <w:tcW w:w="2227" w:type="pct"/>
            <w:shd w:val="clear" w:color="auto" w:fill="auto"/>
          </w:tcPr>
          <w:p w14:paraId="6A65524E" w14:textId="77777777" w:rsidR="006E2A38" w:rsidRPr="00057411" w:rsidRDefault="006E2A38" w:rsidP="006E2A38">
            <w:pPr>
              <w:tabs>
                <w:tab w:val="left" w:pos="-284"/>
                <w:tab w:val="left" w:pos="2835"/>
              </w:tabs>
              <w:spacing w:line="276" w:lineRule="auto"/>
              <w:jc w:val="both"/>
              <w:rPr>
                <w:rFonts w:cs="Arial"/>
                <w:szCs w:val="22"/>
              </w:rPr>
            </w:pPr>
            <w:r w:rsidRPr="00057411">
              <w:rPr>
                <w:rFonts w:cs="Arial"/>
                <w:szCs w:val="22"/>
              </w:rPr>
              <w:lastRenderedPageBreak/>
              <w:t>Estimated number of people attending meeting</w:t>
            </w:r>
          </w:p>
        </w:tc>
        <w:tc>
          <w:tcPr>
            <w:tcW w:w="2773" w:type="pct"/>
            <w:gridSpan w:val="4"/>
            <w:shd w:val="clear" w:color="auto" w:fill="auto"/>
          </w:tcPr>
          <w:p w14:paraId="4C1369AE" w14:textId="72309EBE" w:rsidR="006E2A38" w:rsidRPr="00057411" w:rsidRDefault="00000000" w:rsidP="006E2A38">
            <w:pPr>
              <w:tabs>
                <w:tab w:val="left" w:pos="-284"/>
                <w:tab w:val="left" w:pos="505"/>
              </w:tabs>
              <w:spacing w:line="276" w:lineRule="auto"/>
              <w:jc w:val="both"/>
              <w:rPr>
                <w:rFonts w:cs="Arial"/>
                <w:szCs w:val="22"/>
              </w:rPr>
            </w:pPr>
            <w:sdt>
              <w:sdtPr>
                <w:rPr>
                  <w:rStyle w:val="Style8"/>
                </w:rPr>
                <w:id w:val="700911417"/>
                <w:placeholder>
                  <w:docPart w:val="BA80E1A528C649EE8FE51E4411D88451"/>
                </w:placeholder>
                <w:showingPlcHdr/>
                <w15:color w:val="000000"/>
              </w:sdtPr>
              <w:sdtEndPr>
                <w:rPr>
                  <w:rStyle w:val="DefaultParagraphFont"/>
                  <w:szCs w:val="22"/>
                </w:rPr>
              </w:sdtEndPr>
              <w:sdtContent>
                <w:permStart w:id="1265773051" w:edGrp="everyone"/>
                <w:r w:rsidR="006E2A38" w:rsidRPr="00C71CC9">
                  <w:rPr>
                    <w:rStyle w:val="PlaceholderText"/>
                    <w:color w:val="auto"/>
                  </w:rPr>
                  <w:t>Click or tap here to enter text.</w:t>
                </w:r>
                <w:permEnd w:id="1265773051"/>
              </w:sdtContent>
            </w:sdt>
          </w:p>
        </w:tc>
      </w:tr>
    </w:tbl>
    <w:p w14:paraId="1846BEBC" w14:textId="77777777" w:rsidR="00EB44B0" w:rsidRDefault="00EB44B0" w:rsidP="004A0181">
      <w:pPr>
        <w:jc w:val="both"/>
        <w:rPr>
          <w:szCs w:val="22"/>
        </w:rPr>
      </w:pPr>
    </w:p>
    <w:p w14:paraId="670787B9" w14:textId="54641008" w:rsidR="00E10536" w:rsidRPr="00C70B41" w:rsidRDefault="00E10536" w:rsidP="009914CA">
      <w:pPr>
        <w:pStyle w:val="Heading1"/>
      </w:pPr>
      <w:bookmarkStart w:id="3" w:name="_Toc138240055"/>
      <w:r w:rsidRPr="00C70B41">
        <w:t>SITE DESCRIPTION</w:t>
      </w:r>
      <w:bookmarkEnd w:id="3"/>
    </w:p>
    <w:p w14:paraId="28D3C8DC" w14:textId="77777777" w:rsidR="004B7D78" w:rsidRPr="00C70B41" w:rsidRDefault="004B7D78" w:rsidP="00EA50DA"/>
    <w:p w14:paraId="52CA73BD" w14:textId="6566A64F" w:rsidR="003354E0" w:rsidRPr="00C70B41" w:rsidRDefault="004B7D78" w:rsidP="00EA50DA">
      <w:r w:rsidRPr="00C70B41">
        <w:t>Provide a detailed description of the site involved in the application.</w:t>
      </w:r>
    </w:p>
    <w:p w14:paraId="2E0706C8" w14:textId="5E9BF794" w:rsidR="004B7D78" w:rsidRPr="00C70B41" w:rsidRDefault="004B7D78" w:rsidP="00EA50DA"/>
    <w:tbl>
      <w:tblPr>
        <w:tblStyle w:val="TableGrid"/>
        <w:tblW w:w="0" w:type="auto"/>
        <w:tblLook w:val="04A0" w:firstRow="1" w:lastRow="0" w:firstColumn="1" w:lastColumn="0" w:noHBand="0" w:noVBand="1"/>
      </w:tblPr>
      <w:tblGrid>
        <w:gridCol w:w="3397"/>
        <w:gridCol w:w="5619"/>
      </w:tblGrid>
      <w:tr w:rsidR="004B7D78" w:rsidRPr="00C70B41" w14:paraId="708D82E8" w14:textId="77777777" w:rsidTr="00511147">
        <w:trPr>
          <w:trHeight w:val="340"/>
        </w:trPr>
        <w:tc>
          <w:tcPr>
            <w:tcW w:w="3397" w:type="dxa"/>
            <w:vAlign w:val="center"/>
          </w:tcPr>
          <w:p w14:paraId="2D181522" w14:textId="2DC0980A" w:rsidR="004B7D78" w:rsidRPr="00C70B41" w:rsidRDefault="00C074CB" w:rsidP="00511147">
            <w:permStart w:id="1685744152" w:edGrp="everyone" w:colFirst="1" w:colLast="1"/>
            <w:r w:rsidRPr="00C70B41">
              <w:t>Province/s</w:t>
            </w:r>
          </w:p>
        </w:tc>
        <w:sdt>
          <w:sdtPr>
            <w:id w:val="-1876456563"/>
            <w:placeholder>
              <w:docPart w:val="5884188ECB8745879B51A441FFFA9EE3"/>
            </w:placeholder>
            <w:showingPlcHdr/>
          </w:sdtPr>
          <w:sdtContent>
            <w:tc>
              <w:tcPr>
                <w:tcW w:w="5619" w:type="dxa"/>
                <w:vAlign w:val="center"/>
              </w:tcPr>
              <w:p w14:paraId="0FEF75F9" w14:textId="09A6C3D3" w:rsidR="004B7D78" w:rsidRPr="00C70B41" w:rsidRDefault="00C074CB" w:rsidP="00511147">
                <w:r w:rsidRPr="00C70B41">
                  <w:rPr>
                    <w:rStyle w:val="PlaceholderText"/>
                  </w:rPr>
                  <w:t>Click or tap here to enter text.</w:t>
                </w:r>
              </w:p>
            </w:tc>
          </w:sdtContent>
        </w:sdt>
      </w:tr>
      <w:tr w:rsidR="00C074CB" w:rsidRPr="00C70B41" w14:paraId="04BEF6BE" w14:textId="77777777" w:rsidTr="00511147">
        <w:trPr>
          <w:trHeight w:val="340"/>
        </w:trPr>
        <w:tc>
          <w:tcPr>
            <w:tcW w:w="3397" w:type="dxa"/>
            <w:vAlign w:val="center"/>
          </w:tcPr>
          <w:p w14:paraId="7FE3F9FC" w14:textId="2D7A1C46" w:rsidR="00C074CB" w:rsidRPr="00C70B41" w:rsidRDefault="00C074CB" w:rsidP="00511147">
            <w:permStart w:id="1875660287" w:edGrp="everyone" w:colFirst="1" w:colLast="1"/>
            <w:permEnd w:id="1685744152"/>
            <w:r w:rsidRPr="00C70B41">
              <w:t>District Municipality/ies</w:t>
            </w:r>
          </w:p>
        </w:tc>
        <w:sdt>
          <w:sdtPr>
            <w:id w:val="-1857727643"/>
            <w:placeholder>
              <w:docPart w:val="555BDB24BDA1475E9D5CAFB075D91CB7"/>
            </w:placeholder>
            <w:showingPlcHdr/>
          </w:sdtPr>
          <w:sdtContent>
            <w:tc>
              <w:tcPr>
                <w:tcW w:w="5619" w:type="dxa"/>
                <w:vAlign w:val="center"/>
              </w:tcPr>
              <w:p w14:paraId="67FA348D" w14:textId="19ED9C4D" w:rsidR="00C074CB" w:rsidRPr="00C70B41" w:rsidRDefault="00C074CB" w:rsidP="00511147">
                <w:r w:rsidRPr="00C70B41">
                  <w:rPr>
                    <w:rStyle w:val="PlaceholderText"/>
                  </w:rPr>
                  <w:t>Click or tap here to enter text.</w:t>
                </w:r>
              </w:p>
            </w:tc>
          </w:sdtContent>
        </w:sdt>
      </w:tr>
      <w:tr w:rsidR="00C074CB" w:rsidRPr="00C70B41" w14:paraId="388F16FD" w14:textId="77777777" w:rsidTr="00511147">
        <w:trPr>
          <w:trHeight w:val="340"/>
        </w:trPr>
        <w:tc>
          <w:tcPr>
            <w:tcW w:w="3397" w:type="dxa"/>
            <w:vAlign w:val="center"/>
          </w:tcPr>
          <w:p w14:paraId="2D0C919E" w14:textId="48D9D609" w:rsidR="00C074CB" w:rsidRPr="00C70B41" w:rsidRDefault="00C074CB" w:rsidP="00511147">
            <w:permStart w:id="1564170244" w:edGrp="everyone" w:colFirst="1" w:colLast="1"/>
            <w:permEnd w:id="1875660287"/>
            <w:r w:rsidRPr="00C70B41">
              <w:t>Local Municipality/ies</w:t>
            </w:r>
          </w:p>
        </w:tc>
        <w:sdt>
          <w:sdtPr>
            <w:id w:val="542330951"/>
            <w:placeholder>
              <w:docPart w:val="B346022767A249F6B3FC42BBF6999C00"/>
            </w:placeholder>
            <w:showingPlcHdr/>
          </w:sdtPr>
          <w:sdtContent>
            <w:tc>
              <w:tcPr>
                <w:tcW w:w="5619" w:type="dxa"/>
                <w:vAlign w:val="center"/>
              </w:tcPr>
              <w:p w14:paraId="563B35E3" w14:textId="7F25B3B6" w:rsidR="00C074CB" w:rsidRPr="00C70B41" w:rsidRDefault="00C074CB" w:rsidP="00511147">
                <w:r w:rsidRPr="00C70B41">
                  <w:rPr>
                    <w:rStyle w:val="PlaceholderText"/>
                  </w:rPr>
                  <w:t>Click or tap here to enter text.</w:t>
                </w:r>
              </w:p>
            </w:tc>
          </w:sdtContent>
        </w:sdt>
      </w:tr>
      <w:tr w:rsidR="00C074CB" w:rsidRPr="00C70B41" w14:paraId="48A1019E" w14:textId="77777777" w:rsidTr="00511147">
        <w:trPr>
          <w:trHeight w:val="340"/>
        </w:trPr>
        <w:tc>
          <w:tcPr>
            <w:tcW w:w="3397" w:type="dxa"/>
            <w:vAlign w:val="center"/>
          </w:tcPr>
          <w:p w14:paraId="6471B35C" w14:textId="1408CDBB" w:rsidR="00C074CB" w:rsidRPr="00C70B41" w:rsidRDefault="00C074CB" w:rsidP="00511147">
            <w:permStart w:id="623378712" w:edGrp="everyone" w:colFirst="1" w:colLast="1"/>
            <w:permEnd w:id="1564170244"/>
            <w:r w:rsidRPr="00C70B41">
              <w:t>Ward number/s</w:t>
            </w:r>
          </w:p>
        </w:tc>
        <w:sdt>
          <w:sdtPr>
            <w:id w:val="-1907833369"/>
            <w:placeholder>
              <w:docPart w:val="CA78B8FD05BE4E38928E21A6360E5C02"/>
            </w:placeholder>
            <w:showingPlcHdr/>
          </w:sdtPr>
          <w:sdtContent>
            <w:tc>
              <w:tcPr>
                <w:tcW w:w="5619" w:type="dxa"/>
                <w:vAlign w:val="center"/>
              </w:tcPr>
              <w:p w14:paraId="78FACD40" w14:textId="474C71F6" w:rsidR="00C074CB" w:rsidRPr="00C70B41" w:rsidRDefault="00C074CB" w:rsidP="00511147">
                <w:r w:rsidRPr="00C70B41">
                  <w:rPr>
                    <w:rStyle w:val="PlaceholderText"/>
                  </w:rPr>
                  <w:t>Click or tap here to enter text.</w:t>
                </w:r>
              </w:p>
            </w:tc>
          </w:sdtContent>
        </w:sdt>
      </w:tr>
      <w:tr w:rsidR="00C074CB" w:rsidRPr="00C70B41" w14:paraId="77098F9B" w14:textId="77777777" w:rsidTr="00511147">
        <w:trPr>
          <w:trHeight w:val="340"/>
        </w:trPr>
        <w:tc>
          <w:tcPr>
            <w:tcW w:w="3397" w:type="dxa"/>
            <w:vAlign w:val="center"/>
          </w:tcPr>
          <w:p w14:paraId="63C7DD7E" w14:textId="5D308015" w:rsidR="00C074CB" w:rsidRPr="00C70B41" w:rsidRDefault="00C074CB" w:rsidP="00511147">
            <w:permStart w:id="178858233" w:edGrp="everyone" w:colFirst="1" w:colLast="1"/>
            <w:permEnd w:id="623378712"/>
            <w:r w:rsidRPr="00C70B41">
              <w:t>Nearest town/s</w:t>
            </w:r>
          </w:p>
        </w:tc>
        <w:sdt>
          <w:sdtPr>
            <w:id w:val="452990126"/>
            <w:placeholder>
              <w:docPart w:val="309C639E0E524957A02980631EA48E61"/>
            </w:placeholder>
            <w:showingPlcHdr/>
          </w:sdtPr>
          <w:sdtContent>
            <w:tc>
              <w:tcPr>
                <w:tcW w:w="5619" w:type="dxa"/>
                <w:vAlign w:val="center"/>
              </w:tcPr>
              <w:p w14:paraId="0589157A" w14:textId="55EC0A9B" w:rsidR="00C074CB" w:rsidRPr="00C70B41" w:rsidRDefault="00C074CB" w:rsidP="00511147">
                <w:r w:rsidRPr="00C70B41">
                  <w:rPr>
                    <w:rStyle w:val="PlaceholderText"/>
                  </w:rPr>
                  <w:t>Click or tap here to enter text.</w:t>
                </w:r>
              </w:p>
            </w:tc>
          </w:sdtContent>
        </w:sdt>
      </w:tr>
      <w:tr w:rsidR="00C074CB" w:rsidRPr="00C70B41" w14:paraId="338F47A4" w14:textId="77777777" w:rsidTr="00511147">
        <w:trPr>
          <w:trHeight w:val="340"/>
        </w:trPr>
        <w:tc>
          <w:tcPr>
            <w:tcW w:w="3397" w:type="dxa"/>
            <w:vAlign w:val="center"/>
          </w:tcPr>
          <w:p w14:paraId="44D7268B" w14:textId="0D7A3A19" w:rsidR="00C074CB" w:rsidRPr="00C70B41" w:rsidRDefault="00C074CB" w:rsidP="00511147">
            <w:permStart w:id="118649650" w:edGrp="everyone" w:colFirst="1" w:colLast="1"/>
            <w:permEnd w:id="178858233"/>
            <w:r w:rsidRPr="00C70B41">
              <w:t>Farm name/s and number/s</w:t>
            </w:r>
          </w:p>
        </w:tc>
        <w:sdt>
          <w:sdtPr>
            <w:id w:val="-712111828"/>
            <w:placeholder>
              <w:docPart w:val="C0CC7921D7254CAFBA9A2F2068AF7FC6"/>
            </w:placeholder>
            <w:showingPlcHdr/>
          </w:sdtPr>
          <w:sdtContent>
            <w:tc>
              <w:tcPr>
                <w:tcW w:w="5619" w:type="dxa"/>
                <w:vAlign w:val="center"/>
              </w:tcPr>
              <w:p w14:paraId="0CEE7871" w14:textId="1B42DA81" w:rsidR="00C074CB" w:rsidRPr="00C70B41" w:rsidRDefault="00C074CB" w:rsidP="00511147">
                <w:r w:rsidRPr="00C70B41">
                  <w:rPr>
                    <w:rStyle w:val="PlaceholderText"/>
                  </w:rPr>
                  <w:t>Click or tap here to enter text.</w:t>
                </w:r>
              </w:p>
            </w:tc>
          </w:sdtContent>
        </w:sdt>
      </w:tr>
      <w:tr w:rsidR="00C074CB" w:rsidRPr="00C70B41" w14:paraId="1022ABB9" w14:textId="77777777" w:rsidTr="00511147">
        <w:trPr>
          <w:trHeight w:val="340"/>
        </w:trPr>
        <w:tc>
          <w:tcPr>
            <w:tcW w:w="3397" w:type="dxa"/>
            <w:vAlign w:val="center"/>
          </w:tcPr>
          <w:p w14:paraId="1ABC2816" w14:textId="667F3617" w:rsidR="00C074CB" w:rsidRPr="00C70B41" w:rsidRDefault="00C074CB" w:rsidP="00511147">
            <w:permStart w:id="143137533" w:edGrp="everyone" w:colFirst="1" w:colLast="1"/>
            <w:permEnd w:id="118649650"/>
            <w:r w:rsidRPr="00C70B41">
              <w:t>Portion number/s</w:t>
            </w:r>
          </w:p>
        </w:tc>
        <w:sdt>
          <w:sdtPr>
            <w:id w:val="-1282489490"/>
            <w:placeholder>
              <w:docPart w:val="1229CFB86C30430FB0B5AF6D457F906D"/>
            </w:placeholder>
            <w:showingPlcHdr/>
          </w:sdtPr>
          <w:sdtContent>
            <w:tc>
              <w:tcPr>
                <w:tcW w:w="5619" w:type="dxa"/>
                <w:vAlign w:val="center"/>
              </w:tcPr>
              <w:p w14:paraId="3F5A8EBD" w14:textId="59DB8660" w:rsidR="00C074CB" w:rsidRPr="00C70B41" w:rsidRDefault="00C074CB" w:rsidP="00511147">
                <w:r w:rsidRPr="00C70B41">
                  <w:rPr>
                    <w:rStyle w:val="PlaceholderText"/>
                  </w:rPr>
                  <w:t>Click or tap here to enter text.</w:t>
                </w:r>
              </w:p>
            </w:tc>
          </w:sdtContent>
        </w:sdt>
      </w:tr>
      <w:permEnd w:id="143137533"/>
    </w:tbl>
    <w:p w14:paraId="2075C933" w14:textId="31EDD8E1" w:rsidR="004B7D78" w:rsidRPr="00C70B41" w:rsidRDefault="004B7D78" w:rsidP="00EA50DA"/>
    <w:p w14:paraId="05C9621E" w14:textId="77777777" w:rsidR="00756304" w:rsidRPr="00C70B41" w:rsidRDefault="00756304" w:rsidP="00756304">
      <w:pPr>
        <w:rPr>
          <w:b/>
          <w:bCs/>
        </w:rPr>
      </w:pPr>
      <w:r w:rsidRPr="00C70B41">
        <w:rPr>
          <w:b/>
          <w:bCs/>
        </w:rPr>
        <w:t>Surveyor General 21 digit code:</w:t>
      </w:r>
    </w:p>
    <w:p w14:paraId="0CA5F38D" w14:textId="145F0F1B" w:rsidR="00111DFA" w:rsidRPr="00C70B41" w:rsidRDefault="00756304" w:rsidP="00756304">
      <w:r w:rsidRPr="00DC025A">
        <w:t xml:space="preserve">(If there are more than 4, please attach a list with the rest of the codes as </w:t>
      </w:r>
      <w:hyperlink w:anchor="APP9" w:history="1">
        <w:r w:rsidRPr="00DC025A">
          <w:t xml:space="preserve">APPENDIX </w:t>
        </w:r>
        <w:r w:rsidR="00DC025A" w:rsidRPr="00DC025A">
          <w:t>4</w:t>
        </w:r>
      </w:hyperlink>
      <w:r w:rsidRPr="00DC025A">
        <w:t xml:space="preserve">. Where the </w:t>
      </w:r>
      <w:r w:rsidR="00593D1B" w:rsidRPr="00DC025A">
        <w:t>21-digit</w:t>
      </w:r>
      <w:r w:rsidRPr="00DC025A">
        <w:t xml:space="preserve"> SGID and farm name are not available, the coordinates of the boundary of the property or properties must be provided in </w:t>
      </w:r>
      <w:hyperlink w:anchor="APP9" w:history="1">
        <w:r w:rsidR="00DC025A" w:rsidRPr="00DC025A">
          <w:t>4</w:t>
        </w:r>
      </w:hyperlink>
      <w:r w:rsidRPr="00DC025A">
        <w:t>.</w:t>
      </w:r>
    </w:p>
    <w:p w14:paraId="1B80E95F" w14:textId="77777777" w:rsidR="00C83648" w:rsidRPr="00C70B41" w:rsidRDefault="00C83648" w:rsidP="0075630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450"/>
        <w:gridCol w:w="450"/>
        <w:gridCol w:w="457"/>
        <w:gridCol w:w="450"/>
        <w:gridCol w:w="457"/>
        <w:gridCol w:w="465"/>
        <w:gridCol w:w="455"/>
        <w:gridCol w:w="455"/>
        <w:gridCol w:w="455"/>
        <w:gridCol w:w="455"/>
        <w:gridCol w:w="455"/>
        <w:gridCol w:w="465"/>
        <w:gridCol w:w="455"/>
        <w:gridCol w:w="454"/>
        <w:gridCol w:w="454"/>
        <w:gridCol w:w="454"/>
        <w:gridCol w:w="454"/>
        <w:gridCol w:w="458"/>
        <w:gridCol w:w="501"/>
        <w:gridCol w:w="474"/>
      </w:tblGrid>
      <w:tr w:rsidR="00C83648" w:rsidRPr="00C70B41" w14:paraId="7EFE0EA6" w14:textId="77777777" w:rsidTr="00C7681A">
        <w:trPr>
          <w:jc w:val="center"/>
        </w:trPr>
        <w:tc>
          <w:tcPr>
            <w:tcW w:w="236" w:type="pct"/>
          </w:tcPr>
          <w:p w14:paraId="07C3AC92" w14:textId="77777777" w:rsidR="00C83648" w:rsidRPr="00C70B41" w:rsidRDefault="00C83648" w:rsidP="00476D16">
            <w:pPr>
              <w:pStyle w:val="BodyText"/>
              <w:jc w:val="both"/>
              <w:rPr>
                <w:rFonts w:ascii="Arial Narrow" w:hAnsi="Arial Narrow" w:cs="Arial"/>
                <w:sz w:val="22"/>
                <w:szCs w:val="22"/>
                <w:lang w:val="en-ZA" w:eastAsia="en-US"/>
              </w:rPr>
            </w:pPr>
            <w:permStart w:id="2128742016" w:edGrp="everyone"/>
          </w:p>
        </w:tc>
        <w:tc>
          <w:tcPr>
            <w:tcW w:w="233" w:type="pct"/>
          </w:tcPr>
          <w:p w14:paraId="78C0057F"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799FDCA2"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04E02AAA"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26D18052"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4E3484FB"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4FDE7E0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596B60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1D112D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CCB963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594EC852"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E67D3DF"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3037E2F0"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B09CB4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1C7740C"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0BBBDEE2"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41623495"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F87FF9C"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Pr>
          <w:p w14:paraId="4F65E873"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Pr>
          <w:p w14:paraId="13936975"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Pr>
          <w:p w14:paraId="194173A4"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583BE173" w14:textId="77777777" w:rsidTr="00C7681A">
        <w:trPr>
          <w:jc w:val="center"/>
        </w:trPr>
        <w:tc>
          <w:tcPr>
            <w:tcW w:w="236" w:type="pct"/>
          </w:tcPr>
          <w:p w14:paraId="7384FFB8"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50533B24"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2410B350"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2FBBD8BC"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54766183"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5C87C7CA"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60086B1F"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E025CD4"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BAFFF50"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9E2992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51A0EA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03B14AA8"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4389B9D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15AA55E7"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42AE43A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265409F"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16CD20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6C22E35"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Pr>
          <w:p w14:paraId="1273952D"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Pr>
          <w:p w14:paraId="772EA4CE"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Pr>
          <w:p w14:paraId="53755B49"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0AEEEA84" w14:textId="77777777" w:rsidTr="00C7681A">
        <w:trPr>
          <w:jc w:val="center"/>
        </w:trPr>
        <w:tc>
          <w:tcPr>
            <w:tcW w:w="236" w:type="pct"/>
          </w:tcPr>
          <w:p w14:paraId="0C44E221"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49A3CE4D"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2C2E304C"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Borders>
              <w:bottom w:val="single" w:sz="4" w:space="0" w:color="auto"/>
            </w:tcBorders>
          </w:tcPr>
          <w:p w14:paraId="02FFA2AA"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240FF913"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Borders>
              <w:bottom w:val="single" w:sz="4" w:space="0" w:color="auto"/>
            </w:tcBorders>
          </w:tcPr>
          <w:p w14:paraId="13D312EB"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Borders>
              <w:bottom w:val="single" w:sz="4" w:space="0" w:color="auto"/>
            </w:tcBorders>
          </w:tcPr>
          <w:p w14:paraId="238970A7"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6AB381B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0385566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2D4F807C"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E00E63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638BDB23"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Borders>
              <w:bottom w:val="single" w:sz="4" w:space="0" w:color="auto"/>
            </w:tcBorders>
          </w:tcPr>
          <w:p w14:paraId="0762B8CB"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7157E683"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433143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469B801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68D9A5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1167E1D7"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Borders>
              <w:bottom w:val="single" w:sz="4" w:space="0" w:color="auto"/>
            </w:tcBorders>
          </w:tcPr>
          <w:p w14:paraId="594FB8D7"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Borders>
              <w:bottom w:val="single" w:sz="4" w:space="0" w:color="auto"/>
            </w:tcBorders>
          </w:tcPr>
          <w:p w14:paraId="6272F1BC"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Borders>
              <w:bottom w:val="single" w:sz="4" w:space="0" w:color="auto"/>
            </w:tcBorders>
          </w:tcPr>
          <w:p w14:paraId="6EB0AD22"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5D58ADD9" w14:textId="77777777" w:rsidTr="00C7681A">
        <w:trPr>
          <w:jc w:val="center"/>
        </w:trPr>
        <w:tc>
          <w:tcPr>
            <w:tcW w:w="236" w:type="pct"/>
            <w:tcBorders>
              <w:right w:val="single" w:sz="4" w:space="0" w:color="auto"/>
            </w:tcBorders>
            <w:shd w:val="clear" w:color="auto" w:fill="BFBFBF"/>
          </w:tcPr>
          <w:p w14:paraId="0AA7727E"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1</w:t>
            </w:r>
          </w:p>
        </w:tc>
        <w:tc>
          <w:tcPr>
            <w:tcW w:w="233" w:type="pct"/>
            <w:tcBorders>
              <w:top w:val="single" w:sz="4" w:space="0" w:color="auto"/>
              <w:left w:val="single" w:sz="4" w:space="0" w:color="auto"/>
              <w:bottom w:val="single" w:sz="4" w:space="0" w:color="auto"/>
              <w:right w:val="nil"/>
            </w:tcBorders>
            <w:shd w:val="clear" w:color="auto" w:fill="BFBFBF"/>
            <w:vAlign w:val="center"/>
          </w:tcPr>
          <w:p w14:paraId="54E00983" w14:textId="77777777" w:rsidR="00C83648" w:rsidRPr="00C70B41" w:rsidRDefault="00C83648" w:rsidP="00476D16">
            <w:pPr>
              <w:pStyle w:val="BodyText"/>
              <w:jc w:val="both"/>
              <w:rPr>
                <w:rFonts w:ascii="Arial Narrow" w:hAnsi="Arial Narrow" w:cs="Arial"/>
                <w:b/>
                <w:sz w:val="22"/>
                <w:szCs w:val="22"/>
                <w:lang w:val="en-ZA" w:eastAsia="en-US"/>
              </w:rPr>
            </w:pPr>
          </w:p>
        </w:tc>
        <w:tc>
          <w:tcPr>
            <w:tcW w:w="233" w:type="pct"/>
            <w:tcBorders>
              <w:top w:val="single" w:sz="4" w:space="0" w:color="auto"/>
              <w:left w:val="nil"/>
              <w:bottom w:val="single" w:sz="4" w:space="0" w:color="auto"/>
              <w:right w:val="nil"/>
            </w:tcBorders>
            <w:shd w:val="clear" w:color="auto" w:fill="BFBFBF"/>
            <w:vAlign w:val="center"/>
          </w:tcPr>
          <w:p w14:paraId="31D9DA35"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2</w:t>
            </w:r>
          </w:p>
        </w:tc>
        <w:tc>
          <w:tcPr>
            <w:tcW w:w="237" w:type="pct"/>
            <w:tcBorders>
              <w:top w:val="single" w:sz="4" w:space="0" w:color="auto"/>
              <w:left w:val="nil"/>
              <w:bottom w:val="single" w:sz="4" w:space="0" w:color="auto"/>
              <w:right w:val="nil"/>
            </w:tcBorders>
            <w:shd w:val="clear" w:color="auto" w:fill="BFBFBF"/>
            <w:vAlign w:val="center"/>
          </w:tcPr>
          <w:p w14:paraId="0D94E126" w14:textId="77777777" w:rsidR="00C83648" w:rsidRPr="00C70B41" w:rsidRDefault="00C83648" w:rsidP="00476D16">
            <w:pPr>
              <w:pStyle w:val="BodyText"/>
              <w:jc w:val="both"/>
              <w:rPr>
                <w:rFonts w:ascii="Arial Narrow" w:hAnsi="Arial Narrow" w:cs="Arial"/>
                <w:b/>
                <w:sz w:val="22"/>
                <w:szCs w:val="22"/>
                <w:lang w:val="en-ZA" w:eastAsia="en-US"/>
              </w:rPr>
            </w:pPr>
          </w:p>
        </w:tc>
        <w:tc>
          <w:tcPr>
            <w:tcW w:w="233" w:type="pct"/>
            <w:tcBorders>
              <w:left w:val="single" w:sz="4" w:space="0" w:color="auto"/>
              <w:right w:val="nil"/>
            </w:tcBorders>
            <w:shd w:val="clear" w:color="auto" w:fill="BFBFBF"/>
          </w:tcPr>
          <w:p w14:paraId="238E23A2" w14:textId="77777777" w:rsidR="00C83648" w:rsidRPr="00C70B41" w:rsidRDefault="00C83648" w:rsidP="00476D16">
            <w:pPr>
              <w:pStyle w:val="BodyText"/>
              <w:jc w:val="both"/>
              <w:rPr>
                <w:rFonts w:ascii="Arial Narrow" w:hAnsi="Arial Narrow" w:cs="Arial"/>
                <w:b/>
                <w:sz w:val="22"/>
                <w:szCs w:val="22"/>
                <w:lang w:val="en-ZA" w:eastAsia="en-US"/>
              </w:rPr>
            </w:pPr>
          </w:p>
        </w:tc>
        <w:tc>
          <w:tcPr>
            <w:tcW w:w="237" w:type="pct"/>
            <w:tcBorders>
              <w:left w:val="nil"/>
              <w:right w:val="nil"/>
            </w:tcBorders>
            <w:shd w:val="clear" w:color="auto" w:fill="BFBFBF"/>
          </w:tcPr>
          <w:p w14:paraId="1EF9B381" w14:textId="77777777" w:rsidR="00C83648" w:rsidRPr="00C70B41" w:rsidRDefault="00C83648" w:rsidP="00476D16">
            <w:pPr>
              <w:pStyle w:val="BodyText"/>
              <w:jc w:val="both"/>
              <w:rPr>
                <w:rFonts w:ascii="Arial Narrow" w:hAnsi="Arial Narrow" w:cs="Arial"/>
                <w:b/>
                <w:sz w:val="22"/>
                <w:szCs w:val="22"/>
                <w:lang w:val="en-ZA" w:eastAsia="en-US"/>
              </w:rPr>
            </w:pPr>
          </w:p>
        </w:tc>
        <w:tc>
          <w:tcPr>
            <w:tcW w:w="241" w:type="pct"/>
            <w:tcBorders>
              <w:left w:val="nil"/>
              <w:right w:val="nil"/>
            </w:tcBorders>
            <w:shd w:val="clear" w:color="auto" w:fill="BFBFBF"/>
          </w:tcPr>
          <w:p w14:paraId="6C68116F"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3</w:t>
            </w:r>
          </w:p>
        </w:tc>
        <w:tc>
          <w:tcPr>
            <w:tcW w:w="236" w:type="pct"/>
            <w:tcBorders>
              <w:left w:val="nil"/>
            </w:tcBorders>
            <w:shd w:val="clear" w:color="auto" w:fill="BFBFBF"/>
          </w:tcPr>
          <w:p w14:paraId="6F71CAA7"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right w:val="nil"/>
            </w:tcBorders>
            <w:shd w:val="clear" w:color="auto" w:fill="BFBFBF"/>
          </w:tcPr>
          <w:p w14:paraId="7B786844"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554505CB"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53FC17C8"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09294819" w14:textId="77777777" w:rsidR="00C83648" w:rsidRPr="00C70B41" w:rsidRDefault="00C83648" w:rsidP="00476D16">
            <w:pPr>
              <w:pStyle w:val="BodyText"/>
              <w:jc w:val="both"/>
              <w:rPr>
                <w:rFonts w:ascii="Arial Narrow" w:hAnsi="Arial Narrow" w:cs="Arial"/>
                <w:b/>
                <w:sz w:val="22"/>
                <w:szCs w:val="22"/>
                <w:lang w:val="en-ZA" w:eastAsia="en-US"/>
              </w:rPr>
            </w:pPr>
          </w:p>
        </w:tc>
        <w:tc>
          <w:tcPr>
            <w:tcW w:w="241" w:type="pct"/>
            <w:tcBorders>
              <w:left w:val="nil"/>
              <w:right w:val="nil"/>
            </w:tcBorders>
            <w:shd w:val="clear" w:color="auto" w:fill="BFBFBF"/>
          </w:tcPr>
          <w:p w14:paraId="0FBFA4E7"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4</w:t>
            </w:r>
          </w:p>
        </w:tc>
        <w:tc>
          <w:tcPr>
            <w:tcW w:w="236" w:type="pct"/>
            <w:tcBorders>
              <w:left w:val="nil"/>
              <w:right w:val="nil"/>
            </w:tcBorders>
            <w:shd w:val="clear" w:color="auto" w:fill="BFBFBF"/>
          </w:tcPr>
          <w:p w14:paraId="4625DFC6"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36068F10"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tcBorders>
            <w:shd w:val="clear" w:color="auto" w:fill="BFBFBF"/>
          </w:tcPr>
          <w:p w14:paraId="34AB3460"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right w:val="nil"/>
            </w:tcBorders>
            <w:shd w:val="clear" w:color="auto" w:fill="BFBFBF"/>
          </w:tcPr>
          <w:p w14:paraId="27051F5E"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0A91207C" w14:textId="77777777" w:rsidR="00C83648" w:rsidRPr="00C70B41" w:rsidRDefault="00C83648" w:rsidP="00476D16">
            <w:pPr>
              <w:pStyle w:val="BodyText"/>
              <w:jc w:val="both"/>
              <w:rPr>
                <w:rFonts w:ascii="Arial Narrow" w:hAnsi="Arial Narrow" w:cs="Arial"/>
                <w:b/>
                <w:sz w:val="22"/>
                <w:szCs w:val="22"/>
                <w:lang w:val="en-ZA" w:eastAsia="en-US"/>
              </w:rPr>
            </w:pPr>
          </w:p>
        </w:tc>
        <w:tc>
          <w:tcPr>
            <w:tcW w:w="238" w:type="pct"/>
            <w:tcBorders>
              <w:left w:val="nil"/>
              <w:right w:val="nil"/>
            </w:tcBorders>
            <w:shd w:val="clear" w:color="auto" w:fill="BFBFBF"/>
          </w:tcPr>
          <w:p w14:paraId="7C97E586"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5</w:t>
            </w:r>
          </w:p>
        </w:tc>
        <w:tc>
          <w:tcPr>
            <w:tcW w:w="260" w:type="pct"/>
            <w:tcBorders>
              <w:left w:val="nil"/>
              <w:right w:val="nil"/>
            </w:tcBorders>
            <w:shd w:val="clear" w:color="auto" w:fill="BFBFBF"/>
          </w:tcPr>
          <w:p w14:paraId="6A4D3386" w14:textId="77777777" w:rsidR="00C83648" w:rsidRPr="00C70B41" w:rsidRDefault="00C83648" w:rsidP="00476D16">
            <w:pPr>
              <w:pStyle w:val="BodyText"/>
              <w:jc w:val="both"/>
              <w:rPr>
                <w:rFonts w:ascii="Arial Narrow" w:hAnsi="Arial Narrow" w:cs="Arial"/>
                <w:b/>
                <w:sz w:val="22"/>
                <w:szCs w:val="22"/>
                <w:lang w:val="en-ZA" w:eastAsia="en-US"/>
              </w:rPr>
            </w:pPr>
          </w:p>
        </w:tc>
        <w:tc>
          <w:tcPr>
            <w:tcW w:w="246" w:type="pct"/>
            <w:tcBorders>
              <w:left w:val="nil"/>
            </w:tcBorders>
            <w:shd w:val="clear" w:color="auto" w:fill="BFBFBF"/>
          </w:tcPr>
          <w:p w14:paraId="2EBE809C" w14:textId="77777777" w:rsidR="00C83648" w:rsidRPr="00C70B41" w:rsidRDefault="00C83648" w:rsidP="00476D16">
            <w:pPr>
              <w:pStyle w:val="BodyText"/>
              <w:jc w:val="both"/>
              <w:rPr>
                <w:rFonts w:ascii="Arial Narrow" w:hAnsi="Arial Narrow" w:cs="Arial"/>
                <w:b/>
                <w:sz w:val="22"/>
                <w:szCs w:val="22"/>
                <w:lang w:val="en-ZA" w:eastAsia="en-US"/>
              </w:rPr>
            </w:pPr>
          </w:p>
        </w:tc>
      </w:tr>
      <w:permEnd w:id="2128742016"/>
    </w:tbl>
    <w:p w14:paraId="338CB5EC" w14:textId="2A2E73F9" w:rsidR="00C83648" w:rsidRPr="00C70B41" w:rsidRDefault="00C83648" w:rsidP="00756304"/>
    <w:p w14:paraId="24152BFC" w14:textId="77777777" w:rsidR="002E26AB" w:rsidRPr="00C70B41" w:rsidRDefault="002E26AB" w:rsidP="002E26AB">
      <w:pPr>
        <w:jc w:val="both"/>
        <w:rPr>
          <w:bCs/>
          <w:i/>
          <w:iCs/>
          <w:szCs w:val="22"/>
        </w:rPr>
      </w:pPr>
      <w:r w:rsidRPr="00C70B41">
        <w:rPr>
          <w:b/>
          <w:szCs w:val="22"/>
        </w:rPr>
        <w:t xml:space="preserve">Coordinates of Property/ies boundary </w:t>
      </w:r>
      <w:r w:rsidRPr="00C70B41">
        <w:rPr>
          <w:bCs/>
          <w:szCs w:val="22"/>
        </w:rPr>
        <w:t>(</w:t>
      </w:r>
      <w:r w:rsidRPr="00C70B41">
        <w:rPr>
          <w:bCs/>
          <w:i/>
          <w:iCs/>
          <w:szCs w:val="22"/>
        </w:rPr>
        <w:t>corner points or start, middle, end)</w:t>
      </w:r>
    </w:p>
    <w:p w14:paraId="5B4517BF" w14:textId="474EF699" w:rsidR="002E26AB" w:rsidRDefault="005A0548" w:rsidP="002E26AB">
      <w:pPr>
        <w:jc w:val="both"/>
        <w:rPr>
          <w:bCs/>
          <w:i/>
          <w:iCs/>
          <w:szCs w:val="22"/>
        </w:rPr>
      </w:pPr>
      <w:r w:rsidRPr="005A0548">
        <w:rPr>
          <w:bCs/>
          <w:i/>
          <w:iCs/>
          <w:szCs w:val="22"/>
        </w:rPr>
        <w:t>Coordinates must be provided in degrees, minutes and seconds using the Hartebeesthoek94 WGS84 co-ordinate system.</w:t>
      </w:r>
    </w:p>
    <w:p w14:paraId="4003373B" w14:textId="77777777" w:rsidR="005A0548" w:rsidRPr="00C70B41" w:rsidRDefault="005A0548" w:rsidP="002E26AB">
      <w:pPr>
        <w:jc w:val="both"/>
        <w:rPr>
          <w:bCs/>
          <w:i/>
          <w:iCs/>
          <w:szCs w:val="22"/>
        </w:rPr>
      </w:pPr>
    </w:p>
    <w:tbl>
      <w:tblPr>
        <w:tblStyle w:val="TableGrid"/>
        <w:tblW w:w="5000" w:type="pct"/>
        <w:tblLook w:val="04A0" w:firstRow="1" w:lastRow="0" w:firstColumn="1" w:lastColumn="0" w:noHBand="0" w:noVBand="1"/>
      </w:tblPr>
      <w:tblGrid>
        <w:gridCol w:w="1441"/>
        <w:gridCol w:w="1366"/>
        <w:gridCol w:w="1365"/>
        <w:gridCol w:w="1365"/>
        <w:gridCol w:w="1365"/>
        <w:gridCol w:w="1365"/>
        <w:gridCol w:w="1361"/>
      </w:tblGrid>
      <w:tr w:rsidR="002E26AB" w:rsidRPr="00C70B41" w14:paraId="5BCB0D28" w14:textId="77777777" w:rsidTr="00476D16">
        <w:tc>
          <w:tcPr>
            <w:tcW w:w="748" w:type="pct"/>
            <w:vMerge w:val="restart"/>
            <w:vAlign w:val="center"/>
          </w:tcPr>
          <w:p w14:paraId="04ACD2E2" w14:textId="77777777" w:rsidR="002E26AB" w:rsidRPr="00C70B41" w:rsidRDefault="002E26AB" w:rsidP="00476D16">
            <w:pPr>
              <w:jc w:val="both"/>
              <w:rPr>
                <w:b/>
                <w:szCs w:val="22"/>
              </w:rPr>
            </w:pPr>
            <w:permStart w:id="1292579201" w:edGrp="everyone"/>
            <w:r w:rsidRPr="00C70B41">
              <w:rPr>
                <w:b/>
                <w:szCs w:val="22"/>
              </w:rPr>
              <w:t>FEATURE</w:t>
            </w:r>
          </w:p>
        </w:tc>
        <w:tc>
          <w:tcPr>
            <w:tcW w:w="2127" w:type="pct"/>
            <w:gridSpan w:val="3"/>
            <w:vAlign w:val="center"/>
          </w:tcPr>
          <w:p w14:paraId="7522C911" w14:textId="77777777" w:rsidR="002E26AB" w:rsidRPr="00C70B41" w:rsidRDefault="002E26AB" w:rsidP="00476D16">
            <w:pPr>
              <w:jc w:val="both"/>
              <w:rPr>
                <w:b/>
                <w:szCs w:val="22"/>
              </w:rPr>
            </w:pPr>
            <w:r w:rsidRPr="00C70B41">
              <w:rPr>
                <w:b/>
                <w:szCs w:val="22"/>
              </w:rPr>
              <w:t>LATITUDE (S)</w:t>
            </w:r>
          </w:p>
        </w:tc>
        <w:tc>
          <w:tcPr>
            <w:tcW w:w="2125" w:type="pct"/>
            <w:gridSpan w:val="3"/>
            <w:vAlign w:val="center"/>
          </w:tcPr>
          <w:p w14:paraId="52888E61" w14:textId="77777777" w:rsidR="002E26AB" w:rsidRPr="00C70B41" w:rsidRDefault="002E26AB" w:rsidP="00476D16">
            <w:pPr>
              <w:jc w:val="both"/>
              <w:rPr>
                <w:b/>
                <w:szCs w:val="22"/>
              </w:rPr>
            </w:pPr>
            <w:r w:rsidRPr="00C70B41">
              <w:rPr>
                <w:b/>
                <w:szCs w:val="22"/>
              </w:rPr>
              <w:t>LONGITUDE (E)</w:t>
            </w:r>
          </w:p>
        </w:tc>
      </w:tr>
      <w:tr w:rsidR="002E26AB" w:rsidRPr="00C70B41" w14:paraId="700EDBD1" w14:textId="77777777" w:rsidTr="00476D16">
        <w:tc>
          <w:tcPr>
            <w:tcW w:w="748" w:type="pct"/>
            <w:vMerge/>
          </w:tcPr>
          <w:p w14:paraId="17C4A348" w14:textId="77777777" w:rsidR="002E26AB" w:rsidRPr="00C70B41" w:rsidRDefault="002E26AB" w:rsidP="00476D16">
            <w:pPr>
              <w:jc w:val="both"/>
              <w:rPr>
                <w:b/>
                <w:szCs w:val="22"/>
              </w:rPr>
            </w:pPr>
          </w:p>
        </w:tc>
        <w:tc>
          <w:tcPr>
            <w:tcW w:w="709" w:type="pct"/>
          </w:tcPr>
          <w:p w14:paraId="6DB8BC46" w14:textId="77777777" w:rsidR="002E26AB" w:rsidRPr="00C70B41" w:rsidRDefault="002E26AB" w:rsidP="00476D16">
            <w:pPr>
              <w:jc w:val="both"/>
              <w:rPr>
                <w:b/>
                <w:szCs w:val="22"/>
              </w:rPr>
            </w:pPr>
            <w:r w:rsidRPr="00C70B41">
              <w:rPr>
                <w:b/>
                <w:szCs w:val="22"/>
              </w:rPr>
              <w:t>DEG</w:t>
            </w:r>
          </w:p>
        </w:tc>
        <w:tc>
          <w:tcPr>
            <w:tcW w:w="709" w:type="pct"/>
          </w:tcPr>
          <w:p w14:paraId="631BAF55" w14:textId="77777777" w:rsidR="002E26AB" w:rsidRPr="00C70B41" w:rsidRDefault="002E26AB" w:rsidP="00476D16">
            <w:pPr>
              <w:jc w:val="both"/>
              <w:rPr>
                <w:b/>
                <w:szCs w:val="22"/>
              </w:rPr>
            </w:pPr>
            <w:r w:rsidRPr="00C70B41">
              <w:rPr>
                <w:b/>
                <w:szCs w:val="22"/>
              </w:rPr>
              <w:t>MIN</w:t>
            </w:r>
          </w:p>
        </w:tc>
        <w:tc>
          <w:tcPr>
            <w:tcW w:w="709" w:type="pct"/>
          </w:tcPr>
          <w:p w14:paraId="38222AEB" w14:textId="77777777" w:rsidR="002E26AB" w:rsidRPr="00C70B41" w:rsidRDefault="002E26AB" w:rsidP="00476D16">
            <w:pPr>
              <w:jc w:val="both"/>
              <w:rPr>
                <w:b/>
                <w:szCs w:val="22"/>
              </w:rPr>
            </w:pPr>
            <w:r w:rsidRPr="00C70B41">
              <w:rPr>
                <w:b/>
                <w:szCs w:val="22"/>
              </w:rPr>
              <w:t>SEC</w:t>
            </w:r>
          </w:p>
        </w:tc>
        <w:tc>
          <w:tcPr>
            <w:tcW w:w="709" w:type="pct"/>
          </w:tcPr>
          <w:p w14:paraId="11D54773" w14:textId="77777777" w:rsidR="002E26AB" w:rsidRPr="00C70B41" w:rsidRDefault="002E26AB" w:rsidP="00476D16">
            <w:pPr>
              <w:jc w:val="both"/>
              <w:rPr>
                <w:b/>
                <w:szCs w:val="22"/>
              </w:rPr>
            </w:pPr>
            <w:r w:rsidRPr="00C70B41">
              <w:rPr>
                <w:b/>
                <w:szCs w:val="22"/>
              </w:rPr>
              <w:t>DEG</w:t>
            </w:r>
          </w:p>
        </w:tc>
        <w:tc>
          <w:tcPr>
            <w:tcW w:w="709" w:type="pct"/>
          </w:tcPr>
          <w:p w14:paraId="3E22C498" w14:textId="77777777" w:rsidR="002E26AB" w:rsidRPr="00C70B41" w:rsidRDefault="002E26AB" w:rsidP="00476D16">
            <w:pPr>
              <w:jc w:val="both"/>
              <w:rPr>
                <w:b/>
                <w:szCs w:val="22"/>
              </w:rPr>
            </w:pPr>
            <w:r w:rsidRPr="00C70B41">
              <w:rPr>
                <w:b/>
                <w:szCs w:val="22"/>
              </w:rPr>
              <w:t>MIN</w:t>
            </w:r>
          </w:p>
        </w:tc>
        <w:tc>
          <w:tcPr>
            <w:tcW w:w="707" w:type="pct"/>
          </w:tcPr>
          <w:p w14:paraId="56DCCF70" w14:textId="77777777" w:rsidR="002E26AB" w:rsidRPr="00C70B41" w:rsidRDefault="002E26AB" w:rsidP="00476D16">
            <w:pPr>
              <w:jc w:val="both"/>
              <w:rPr>
                <w:b/>
                <w:szCs w:val="22"/>
              </w:rPr>
            </w:pPr>
            <w:r w:rsidRPr="00C70B41">
              <w:rPr>
                <w:b/>
                <w:szCs w:val="22"/>
              </w:rPr>
              <w:t>SEC</w:t>
            </w:r>
          </w:p>
        </w:tc>
      </w:tr>
      <w:tr w:rsidR="002E26AB" w:rsidRPr="00C70B41" w14:paraId="751CDDA6" w14:textId="77777777" w:rsidTr="00476D16">
        <w:tc>
          <w:tcPr>
            <w:tcW w:w="748" w:type="pct"/>
          </w:tcPr>
          <w:p w14:paraId="0513E2DB" w14:textId="77777777" w:rsidR="002E26AB" w:rsidRPr="00C70B41" w:rsidRDefault="002E26AB" w:rsidP="00476D16">
            <w:pPr>
              <w:jc w:val="both"/>
              <w:rPr>
                <w:bCs/>
                <w:szCs w:val="22"/>
              </w:rPr>
            </w:pPr>
          </w:p>
        </w:tc>
        <w:tc>
          <w:tcPr>
            <w:tcW w:w="709" w:type="pct"/>
          </w:tcPr>
          <w:p w14:paraId="66F29DD5" w14:textId="77777777" w:rsidR="002E26AB" w:rsidRPr="00C70B41" w:rsidRDefault="002E26AB" w:rsidP="00476D16">
            <w:pPr>
              <w:jc w:val="both"/>
              <w:rPr>
                <w:bCs/>
                <w:szCs w:val="22"/>
              </w:rPr>
            </w:pPr>
            <w:r w:rsidRPr="00C70B41">
              <w:rPr>
                <w:bCs/>
                <w:szCs w:val="22"/>
              </w:rPr>
              <w:t>°</w:t>
            </w:r>
          </w:p>
        </w:tc>
        <w:tc>
          <w:tcPr>
            <w:tcW w:w="709" w:type="pct"/>
          </w:tcPr>
          <w:p w14:paraId="049DF004" w14:textId="77777777" w:rsidR="002E26AB" w:rsidRPr="00C70B41" w:rsidRDefault="002E26AB" w:rsidP="00476D16">
            <w:pPr>
              <w:jc w:val="both"/>
              <w:rPr>
                <w:bCs/>
                <w:szCs w:val="22"/>
              </w:rPr>
            </w:pPr>
            <w:r w:rsidRPr="00C70B41">
              <w:rPr>
                <w:bCs/>
                <w:szCs w:val="22"/>
              </w:rPr>
              <w:t>΄</w:t>
            </w:r>
          </w:p>
        </w:tc>
        <w:tc>
          <w:tcPr>
            <w:tcW w:w="709" w:type="pct"/>
          </w:tcPr>
          <w:p w14:paraId="3A0D71B1" w14:textId="77777777" w:rsidR="002E26AB" w:rsidRPr="00C70B41" w:rsidRDefault="002E26AB" w:rsidP="00476D16">
            <w:pPr>
              <w:jc w:val="both"/>
              <w:rPr>
                <w:bCs/>
                <w:szCs w:val="22"/>
              </w:rPr>
            </w:pPr>
            <w:r w:rsidRPr="00C70B41">
              <w:rPr>
                <w:bCs/>
                <w:szCs w:val="22"/>
              </w:rPr>
              <w:t>˝</w:t>
            </w:r>
          </w:p>
        </w:tc>
        <w:tc>
          <w:tcPr>
            <w:tcW w:w="709" w:type="pct"/>
          </w:tcPr>
          <w:p w14:paraId="30CF5B88" w14:textId="77777777" w:rsidR="002E26AB" w:rsidRPr="00C70B41" w:rsidRDefault="002E26AB" w:rsidP="00476D16">
            <w:pPr>
              <w:jc w:val="both"/>
              <w:rPr>
                <w:bCs/>
                <w:szCs w:val="22"/>
              </w:rPr>
            </w:pPr>
            <w:r w:rsidRPr="00C70B41">
              <w:rPr>
                <w:bCs/>
                <w:szCs w:val="22"/>
              </w:rPr>
              <w:t>°</w:t>
            </w:r>
          </w:p>
        </w:tc>
        <w:tc>
          <w:tcPr>
            <w:tcW w:w="709" w:type="pct"/>
          </w:tcPr>
          <w:p w14:paraId="1DF74E25" w14:textId="77777777" w:rsidR="002E26AB" w:rsidRPr="00C70B41" w:rsidRDefault="002E26AB" w:rsidP="00476D16">
            <w:pPr>
              <w:jc w:val="both"/>
              <w:rPr>
                <w:bCs/>
                <w:szCs w:val="22"/>
              </w:rPr>
            </w:pPr>
            <w:r w:rsidRPr="00C70B41">
              <w:rPr>
                <w:bCs/>
                <w:szCs w:val="22"/>
              </w:rPr>
              <w:t>΄</w:t>
            </w:r>
          </w:p>
        </w:tc>
        <w:tc>
          <w:tcPr>
            <w:tcW w:w="707" w:type="pct"/>
          </w:tcPr>
          <w:p w14:paraId="337D9DD6" w14:textId="77777777" w:rsidR="002E26AB" w:rsidRPr="00C70B41" w:rsidRDefault="002E26AB" w:rsidP="00476D16">
            <w:pPr>
              <w:jc w:val="both"/>
              <w:rPr>
                <w:bCs/>
                <w:szCs w:val="22"/>
              </w:rPr>
            </w:pPr>
            <w:r w:rsidRPr="00C70B41">
              <w:rPr>
                <w:bCs/>
                <w:szCs w:val="22"/>
              </w:rPr>
              <w:t>˝</w:t>
            </w:r>
          </w:p>
        </w:tc>
      </w:tr>
      <w:tr w:rsidR="002E26AB" w:rsidRPr="00C70B41" w14:paraId="3FC6F9E8" w14:textId="77777777" w:rsidTr="00476D16">
        <w:tc>
          <w:tcPr>
            <w:tcW w:w="748" w:type="pct"/>
          </w:tcPr>
          <w:p w14:paraId="6F70315F" w14:textId="77777777" w:rsidR="002E26AB" w:rsidRPr="00C70B41" w:rsidRDefault="002E26AB" w:rsidP="00476D16">
            <w:pPr>
              <w:jc w:val="both"/>
              <w:rPr>
                <w:bCs/>
                <w:szCs w:val="22"/>
              </w:rPr>
            </w:pPr>
          </w:p>
        </w:tc>
        <w:tc>
          <w:tcPr>
            <w:tcW w:w="709" w:type="pct"/>
          </w:tcPr>
          <w:p w14:paraId="3E230452" w14:textId="77777777" w:rsidR="002E26AB" w:rsidRPr="00C70B41" w:rsidRDefault="002E26AB" w:rsidP="00476D16">
            <w:pPr>
              <w:jc w:val="both"/>
              <w:rPr>
                <w:bCs/>
                <w:szCs w:val="22"/>
              </w:rPr>
            </w:pPr>
            <w:r w:rsidRPr="00C70B41">
              <w:rPr>
                <w:bCs/>
                <w:szCs w:val="22"/>
              </w:rPr>
              <w:t>°</w:t>
            </w:r>
          </w:p>
        </w:tc>
        <w:tc>
          <w:tcPr>
            <w:tcW w:w="709" w:type="pct"/>
          </w:tcPr>
          <w:p w14:paraId="60698C89" w14:textId="77777777" w:rsidR="002E26AB" w:rsidRPr="00C70B41" w:rsidRDefault="002E26AB" w:rsidP="00476D16">
            <w:pPr>
              <w:jc w:val="both"/>
              <w:rPr>
                <w:bCs/>
                <w:szCs w:val="22"/>
              </w:rPr>
            </w:pPr>
            <w:r w:rsidRPr="00C70B41">
              <w:rPr>
                <w:bCs/>
                <w:szCs w:val="22"/>
              </w:rPr>
              <w:t>΄</w:t>
            </w:r>
          </w:p>
        </w:tc>
        <w:tc>
          <w:tcPr>
            <w:tcW w:w="709" w:type="pct"/>
          </w:tcPr>
          <w:p w14:paraId="4C41604D" w14:textId="77777777" w:rsidR="002E26AB" w:rsidRPr="00C70B41" w:rsidRDefault="002E26AB" w:rsidP="00476D16">
            <w:pPr>
              <w:jc w:val="both"/>
              <w:rPr>
                <w:bCs/>
                <w:szCs w:val="22"/>
              </w:rPr>
            </w:pPr>
            <w:r w:rsidRPr="00C70B41">
              <w:rPr>
                <w:bCs/>
                <w:szCs w:val="22"/>
              </w:rPr>
              <w:t>˝</w:t>
            </w:r>
          </w:p>
        </w:tc>
        <w:tc>
          <w:tcPr>
            <w:tcW w:w="709" w:type="pct"/>
          </w:tcPr>
          <w:p w14:paraId="03183F78" w14:textId="77777777" w:rsidR="002E26AB" w:rsidRPr="00C70B41" w:rsidRDefault="002E26AB" w:rsidP="00476D16">
            <w:pPr>
              <w:jc w:val="both"/>
              <w:rPr>
                <w:bCs/>
                <w:szCs w:val="22"/>
              </w:rPr>
            </w:pPr>
            <w:r w:rsidRPr="00C70B41">
              <w:rPr>
                <w:bCs/>
                <w:szCs w:val="22"/>
              </w:rPr>
              <w:t>°</w:t>
            </w:r>
          </w:p>
        </w:tc>
        <w:tc>
          <w:tcPr>
            <w:tcW w:w="709" w:type="pct"/>
          </w:tcPr>
          <w:p w14:paraId="54479BBC" w14:textId="77777777" w:rsidR="002E26AB" w:rsidRPr="00C70B41" w:rsidRDefault="002E26AB" w:rsidP="00476D16">
            <w:pPr>
              <w:jc w:val="both"/>
              <w:rPr>
                <w:bCs/>
                <w:szCs w:val="22"/>
              </w:rPr>
            </w:pPr>
            <w:r w:rsidRPr="00C70B41">
              <w:rPr>
                <w:bCs/>
                <w:szCs w:val="22"/>
              </w:rPr>
              <w:t>΄</w:t>
            </w:r>
          </w:p>
        </w:tc>
        <w:tc>
          <w:tcPr>
            <w:tcW w:w="707" w:type="pct"/>
          </w:tcPr>
          <w:p w14:paraId="5A2E5D87" w14:textId="77777777" w:rsidR="002E26AB" w:rsidRPr="00C70B41" w:rsidRDefault="002E26AB" w:rsidP="00476D16">
            <w:pPr>
              <w:jc w:val="both"/>
              <w:rPr>
                <w:bCs/>
                <w:szCs w:val="22"/>
              </w:rPr>
            </w:pPr>
            <w:r w:rsidRPr="00C70B41">
              <w:rPr>
                <w:bCs/>
                <w:szCs w:val="22"/>
              </w:rPr>
              <w:t>˝</w:t>
            </w:r>
          </w:p>
        </w:tc>
      </w:tr>
      <w:tr w:rsidR="002E26AB" w:rsidRPr="00C70B41" w14:paraId="6E9CB7F1" w14:textId="77777777" w:rsidTr="00476D16">
        <w:tc>
          <w:tcPr>
            <w:tcW w:w="748" w:type="pct"/>
          </w:tcPr>
          <w:p w14:paraId="4F6E0868" w14:textId="77777777" w:rsidR="002E26AB" w:rsidRPr="00C70B41" w:rsidRDefault="002E26AB" w:rsidP="00476D16">
            <w:pPr>
              <w:jc w:val="both"/>
              <w:rPr>
                <w:bCs/>
                <w:szCs w:val="22"/>
              </w:rPr>
            </w:pPr>
          </w:p>
        </w:tc>
        <w:tc>
          <w:tcPr>
            <w:tcW w:w="709" w:type="pct"/>
          </w:tcPr>
          <w:p w14:paraId="4B45506D" w14:textId="77777777" w:rsidR="002E26AB" w:rsidRPr="00C70B41" w:rsidRDefault="002E26AB" w:rsidP="00476D16">
            <w:pPr>
              <w:jc w:val="both"/>
              <w:rPr>
                <w:bCs/>
                <w:szCs w:val="22"/>
              </w:rPr>
            </w:pPr>
            <w:r w:rsidRPr="00C70B41">
              <w:rPr>
                <w:bCs/>
                <w:szCs w:val="22"/>
              </w:rPr>
              <w:t>°</w:t>
            </w:r>
          </w:p>
        </w:tc>
        <w:tc>
          <w:tcPr>
            <w:tcW w:w="709" w:type="pct"/>
          </w:tcPr>
          <w:p w14:paraId="3D2B4CD9" w14:textId="77777777" w:rsidR="002E26AB" w:rsidRPr="00C70B41" w:rsidRDefault="002E26AB" w:rsidP="00476D16">
            <w:pPr>
              <w:jc w:val="both"/>
              <w:rPr>
                <w:bCs/>
                <w:szCs w:val="22"/>
              </w:rPr>
            </w:pPr>
            <w:r w:rsidRPr="00C70B41">
              <w:rPr>
                <w:bCs/>
                <w:szCs w:val="22"/>
              </w:rPr>
              <w:t>΄</w:t>
            </w:r>
          </w:p>
        </w:tc>
        <w:tc>
          <w:tcPr>
            <w:tcW w:w="709" w:type="pct"/>
          </w:tcPr>
          <w:p w14:paraId="41300636" w14:textId="77777777" w:rsidR="002E26AB" w:rsidRPr="00C70B41" w:rsidRDefault="002E26AB" w:rsidP="00476D16">
            <w:pPr>
              <w:jc w:val="both"/>
              <w:rPr>
                <w:bCs/>
                <w:szCs w:val="22"/>
              </w:rPr>
            </w:pPr>
            <w:r w:rsidRPr="00C70B41">
              <w:rPr>
                <w:bCs/>
                <w:szCs w:val="22"/>
              </w:rPr>
              <w:t>˝</w:t>
            </w:r>
          </w:p>
        </w:tc>
        <w:tc>
          <w:tcPr>
            <w:tcW w:w="709" w:type="pct"/>
          </w:tcPr>
          <w:p w14:paraId="6A6B163D" w14:textId="77777777" w:rsidR="002E26AB" w:rsidRPr="00C70B41" w:rsidRDefault="002E26AB" w:rsidP="00476D16">
            <w:pPr>
              <w:jc w:val="both"/>
              <w:rPr>
                <w:bCs/>
                <w:szCs w:val="22"/>
              </w:rPr>
            </w:pPr>
            <w:r w:rsidRPr="00C70B41">
              <w:rPr>
                <w:bCs/>
                <w:szCs w:val="22"/>
              </w:rPr>
              <w:t>°</w:t>
            </w:r>
          </w:p>
        </w:tc>
        <w:tc>
          <w:tcPr>
            <w:tcW w:w="709" w:type="pct"/>
          </w:tcPr>
          <w:p w14:paraId="29410D16" w14:textId="77777777" w:rsidR="002E26AB" w:rsidRPr="00C70B41" w:rsidRDefault="002E26AB" w:rsidP="00476D16">
            <w:pPr>
              <w:jc w:val="both"/>
              <w:rPr>
                <w:bCs/>
                <w:szCs w:val="22"/>
              </w:rPr>
            </w:pPr>
            <w:r w:rsidRPr="00C70B41">
              <w:rPr>
                <w:bCs/>
                <w:szCs w:val="22"/>
              </w:rPr>
              <w:t>΄</w:t>
            </w:r>
          </w:p>
        </w:tc>
        <w:tc>
          <w:tcPr>
            <w:tcW w:w="707" w:type="pct"/>
          </w:tcPr>
          <w:p w14:paraId="3F9FC030" w14:textId="77777777" w:rsidR="002E26AB" w:rsidRPr="00C70B41" w:rsidRDefault="002E26AB" w:rsidP="00476D16">
            <w:pPr>
              <w:jc w:val="both"/>
              <w:rPr>
                <w:bCs/>
                <w:szCs w:val="22"/>
              </w:rPr>
            </w:pPr>
            <w:r w:rsidRPr="00C70B41">
              <w:rPr>
                <w:bCs/>
                <w:szCs w:val="22"/>
              </w:rPr>
              <w:t>˝</w:t>
            </w:r>
          </w:p>
        </w:tc>
      </w:tr>
      <w:permEnd w:id="1292579201"/>
    </w:tbl>
    <w:p w14:paraId="0D4995D6" w14:textId="77777777" w:rsidR="002E26AB" w:rsidRPr="00C70B41" w:rsidRDefault="002E26AB" w:rsidP="002E26AB">
      <w:pPr>
        <w:jc w:val="both"/>
        <w:rPr>
          <w:bCs/>
          <w:szCs w:val="22"/>
        </w:rPr>
      </w:pPr>
    </w:p>
    <w:p w14:paraId="5B05DAD4" w14:textId="49B5D245" w:rsidR="002E26AB" w:rsidRPr="00DC025A" w:rsidRDefault="002E26AB" w:rsidP="002E26AB">
      <w:pPr>
        <w:pStyle w:val="BodyText"/>
        <w:jc w:val="both"/>
        <w:rPr>
          <w:rFonts w:ascii="Arial Narrow" w:hAnsi="Arial Narrow"/>
          <w:bCs/>
          <w:i/>
          <w:iCs/>
          <w:sz w:val="22"/>
          <w:szCs w:val="22"/>
        </w:rPr>
      </w:pPr>
      <w:r w:rsidRPr="00DC025A">
        <w:rPr>
          <w:rFonts w:ascii="Arial Narrow" w:hAnsi="Arial Narrow"/>
          <w:bCs/>
          <w:i/>
          <w:iCs/>
          <w:sz w:val="22"/>
          <w:szCs w:val="22"/>
        </w:rPr>
        <w:t xml:space="preserve">N.B. This template/table must be used to provide additional coordinates for relevant infrastructure which must be included in </w:t>
      </w:r>
      <w:hyperlink w:anchor="APP9" w:history="1">
        <w:r w:rsidRPr="00DC025A">
          <w:rPr>
            <w:rFonts w:ascii="Arial Narrow" w:hAnsi="Arial Narrow"/>
            <w:bCs/>
            <w:sz w:val="22"/>
            <w:szCs w:val="22"/>
          </w:rPr>
          <w:t xml:space="preserve">APPENDIX </w:t>
        </w:r>
        <w:r w:rsidR="00DC025A" w:rsidRPr="00DC025A">
          <w:rPr>
            <w:rFonts w:ascii="Arial Narrow" w:hAnsi="Arial Narrow"/>
            <w:bCs/>
            <w:sz w:val="22"/>
            <w:szCs w:val="22"/>
          </w:rPr>
          <w:t>4</w:t>
        </w:r>
      </w:hyperlink>
      <w:r w:rsidRPr="00DC025A">
        <w:rPr>
          <w:rFonts w:ascii="Arial Narrow" w:hAnsi="Arial Narrow"/>
          <w:bCs/>
          <w:i/>
          <w:iCs/>
          <w:sz w:val="22"/>
          <w:szCs w:val="22"/>
        </w:rPr>
        <w:t>.</w:t>
      </w:r>
    </w:p>
    <w:p w14:paraId="5323EBAD" w14:textId="7A3D29F5" w:rsidR="002E26AB" w:rsidRPr="00C70B41" w:rsidRDefault="002E26AB" w:rsidP="00756304"/>
    <w:p w14:paraId="141D0013" w14:textId="77777777" w:rsidR="006F1DE1" w:rsidRPr="00C70B41" w:rsidRDefault="006F1DE1" w:rsidP="006F1DE1">
      <w:pPr>
        <w:pStyle w:val="BodyText"/>
        <w:jc w:val="both"/>
        <w:rPr>
          <w:rFonts w:ascii="Arial Narrow" w:hAnsi="Arial Narrow"/>
          <w:b/>
          <w:bCs/>
          <w:sz w:val="22"/>
          <w:szCs w:val="22"/>
          <w:lang w:val="en-ZA"/>
        </w:rPr>
      </w:pPr>
      <w:r w:rsidRPr="00C70B41">
        <w:rPr>
          <w:rFonts w:ascii="Arial Narrow" w:hAnsi="Arial Narrow"/>
          <w:b/>
          <w:bCs/>
          <w:sz w:val="22"/>
          <w:szCs w:val="22"/>
          <w:lang w:val="en-ZA"/>
        </w:rPr>
        <w:t xml:space="preserve">Locality map and Project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8276"/>
      </w:tblGrid>
      <w:tr w:rsidR="006F1DE1" w:rsidRPr="002577E5" w14:paraId="10F42DB9" w14:textId="77777777" w:rsidTr="00FA20C3">
        <w:tc>
          <w:tcPr>
            <w:tcW w:w="702" w:type="pct"/>
            <w:shd w:val="clear" w:color="auto" w:fill="auto"/>
            <w:vAlign w:val="center"/>
          </w:tcPr>
          <w:p w14:paraId="379899CB" w14:textId="77777777" w:rsidR="006F1DE1" w:rsidRPr="00C70B41" w:rsidRDefault="006F1DE1" w:rsidP="00476D16">
            <w:pPr>
              <w:jc w:val="both"/>
              <w:rPr>
                <w:rFonts w:cs="Arial"/>
                <w:szCs w:val="22"/>
              </w:rPr>
            </w:pPr>
            <w:r w:rsidRPr="00C70B41">
              <w:rPr>
                <w:rFonts w:cs="Arial"/>
                <w:szCs w:val="22"/>
              </w:rPr>
              <w:t>Locality map:</w:t>
            </w:r>
          </w:p>
        </w:tc>
        <w:tc>
          <w:tcPr>
            <w:tcW w:w="4298" w:type="pct"/>
            <w:shd w:val="clear" w:color="auto" w:fill="auto"/>
            <w:vAlign w:val="center"/>
          </w:tcPr>
          <w:p w14:paraId="7450BFC2" w14:textId="23054A97" w:rsidR="006F1DE1" w:rsidRPr="00B755BB" w:rsidRDefault="006F1DE1" w:rsidP="00476D16">
            <w:pPr>
              <w:pStyle w:val="BodyText"/>
              <w:jc w:val="both"/>
              <w:rPr>
                <w:rFonts w:ascii="Arial Narrow" w:hAnsi="Arial Narrow"/>
                <w:sz w:val="22"/>
                <w:szCs w:val="22"/>
              </w:rPr>
            </w:pPr>
            <w:r w:rsidRPr="00B755BB">
              <w:rPr>
                <w:rFonts w:ascii="Arial Narrow" w:hAnsi="Arial Narrow"/>
                <w:sz w:val="22"/>
                <w:szCs w:val="22"/>
              </w:rPr>
              <w:t xml:space="preserve">A locality map must be attached </w:t>
            </w:r>
            <w:r w:rsidRPr="000427D5">
              <w:rPr>
                <w:rFonts w:ascii="Arial Narrow" w:hAnsi="Arial Narrow"/>
                <w:sz w:val="22"/>
                <w:szCs w:val="22"/>
              </w:rPr>
              <w:t xml:space="preserve">to </w:t>
            </w:r>
            <w:r w:rsidRPr="00DC025A">
              <w:rPr>
                <w:rFonts w:ascii="Arial Narrow" w:hAnsi="Arial Narrow"/>
                <w:sz w:val="22"/>
                <w:szCs w:val="22"/>
              </w:rPr>
              <w:t xml:space="preserve">the application form, as </w:t>
            </w:r>
            <w:hyperlink w:anchor="APP10" w:history="1">
              <w:r w:rsidRPr="00DC025A">
                <w:rPr>
                  <w:rFonts w:ascii="Arial Narrow" w:hAnsi="Arial Narrow"/>
                  <w:sz w:val="22"/>
                  <w:szCs w:val="22"/>
                </w:rPr>
                <w:t xml:space="preserve">APPENDIX </w:t>
              </w:r>
              <w:r w:rsidR="00DC025A" w:rsidRPr="00DC025A">
                <w:rPr>
                  <w:rFonts w:ascii="Arial Narrow" w:hAnsi="Arial Narrow"/>
                  <w:sz w:val="22"/>
                  <w:szCs w:val="22"/>
                </w:rPr>
                <w:t>5</w:t>
              </w:r>
            </w:hyperlink>
            <w:r w:rsidRPr="00DC025A">
              <w:rPr>
                <w:rFonts w:ascii="Arial Narrow" w:hAnsi="Arial Narrow"/>
                <w:sz w:val="22"/>
                <w:szCs w:val="22"/>
              </w:rPr>
              <w:t>. The scale of the</w:t>
            </w:r>
            <w:r w:rsidRPr="000427D5">
              <w:rPr>
                <w:rFonts w:ascii="Arial Narrow" w:hAnsi="Arial Narrow"/>
                <w:sz w:val="22"/>
                <w:szCs w:val="22"/>
              </w:rPr>
              <w:t xml:space="preserve"> locality</w:t>
            </w:r>
            <w:r w:rsidRPr="00B755BB">
              <w:rPr>
                <w:rFonts w:ascii="Arial Narrow" w:hAnsi="Arial Narrow"/>
                <w:sz w:val="22"/>
                <w:szCs w:val="22"/>
              </w:rPr>
              <w:t xml:space="preserve"> map must be at least 1:50 000. For linear activities of more than 25 kilometres, a smaller scale e.g. 1:250 000 can be used. The scale must be indicated on the map. The map must be legible and of high resolution. The map must include the following:</w:t>
            </w:r>
          </w:p>
          <w:p w14:paraId="58D96C76" w14:textId="77777777" w:rsidR="006F1DE1" w:rsidRPr="00B755BB" w:rsidRDefault="006F1DE1" w:rsidP="006F1DE1">
            <w:pPr>
              <w:numPr>
                <w:ilvl w:val="0"/>
                <w:numId w:val="26"/>
              </w:numPr>
              <w:jc w:val="both"/>
              <w:rPr>
                <w:szCs w:val="22"/>
                <w:lang w:eastAsia="x-none"/>
              </w:rPr>
            </w:pPr>
            <w:r w:rsidRPr="00B755BB">
              <w:rPr>
                <w:szCs w:val="22"/>
                <w:lang w:eastAsia="x-none"/>
              </w:rPr>
              <w:t xml:space="preserve">an accurate indication of the project site position as well as the positions of the alternative sites, if any; </w:t>
            </w:r>
          </w:p>
          <w:p w14:paraId="2822D5CB" w14:textId="77777777" w:rsidR="006F1DE1" w:rsidRPr="00B755BB" w:rsidRDefault="006F1DE1" w:rsidP="006F1DE1">
            <w:pPr>
              <w:numPr>
                <w:ilvl w:val="0"/>
                <w:numId w:val="26"/>
              </w:numPr>
              <w:jc w:val="both"/>
              <w:rPr>
                <w:szCs w:val="22"/>
                <w:lang w:eastAsia="x-none"/>
              </w:rPr>
            </w:pPr>
            <w:r w:rsidRPr="00B755BB">
              <w:rPr>
                <w:szCs w:val="22"/>
                <w:lang w:eastAsia="x-none"/>
              </w:rPr>
              <w:t>road names or numbers of all the major roads as well as the roads that provide access to the site(s)</w:t>
            </w:r>
          </w:p>
          <w:p w14:paraId="5B7087F0" w14:textId="77777777" w:rsidR="006F1DE1" w:rsidRPr="00B755BB" w:rsidRDefault="006F1DE1" w:rsidP="006F1DE1">
            <w:pPr>
              <w:numPr>
                <w:ilvl w:val="0"/>
                <w:numId w:val="26"/>
              </w:numPr>
              <w:jc w:val="both"/>
              <w:rPr>
                <w:szCs w:val="22"/>
                <w:lang w:eastAsia="x-none"/>
              </w:rPr>
            </w:pPr>
            <w:r w:rsidRPr="00B755BB">
              <w:rPr>
                <w:szCs w:val="22"/>
                <w:lang w:eastAsia="x-none"/>
              </w:rPr>
              <w:t>a north arrow;</w:t>
            </w:r>
          </w:p>
          <w:p w14:paraId="071BEF10" w14:textId="77777777" w:rsidR="006F1DE1" w:rsidRPr="00B755BB" w:rsidRDefault="006F1DE1" w:rsidP="006F1DE1">
            <w:pPr>
              <w:numPr>
                <w:ilvl w:val="0"/>
                <w:numId w:val="27"/>
              </w:numPr>
              <w:jc w:val="both"/>
              <w:rPr>
                <w:szCs w:val="22"/>
                <w:lang w:eastAsia="x-none"/>
              </w:rPr>
            </w:pPr>
            <w:r w:rsidRPr="00B755BB">
              <w:rPr>
                <w:szCs w:val="22"/>
                <w:lang w:eastAsia="x-none"/>
              </w:rPr>
              <w:t>scale indicator;</w:t>
            </w:r>
          </w:p>
          <w:p w14:paraId="55AEE95D" w14:textId="77777777" w:rsidR="006F1DE1" w:rsidRPr="00B755BB" w:rsidRDefault="006F1DE1" w:rsidP="006F1DE1">
            <w:pPr>
              <w:numPr>
                <w:ilvl w:val="0"/>
                <w:numId w:val="27"/>
              </w:numPr>
              <w:jc w:val="both"/>
              <w:rPr>
                <w:szCs w:val="22"/>
                <w:lang w:eastAsia="x-none"/>
              </w:rPr>
            </w:pPr>
            <w:r w:rsidRPr="00B755BB">
              <w:rPr>
                <w:szCs w:val="22"/>
                <w:lang w:eastAsia="x-none"/>
              </w:rPr>
              <w:t xml:space="preserve">a legend (which explains all symbols used on the map; </w:t>
            </w:r>
          </w:p>
          <w:p w14:paraId="323B8999" w14:textId="77777777" w:rsidR="006F1DE1" w:rsidRPr="00B755BB" w:rsidRDefault="006F1DE1" w:rsidP="006F1DE1">
            <w:pPr>
              <w:numPr>
                <w:ilvl w:val="0"/>
                <w:numId w:val="27"/>
              </w:numPr>
              <w:jc w:val="both"/>
              <w:rPr>
                <w:szCs w:val="22"/>
                <w:lang w:eastAsia="x-none"/>
              </w:rPr>
            </w:pPr>
            <w:r w:rsidRPr="00B755BB">
              <w:rPr>
                <w:szCs w:val="22"/>
                <w:lang w:eastAsia="x-none"/>
              </w:rPr>
              <w:t xml:space="preserve">the prevailing wind direction; </w:t>
            </w:r>
          </w:p>
          <w:p w14:paraId="311A933E" w14:textId="77777777" w:rsidR="006F1DE1" w:rsidRPr="00B755BB" w:rsidRDefault="006F1DE1" w:rsidP="006F1DE1">
            <w:pPr>
              <w:numPr>
                <w:ilvl w:val="0"/>
                <w:numId w:val="27"/>
              </w:numPr>
              <w:jc w:val="both"/>
              <w:rPr>
                <w:szCs w:val="22"/>
                <w:lang w:eastAsia="x-none"/>
              </w:rPr>
            </w:pPr>
            <w:r w:rsidRPr="00B755BB">
              <w:rPr>
                <w:szCs w:val="22"/>
                <w:lang w:eastAsia="x-none"/>
              </w:rPr>
              <w:t>site sensitivities, including but not limited to vegetation, wetlands, watercourses, heritage sites, critical biodiversity area/s, World Heritage Site, etc. and it must be overlaid by the study area; and</w:t>
            </w:r>
          </w:p>
          <w:p w14:paraId="638F7123" w14:textId="77777777" w:rsidR="006F1DE1" w:rsidRPr="00B755BB" w:rsidRDefault="006F1DE1" w:rsidP="006F1DE1">
            <w:pPr>
              <w:numPr>
                <w:ilvl w:val="0"/>
                <w:numId w:val="27"/>
              </w:numPr>
              <w:jc w:val="both"/>
              <w:rPr>
                <w:szCs w:val="22"/>
                <w:lang w:eastAsia="x-none"/>
              </w:rPr>
            </w:pPr>
            <w:r w:rsidRPr="00B755BB">
              <w:rPr>
                <w:szCs w:val="22"/>
                <w:lang w:eastAsia="x-none"/>
              </w:rPr>
              <w:lastRenderedPageBreak/>
              <w:t>GPS co-ordinates (Indicate the position of the proposed activity with the latitude and longitude at the centre point for each alternative site. The co-ordinates should be in degrees, minutes and seconds.  The seconds should be to at least two decimal places. The projection that must be used in all cases is the WGS-84 spheroid in a national or local projection).</w:t>
            </w:r>
          </w:p>
        </w:tc>
      </w:tr>
    </w:tbl>
    <w:p w14:paraId="177F9252" w14:textId="32C56DEE" w:rsidR="00D26183" w:rsidRDefault="00D26183" w:rsidP="00D26183"/>
    <w:p w14:paraId="31DF5F3F" w14:textId="552C5D67" w:rsidR="007115E1" w:rsidRPr="0043588F" w:rsidRDefault="007115E1" w:rsidP="009914CA">
      <w:pPr>
        <w:pStyle w:val="Heading1"/>
      </w:pPr>
      <w:bookmarkStart w:id="4" w:name="_Toc138240056"/>
      <w:r>
        <w:t>ACTIVITIES APPLIED FOR</w:t>
      </w:r>
      <w:bookmarkEnd w:id="4"/>
      <w:r>
        <w:t xml:space="preserve"> </w:t>
      </w:r>
    </w:p>
    <w:p w14:paraId="35D09D9A" w14:textId="77777777" w:rsidR="00FA20C3" w:rsidRDefault="00FA20C3" w:rsidP="00FA20C3">
      <w:pPr>
        <w:pStyle w:val="Footer"/>
        <w:tabs>
          <w:tab w:val="left" w:pos="851"/>
        </w:tabs>
        <w:jc w:val="both"/>
        <w:rPr>
          <w:rFonts w:cs="Arial"/>
          <w:szCs w:val="22"/>
          <w:lang w:val="en-ZA"/>
        </w:rPr>
      </w:pPr>
    </w:p>
    <w:p w14:paraId="0C5057D8" w14:textId="5518DC84" w:rsidR="00FA20C3" w:rsidRPr="00476D16" w:rsidRDefault="00FA20C3" w:rsidP="00FA20C3">
      <w:pPr>
        <w:pStyle w:val="Footer"/>
        <w:tabs>
          <w:tab w:val="clear" w:pos="9360"/>
          <w:tab w:val="left" w:pos="851"/>
          <w:tab w:val="right" w:pos="9026"/>
        </w:tabs>
        <w:jc w:val="both"/>
        <w:rPr>
          <w:rFonts w:cs="Arial"/>
          <w:szCs w:val="22"/>
          <w:lang w:val="en-ZA"/>
        </w:rPr>
      </w:pPr>
      <w:r w:rsidRPr="00476D16">
        <w:rPr>
          <w:rFonts w:cs="Arial"/>
          <w:szCs w:val="22"/>
          <w:lang w:val="en-ZA"/>
        </w:rPr>
        <w:t xml:space="preserve">For an application for environmental authorisation that involves more than one listed activity that, together, make up one development proposal, all the listed activities pertaining to this application must be provided below. </w:t>
      </w:r>
    </w:p>
    <w:p w14:paraId="0146B916" w14:textId="77777777" w:rsidR="00FA20C3" w:rsidRPr="00476D16" w:rsidRDefault="00FA20C3" w:rsidP="00FA20C3">
      <w:pPr>
        <w:pStyle w:val="Footer"/>
        <w:tabs>
          <w:tab w:val="left" w:pos="851"/>
        </w:tabs>
        <w:jc w:val="both"/>
        <w:rPr>
          <w:rFonts w:cs="Arial"/>
          <w:szCs w:val="22"/>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4454"/>
        <w:gridCol w:w="3845"/>
      </w:tblGrid>
      <w:tr w:rsidR="00FA20C3" w:rsidRPr="002577E5" w14:paraId="155E6432" w14:textId="77777777" w:rsidTr="00227750">
        <w:trPr>
          <w:trHeight w:val="567"/>
        </w:trPr>
        <w:tc>
          <w:tcPr>
            <w:tcW w:w="690" w:type="pct"/>
            <w:shd w:val="clear" w:color="auto" w:fill="auto"/>
          </w:tcPr>
          <w:p w14:paraId="11373CA3" w14:textId="77777777" w:rsidR="00FA20C3" w:rsidRPr="00476D16" w:rsidRDefault="00FA20C3" w:rsidP="00476D16">
            <w:pPr>
              <w:pStyle w:val="Footer"/>
              <w:tabs>
                <w:tab w:val="left" w:pos="851"/>
              </w:tabs>
              <w:jc w:val="both"/>
              <w:rPr>
                <w:rFonts w:cs="Arial"/>
                <w:szCs w:val="22"/>
                <w:lang w:val="en-ZA"/>
              </w:rPr>
            </w:pPr>
            <w:permStart w:id="178323739" w:edGrp="everyone"/>
            <w:r w:rsidRPr="00476D16">
              <w:rPr>
                <w:rFonts w:cs="Arial"/>
                <w:szCs w:val="22"/>
                <w:lang w:val="en-ZA"/>
              </w:rPr>
              <w:t>Activity No(s):</w:t>
            </w:r>
          </w:p>
        </w:tc>
        <w:tc>
          <w:tcPr>
            <w:tcW w:w="2313" w:type="pct"/>
            <w:shd w:val="clear" w:color="auto" w:fill="auto"/>
          </w:tcPr>
          <w:p w14:paraId="0F1E032C" w14:textId="77777777" w:rsidR="00FA20C3" w:rsidRPr="00476D16" w:rsidRDefault="00FA20C3" w:rsidP="00476D16">
            <w:pPr>
              <w:pStyle w:val="Footer"/>
              <w:jc w:val="both"/>
              <w:rPr>
                <w:rFonts w:cs="Arial"/>
                <w:szCs w:val="22"/>
                <w:lang w:val="en-ZA"/>
              </w:rPr>
            </w:pPr>
            <w:r w:rsidRPr="00476D16">
              <w:rPr>
                <w:rFonts w:cs="Arial"/>
                <w:szCs w:val="22"/>
              </w:rPr>
              <w:t xml:space="preserve">Provide the relevant </w:t>
            </w:r>
            <w:r w:rsidRPr="00476D16">
              <w:rPr>
                <w:rFonts w:cs="Arial"/>
                <w:b/>
                <w:szCs w:val="22"/>
              </w:rPr>
              <w:t>Basic Assessment Activity(ies)</w:t>
            </w:r>
            <w:r w:rsidRPr="00476D16">
              <w:rPr>
                <w:rFonts w:cs="Arial"/>
                <w:szCs w:val="22"/>
              </w:rPr>
              <w:t xml:space="preserve"> as set out in </w:t>
            </w:r>
            <w:r w:rsidRPr="00476D16">
              <w:rPr>
                <w:rFonts w:cs="Arial"/>
                <w:b/>
                <w:szCs w:val="22"/>
              </w:rPr>
              <w:t>Listing Notice 1</w:t>
            </w:r>
            <w:r w:rsidRPr="00476D16">
              <w:rPr>
                <w:rFonts w:cs="Arial"/>
                <w:szCs w:val="22"/>
              </w:rPr>
              <w:t xml:space="preserve"> of the EIA Regulations, 2014 as amended</w:t>
            </w:r>
          </w:p>
        </w:tc>
        <w:tc>
          <w:tcPr>
            <w:tcW w:w="1997" w:type="pct"/>
            <w:shd w:val="clear" w:color="auto" w:fill="auto"/>
          </w:tcPr>
          <w:p w14:paraId="0D6C78AE" w14:textId="77777777" w:rsidR="00FA20C3" w:rsidRPr="00476D16" w:rsidRDefault="00FA20C3" w:rsidP="00476D16">
            <w:pPr>
              <w:pStyle w:val="Footer"/>
              <w:jc w:val="both"/>
              <w:rPr>
                <w:rFonts w:cs="Arial"/>
                <w:szCs w:val="22"/>
              </w:rPr>
            </w:pPr>
            <w:r w:rsidRPr="00476D16">
              <w:rPr>
                <w:rFonts w:cs="Arial"/>
                <w:bCs/>
                <w:szCs w:val="22"/>
              </w:rPr>
              <w:t>Describe the portion of the proposed project to which the applicable listed activity relates. Ensure to include thresholds/area/footprint applicable.</w:t>
            </w:r>
          </w:p>
        </w:tc>
      </w:tr>
      <w:tr w:rsidR="00BB12B4" w:rsidRPr="002577E5" w14:paraId="7C00F1CE" w14:textId="77777777" w:rsidTr="00227750">
        <w:trPr>
          <w:trHeight w:val="567"/>
        </w:trPr>
        <w:sdt>
          <w:sdtPr>
            <w:rPr>
              <w:rStyle w:val="Style13usethis"/>
            </w:rPr>
            <w:id w:val="1951047650"/>
            <w:placeholder>
              <w:docPart w:val="0E78B6ECADFC4BB7AB39DA87DE9131EE"/>
            </w:placeholder>
            <w:showingPlcHdr/>
          </w:sdtPr>
          <w:sdtEndPr>
            <w:rPr>
              <w:rStyle w:val="DefaultParagraphFont"/>
              <w:rFonts w:cs="Arial"/>
              <w:szCs w:val="22"/>
              <w:lang w:val="en-ZA"/>
            </w:rPr>
          </w:sdtEndPr>
          <w:sdtContent>
            <w:tc>
              <w:tcPr>
                <w:tcW w:w="690" w:type="pct"/>
                <w:shd w:val="clear" w:color="auto" w:fill="auto"/>
              </w:tcPr>
              <w:p w14:paraId="1757E262" w14:textId="03C62021" w:rsidR="00BB12B4" w:rsidRPr="00476D16" w:rsidRDefault="00F00529" w:rsidP="00476D16">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897470995"/>
            <w:placeholder>
              <w:docPart w:val="F28AE158E4314669ABB3D96EB17E9990"/>
            </w:placeholder>
            <w:showingPlcHdr/>
          </w:sdtPr>
          <w:sdtContent>
            <w:tc>
              <w:tcPr>
                <w:tcW w:w="2313" w:type="pct"/>
                <w:shd w:val="clear" w:color="auto" w:fill="auto"/>
              </w:tcPr>
              <w:p w14:paraId="219478CF" w14:textId="2B9E0785" w:rsidR="00BB12B4" w:rsidRPr="00476D16" w:rsidRDefault="00F00529" w:rsidP="00476D16">
                <w:pPr>
                  <w:pStyle w:val="Footer"/>
                  <w:jc w:val="both"/>
                  <w:rPr>
                    <w:rFonts w:cs="Arial"/>
                    <w:szCs w:val="22"/>
                  </w:rPr>
                </w:pPr>
                <w:r w:rsidRPr="006D7417">
                  <w:rPr>
                    <w:rStyle w:val="PlaceholderText"/>
                  </w:rPr>
                  <w:t>Click or tap here to enter text.</w:t>
                </w:r>
              </w:p>
            </w:tc>
          </w:sdtContent>
        </w:sdt>
        <w:sdt>
          <w:sdtPr>
            <w:rPr>
              <w:rFonts w:cs="Arial"/>
              <w:bCs/>
              <w:szCs w:val="22"/>
            </w:rPr>
            <w:id w:val="-639580558"/>
            <w:placeholder>
              <w:docPart w:val="A6712FF39E3D4E55821C487BD4436ED4"/>
            </w:placeholder>
            <w:showingPlcHdr/>
          </w:sdtPr>
          <w:sdtContent>
            <w:tc>
              <w:tcPr>
                <w:tcW w:w="1997" w:type="pct"/>
                <w:shd w:val="clear" w:color="auto" w:fill="auto"/>
              </w:tcPr>
              <w:p w14:paraId="57EB614F" w14:textId="3321AF5F" w:rsidR="00BB12B4" w:rsidRPr="00476D16" w:rsidRDefault="00F00529" w:rsidP="00476D16">
                <w:pPr>
                  <w:pStyle w:val="Footer"/>
                  <w:jc w:val="both"/>
                  <w:rPr>
                    <w:rFonts w:cs="Arial"/>
                    <w:bCs/>
                    <w:szCs w:val="22"/>
                  </w:rPr>
                </w:pPr>
                <w:r w:rsidRPr="006D7417">
                  <w:rPr>
                    <w:rStyle w:val="PlaceholderText"/>
                  </w:rPr>
                  <w:t>Click or tap here to enter text.</w:t>
                </w:r>
              </w:p>
            </w:tc>
          </w:sdtContent>
        </w:sdt>
      </w:tr>
      <w:tr w:rsidR="00F00529" w:rsidRPr="002577E5" w14:paraId="76FA4588" w14:textId="77777777" w:rsidTr="00227750">
        <w:trPr>
          <w:trHeight w:val="567"/>
        </w:trPr>
        <w:sdt>
          <w:sdtPr>
            <w:rPr>
              <w:rFonts w:cs="Arial"/>
              <w:szCs w:val="22"/>
              <w:lang w:val="en-ZA"/>
            </w:rPr>
            <w:id w:val="-309945507"/>
            <w:placeholder>
              <w:docPart w:val="43B8C7E62A804D66AC7D911C3344883F"/>
            </w:placeholder>
            <w:showingPlcHdr/>
          </w:sdtPr>
          <w:sdtContent>
            <w:tc>
              <w:tcPr>
                <w:tcW w:w="690" w:type="pct"/>
                <w:shd w:val="clear" w:color="auto" w:fill="auto"/>
              </w:tcPr>
              <w:p w14:paraId="7BA97ABC" w14:textId="0D49ED4E"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05231526"/>
            <w:placeholder>
              <w:docPart w:val="4A81AA5A3E774A2D9205ADA6A5C1D80C"/>
            </w:placeholder>
            <w:showingPlcHdr/>
          </w:sdtPr>
          <w:sdtContent>
            <w:tc>
              <w:tcPr>
                <w:tcW w:w="2313" w:type="pct"/>
                <w:shd w:val="clear" w:color="auto" w:fill="auto"/>
              </w:tcPr>
              <w:p w14:paraId="2FD678BB" w14:textId="795AEC2E" w:rsidR="00F00529" w:rsidRPr="00476D16"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241683035"/>
            <w:placeholder>
              <w:docPart w:val="B0BC261424044ABE8267F98CDC561722"/>
            </w:placeholder>
            <w:showingPlcHdr/>
          </w:sdtPr>
          <w:sdtContent>
            <w:tc>
              <w:tcPr>
                <w:tcW w:w="1997" w:type="pct"/>
                <w:shd w:val="clear" w:color="auto" w:fill="auto"/>
              </w:tcPr>
              <w:p w14:paraId="51E27047" w14:textId="7298F477" w:rsidR="00F00529" w:rsidRPr="00476D16" w:rsidRDefault="00F00529" w:rsidP="00F00529">
                <w:pPr>
                  <w:pStyle w:val="Footer"/>
                  <w:jc w:val="both"/>
                  <w:rPr>
                    <w:rFonts w:cs="Arial"/>
                    <w:bCs/>
                    <w:szCs w:val="22"/>
                  </w:rPr>
                </w:pPr>
                <w:r w:rsidRPr="006D7417">
                  <w:rPr>
                    <w:rStyle w:val="PlaceholderText"/>
                  </w:rPr>
                  <w:t>Click or tap here to enter text.</w:t>
                </w:r>
              </w:p>
            </w:tc>
          </w:sdtContent>
        </w:sdt>
      </w:tr>
      <w:tr w:rsidR="00F00529" w:rsidRPr="002577E5" w14:paraId="1B7B6D25" w14:textId="77777777" w:rsidTr="00227750">
        <w:trPr>
          <w:trHeight w:val="567"/>
        </w:trPr>
        <w:sdt>
          <w:sdtPr>
            <w:rPr>
              <w:rFonts w:cs="Arial"/>
              <w:szCs w:val="22"/>
              <w:lang w:val="en-ZA"/>
            </w:rPr>
            <w:id w:val="-1876535051"/>
            <w:placeholder>
              <w:docPart w:val="9F9BD8B5633540E3B8444E88456D889D"/>
            </w:placeholder>
            <w:showingPlcHdr/>
          </w:sdtPr>
          <w:sdtContent>
            <w:tc>
              <w:tcPr>
                <w:tcW w:w="690" w:type="pct"/>
                <w:shd w:val="clear" w:color="auto" w:fill="auto"/>
              </w:tcPr>
              <w:p w14:paraId="0AFF204A" w14:textId="7A3E3198"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699844718"/>
            <w:placeholder>
              <w:docPart w:val="C3E4D9EE835340C18E6ECC78ECAF124C"/>
            </w:placeholder>
            <w:showingPlcHdr/>
          </w:sdtPr>
          <w:sdtContent>
            <w:tc>
              <w:tcPr>
                <w:tcW w:w="2313" w:type="pct"/>
                <w:shd w:val="clear" w:color="auto" w:fill="auto"/>
              </w:tcPr>
              <w:p w14:paraId="78866BB4" w14:textId="68E8A707" w:rsidR="00F00529" w:rsidRPr="00476D16"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322343605"/>
            <w:placeholder>
              <w:docPart w:val="A91A63DC70F84DF990BCEAF33C03D435"/>
            </w:placeholder>
            <w:showingPlcHdr/>
          </w:sdtPr>
          <w:sdtContent>
            <w:tc>
              <w:tcPr>
                <w:tcW w:w="1997" w:type="pct"/>
                <w:shd w:val="clear" w:color="auto" w:fill="auto"/>
              </w:tcPr>
              <w:p w14:paraId="57DEDAC4" w14:textId="63663B88" w:rsidR="00F00529" w:rsidRPr="00476D16" w:rsidRDefault="00F00529" w:rsidP="00F00529">
                <w:pPr>
                  <w:pStyle w:val="Footer"/>
                  <w:jc w:val="both"/>
                  <w:rPr>
                    <w:rFonts w:cs="Arial"/>
                    <w:bCs/>
                    <w:szCs w:val="22"/>
                  </w:rPr>
                </w:pPr>
                <w:r w:rsidRPr="006D7417">
                  <w:rPr>
                    <w:rStyle w:val="PlaceholderText"/>
                  </w:rPr>
                  <w:t>Click or tap here to enter text.</w:t>
                </w:r>
              </w:p>
            </w:tc>
          </w:sdtContent>
        </w:sdt>
      </w:tr>
      <w:tr w:rsidR="0069638D" w:rsidRPr="00476D16" w14:paraId="053DFBDB" w14:textId="77777777" w:rsidTr="00227750">
        <w:trPr>
          <w:trHeight w:val="567"/>
        </w:trPr>
        <w:tc>
          <w:tcPr>
            <w:tcW w:w="690" w:type="pct"/>
            <w:tcBorders>
              <w:top w:val="single" w:sz="4" w:space="0" w:color="auto"/>
              <w:left w:val="single" w:sz="4" w:space="0" w:color="auto"/>
              <w:bottom w:val="single" w:sz="4" w:space="0" w:color="auto"/>
              <w:right w:val="single" w:sz="4" w:space="0" w:color="auto"/>
            </w:tcBorders>
            <w:shd w:val="clear" w:color="auto" w:fill="auto"/>
          </w:tcPr>
          <w:p w14:paraId="68FB5BAD" w14:textId="77777777" w:rsidR="0069638D" w:rsidRPr="00476D16" w:rsidRDefault="0069638D" w:rsidP="00476D16">
            <w:pPr>
              <w:pStyle w:val="Footer"/>
              <w:tabs>
                <w:tab w:val="left" w:pos="851"/>
              </w:tabs>
              <w:jc w:val="both"/>
              <w:rPr>
                <w:rFonts w:cs="Arial"/>
                <w:szCs w:val="22"/>
                <w:lang w:val="en-ZA"/>
              </w:rPr>
            </w:pPr>
            <w:r w:rsidRPr="00476D16">
              <w:rPr>
                <w:rFonts w:cs="Arial"/>
                <w:szCs w:val="22"/>
                <w:lang w:val="en-ZA"/>
              </w:rPr>
              <w:t>Activity No(s):</w:t>
            </w:r>
          </w:p>
        </w:tc>
        <w:tc>
          <w:tcPr>
            <w:tcW w:w="2313" w:type="pct"/>
            <w:tcBorders>
              <w:top w:val="single" w:sz="4" w:space="0" w:color="auto"/>
              <w:left w:val="single" w:sz="4" w:space="0" w:color="auto"/>
              <w:bottom w:val="single" w:sz="4" w:space="0" w:color="auto"/>
              <w:right w:val="single" w:sz="4" w:space="0" w:color="auto"/>
            </w:tcBorders>
            <w:shd w:val="clear" w:color="auto" w:fill="auto"/>
          </w:tcPr>
          <w:p w14:paraId="0DF8E906" w14:textId="77777777" w:rsidR="0069638D" w:rsidRPr="00476D16" w:rsidRDefault="0069638D" w:rsidP="00476D16">
            <w:pPr>
              <w:pStyle w:val="Footer"/>
              <w:jc w:val="both"/>
              <w:rPr>
                <w:rFonts w:cs="Arial"/>
                <w:szCs w:val="22"/>
              </w:rPr>
            </w:pPr>
            <w:r w:rsidRPr="00476D16">
              <w:rPr>
                <w:rFonts w:cs="Arial"/>
                <w:szCs w:val="22"/>
              </w:rPr>
              <w:t xml:space="preserve">Provide the relevant </w:t>
            </w:r>
            <w:r w:rsidRPr="0069638D">
              <w:rPr>
                <w:rFonts w:cs="Arial"/>
                <w:szCs w:val="22"/>
              </w:rPr>
              <w:t>Scoping and EIA Activity(ies</w:t>
            </w:r>
            <w:r w:rsidRPr="00476D16">
              <w:rPr>
                <w:rFonts w:cs="Arial"/>
                <w:szCs w:val="22"/>
              </w:rPr>
              <w:t xml:space="preserve">) as set out in </w:t>
            </w:r>
            <w:r w:rsidRPr="0069638D">
              <w:rPr>
                <w:rFonts w:cs="Arial"/>
                <w:szCs w:val="22"/>
              </w:rPr>
              <w:t>Listing Notice 2</w:t>
            </w:r>
            <w:r w:rsidRPr="00476D16">
              <w:rPr>
                <w:rFonts w:cs="Arial"/>
                <w:szCs w:val="22"/>
              </w:rPr>
              <w:t xml:space="preserve"> of the EIA Regulations, 2014 as amended</w:t>
            </w:r>
            <w:r w:rsidRPr="0069638D" w:rsidDel="00B76625">
              <w:rPr>
                <w:rFonts w:cs="Arial"/>
                <w:szCs w:val="22"/>
              </w:rPr>
              <w:t xml:space="preserve"> </w:t>
            </w:r>
          </w:p>
        </w:tc>
        <w:tc>
          <w:tcPr>
            <w:tcW w:w="1997" w:type="pct"/>
            <w:tcBorders>
              <w:top w:val="single" w:sz="4" w:space="0" w:color="auto"/>
              <w:left w:val="single" w:sz="4" w:space="0" w:color="auto"/>
              <w:bottom w:val="single" w:sz="4" w:space="0" w:color="auto"/>
              <w:right w:val="single" w:sz="4" w:space="0" w:color="auto"/>
            </w:tcBorders>
            <w:shd w:val="clear" w:color="auto" w:fill="auto"/>
          </w:tcPr>
          <w:p w14:paraId="2110313F" w14:textId="77777777" w:rsidR="0069638D" w:rsidRPr="0069638D" w:rsidRDefault="0069638D" w:rsidP="00476D16">
            <w:pPr>
              <w:pStyle w:val="Footer"/>
              <w:jc w:val="both"/>
              <w:rPr>
                <w:rFonts w:cs="Arial"/>
                <w:bCs/>
                <w:szCs w:val="22"/>
              </w:rPr>
            </w:pPr>
            <w:r w:rsidRPr="00476D16">
              <w:rPr>
                <w:rFonts w:cs="Arial"/>
                <w:bCs/>
                <w:szCs w:val="22"/>
              </w:rPr>
              <w:t>Describe the portion of the proposed project to which the applicable listed activity relates. Ensure to include thresholds/area/footprint applicable.</w:t>
            </w:r>
          </w:p>
        </w:tc>
      </w:tr>
      <w:tr w:rsidR="00F00529" w:rsidRPr="00476D16" w14:paraId="06188E49" w14:textId="77777777" w:rsidTr="00227750">
        <w:trPr>
          <w:trHeight w:val="567"/>
        </w:trPr>
        <w:sdt>
          <w:sdtPr>
            <w:rPr>
              <w:rFonts w:cs="Arial"/>
              <w:szCs w:val="22"/>
              <w:lang w:val="en-ZA"/>
            </w:rPr>
            <w:id w:val="18513760"/>
            <w:placeholder>
              <w:docPart w:val="11D51322380C4E739A366D40B116A224"/>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5F3BC5A" w14:textId="425914ED"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386331062"/>
            <w:placeholder>
              <w:docPart w:val="AFA536BC11634757A9A58AB75FE8FD58"/>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628DA096" w14:textId="322DE5BE"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955434817"/>
            <w:placeholder>
              <w:docPart w:val="C2B7C99995544CFFB28792E7F1E9C90D"/>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6E5676CD" w14:textId="2A2EEE96"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001AC38F" w14:textId="77777777" w:rsidTr="00227750">
        <w:trPr>
          <w:trHeight w:val="567"/>
        </w:trPr>
        <w:sdt>
          <w:sdtPr>
            <w:rPr>
              <w:rFonts w:cs="Arial"/>
              <w:szCs w:val="22"/>
              <w:lang w:val="en-ZA"/>
            </w:rPr>
            <w:id w:val="-933368259"/>
            <w:placeholder>
              <w:docPart w:val="7546EBEB3901401EAD1F2D01B3EC18D7"/>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77174B13" w14:textId="7D986CF3"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02839047"/>
            <w:placeholder>
              <w:docPart w:val="C6A126DFFD5A4D46A38142D590EFF8C5"/>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53A81FD2" w14:textId="75CDC96B"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2146702158"/>
            <w:placeholder>
              <w:docPart w:val="09B41C96FC42464B99AAE8CD7147122D"/>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73D9A84F" w14:textId="6FD8683F"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13C0B02F" w14:textId="77777777" w:rsidTr="00227750">
        <w:trPr>
          <w:trHeight w:val="567"/>
        </w:trPr>
        <w:sdt>
          <w:sdtPr>
            <w:rPr>
              <w:rFonts w:cs="Arial"/>
              <w:szCs w:val="22"/>
              <w:lang w:val="en-ZA"/>
            </w:rPr>
            <w:id w:val="-1949920355"/>
            <w:placeholder>
              <w:docPart w:val="E676025439CF4E42A98DA4F96755E67C"/>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1DCCE4F2" w14:textId="1E78F922"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091425926"/>
            <w:placeholder>
              <w:docPart w:val="0498320932F54E8A863BC0BF81519A6A"/>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5877E0E5" w14:textId="262027B9"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324320539"/>
            <w:placeholder>
              <w:docPart w:val="63FC9B853D9145268C5B3E3008656260"/>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09FB9646" w14:textId="0E6C04B1"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69638D" w:rsidRPr="00476D16" w14:paraId="48B0BF74" w14:textId="77777777" w:rsidTr="00227750">
        <w:trPr>
          <w:trHeight w:val="567"/>
        </w:trPr>
        <w:tc>
          <w:tcPr>
            <w:tcW w:w="690" w:type="pct"/>
            <w:tcBorders>
              <w:top w:val="single" w:sz="4" w:space="0" w:color="auto"/>
              <w:left w:val="single" w:sz="4" w:space="0" w:color="auto"/>
              <w:bottom w:val="single" w:sz="4" w:space="0" w:color="auto"/>
              <w:right w:val="single" w:sz="4" w:space="0" w:color="auto"/>
            </w:tcBorders>
            <w:shd w:val="clear" w:color="auto" w:fill="auto"/>
          </w:tcPr>
          <w:p w14:paraId="6233A9C1" w14:textId="77777777" w:rsidR="0069638D" w:rsidRPr="00476D16" w:rsidRDefault="0069638D" w:rsidP="00476D16">
            <w:pPr>
              <w:pStyle w:val="Footer"/>
              <w:tabs>
                <w:tab w:val="left" w:pos="851"/>
              </w:tabs>
              <w:jc w:val="both"/>
              <w:rPr>
                <w:rFonts w:cs="Arial"/>
                <w:szCs w:val="22"/>
                <w:lang w:val="en-ZA"/>
              </w:rPr>
            </w:pPr>
            <w:r w:rsidRPr="00476D16">
              <w:rPr>
                <w:rFonts w:cs="Arial"/>
                <w:szCs w:val="22"/>
                <w:lang w:val="en-ZA"/>
              </w:rPr>
              <w:t>Activity No(s):</w:t>
            </w:r>
          </w:p>
        </w:tc>
        <w:tc>
          <w:tcPr>
            <w:tcW w:w="2313" w:type="pct"/>
            <w:tcBorders>
              <w:top w:val="single" w:sz="4" w:space="0" w:color="auto"/>
              <w:left w:val="single" w:sz="4" w:space="0" w:color="auto"/>
              <w:bottom w:val="single" w:sz="4" w:space="0" w:color="auto"/>
              <w:right w:val="single" w:sz="4" w:space="0" w:color="auto"/>
            </w:tcBorders>
            <w:shd w:val="clear" w:color="auto" w:fill="auto"/>
          </w:tcPr>
          <w:p w14:paraId="7304312B" w14:textId="77777777" w:rsidR="0069638D" w:rsidRPr="00476D16" w:rsidRDefault="0069638D" w:rsidP="00476D16">
            <w:pPr>
              <w:pStyle w:val="Footer"/>
              <w:jc w:val="both"/>
              <w:rPr>
                <w:rFonts w:cs="Arial"/>
                <w:szCs w:val="22"/>
              </w:rPr>
            </w:pPr>
            <w:r w:rsidRPr="00476D16">
              <w:rPr>
                <w:rFonts w:cs="Arial"/>
                <w:szCs w:val="22"/>
              </w:rPr>
              <w:t xml:space="preserve">Provide the relevant </w:t>
            </w:r>
            <w:r w:rsidRPr="0069638D">
              <w:rPr>
                <w:rFonts w:cs="Arial"/>
                <w:szCs w:val="22"/>
              </w:rPr>
              <w:t>Basic Assessment Activity(ies)</w:t>
            </w:r>
            <w:r w:rsidRPr="00476D16">
              <w:rPr>
                <w:rFonts w:cs="Arial"/>
                <w:szCs w:val="22"/>
              </w:rPr>
              <w:t xml:space="preserve"> as set out in </w:t>
            </w:r>
            <w:r w:rsidRPr="0069638D">
              <w:rPr>
                <w:rFonts w:cs="Arial"/>
                <w:szCs w:val="22"/>
              </w:rPr>
              <w:t xml:space="preserve">Listing Notice 3 </w:t>
            </w:r>
            <w:r w:rsidRPr="00476D16">
              <w:rPr>
                <w:rFonts w:cs="Arial"/>
                <w:szCs w:val="22"/>
              </w:rPr>
              <w:t>of the EIA Regulations, 2014 as amended</w:t>
            </w:r>
            <w:r w:rsidRPr="0069638D" w:rsidDel="00B76625">
              <w:rPr>
                <w:rFonts w:cs="Arial"/>
                <w:szCs w:val="22"/>
              </w:rPr>
              <w:t xml:space="preserve"> </w:t>
            </w:r>
          </w:p>
        </w:tc>
        <w:tc>
          <w:tcPr>
            <w:tcW w:w="1997" w:type="pct"/>
            <w:tcBorders>
              <w:top w:val="single" w:sz="4" w:space="0" w:color="auto"/>
              <w:left w:val="single" w:sz="4" w:space="0" w:color="auto"/>
              <w:bottom w:val="single" w:sz="4" w:space="0" w:color="auto"/>
              <w:right w:val="single" w:sz="4" w:space="0" w:color="auto"/>
            </w:tcBorders>
            <w:shd w:val="clear" w:color="auto" w:fill="auto"/>
          </w:tcPr>
          <w:p w14:paraId="02DF3995" w14:textId="77777777" w:rsidR="0069638D" w:rsidRPr="0069638D" w:rsidRDefault="0069638D" w:rsidP="00476D16">
            <w:pPr>
              <w:pStyle w:val="Footer"/>
              <w:jc w:val="both"/>
              <w:rPr>
                <w:rFonts w:cs="Arial"/>
                <w:bCs/>
                <w:szCs w:val="22"/>
              </w:rPr>
            </w:pPr>
            <w:r w:rsidRPr="00476D16">
              <w:rPr>
                <w:rFonts w:cs="Arial"/>
                <w:bCs/>
                <w:szCs w:val="22"/>
              </w:rPr>
              <w:t>Describe the portion of the proposed project to which the applicable listed activity relates. Ensure to include thresholds/area/footprint applicable.</w:t>
            </w:r>
          </w:p>
        </w:tc>
      </w:tr>
      <w:tr w:rsidR="00F00529" w:rsidRPr="00476D16" w14:paraId="37B19AB3" w14:textId="77777777" w:rsidTr="00227750">
        <w:trPr>
          <w:trHeight w:val="567"/>
        </w:trPr>
        <w:sdt>
          <w:sdtPr>
            <w:rPr>
              <w:rFonts w:cs="Arial"/>
              <w:szCs w:val="22"/>
              <w:lang w:val="en-ZA"/>
            </w:rPr>
            <w:id w:val="-454714507"/>
            <w:placeholder>
              <w:docPart w:val="C2C4ADCD7F694C3D93F82B8052B94E29"/>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FAD9312" w14:textId="700E104B"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017965434"/>
            <w:placeholder>
              <w:docPart w:val="26DAF9234D2445748AD995168BBB6F10"/>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00EFE06D" w14:textId="3206EC3E"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52496748"/>
            <w:placeholder>
              <w:docPart w:val="0139DEBCC7AB421D8A2E18FAAAFF0DEF"/>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0D8162A2" w14:textId="372BDADB"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444901B6" w14:textId="77777777" w:rsidTr="00227750">
        <w:trPr>
          <w:trHeight w:val="567"/>
        </w:trPr>
        <w:sdt>
          <w:sdtPr>
            <w:rPr>
              <w:rFonts w:cs="Arial"/>
              <w:szCs w:val="22"/>
              <w:lang w:val="en-ZA"/>
            </w:rPr>
            <w:id w:val="-337615288"/>
            <w:placeholder>
              <w:docPart w:val="FC9700E6CEF74CE9BFB7DC1ABA48DDFF"/>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3888CB3" w14:textId="1750EE62"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87226986"/>
            <w:placeholder>
              <w:docPart w:val="19BEAB914829410EB3E8F4203862D618"/>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188A6BB9" w14:textId="534F1C5D"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489985563"/>
            <w:placeholder>
              <w:docPart w:val="710AAFDCBBD64DA9A6311DFCA7DC1427"/>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115350A2" w14:textId="6C6D8561"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1D5CC9D8" w14:textId="77777777" w:rsidTr="00227750">
        <w:trPr>
          <w:trHeight w:val="567"/>
        </w:trPr>
        <w:sdt>
          <w:sdtPr>
            <w:rPr>
              <w:rFonts w:cs="Arial"/>
              <w:szCs w:val="22"/>
              <w:lang w:val="en-ZA"/>
            </w:rPr>
            <w:id w:val="1522971140"/>
            <w:placeholder>
              <w:docPart w:val="772AD551BA714D4396F61B86B1431FD0"/>
            </w:placeholder>
            <w:showingPlcHdr/>
          </w:sdt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FD3790F" w14:textId="5614BABD"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95301958"/>
            <w:placeholder>
              <w:docPart w:val="FE8705963B9B48028BB80FD651F9358D"/>
            </w:placeholder>
            <w:showingPlcHdr/>
          </w:sdt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2ED81B67" w14:textId="4B204C8F"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300576167"/>
            <w:placeholder>
              <w:docPart w:val="8BCC329C81B74441A79F83168A14F51E"/>
            </w:placeholder>
            <w:showingPlcHdr/>
          </w:sdt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33A007EC" w14:textId="28DF62E5"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permEnd w:id="178323739"/>
    </w:tbl>
    <w:p w14:paraId="5B170B8A" w14:textId="7DD44541" w:rsidR="007115E1" w:rsidRDefault="007115E1" w:rsidP="009226DA">
      <w:pPr>
        <w:tabs>
          <w:tab w:val="left" w:pos="1646"/>
        </w:tabs>
      </w:pPr>
    </w:p>
    <w:p w14:paraId="4F4EC2BA" w14:textId="77777777" w:rsidR="009226DA" w:rsidRDefault="009226DA" w:rsidP="009226DA">
      <w:pPr>
        <w:tabs>
          <w:tab w:val="left" w:pos="1646"/>
        </w:tabs>
      </w:pPr>
    </w:p>
    <w:p w14:paraId="2AA50961" w14:textId="77777777" w:rsidR="009226DA" w:rsidRDefault="009226DA" w:rsidP="009226DA">
      <w:pPr>
        <w:tabs>
          <w:tab w:val="left" w:pos="1646"/>
        </w:tabs>
      </w:pPr>
    </w:p>
    <w:p w14:paraId="27641B17" w14:textId="77777777" w:rsidR="009226DA" w:rsidRDefault="009226DA" w:rsidP="009226DA">
      <w:pPr>
        <w:tabs>
          <w:tab w:val="left" w:pos="1646"/>
        </w:tabs>
      </w:pPr>
    </w:p>
    <w:p w14:paraId="3A49C75B" w14:textId="77777777" w:rsidR="009226DA" w:rsidRDefault="009226DA" w:rsidP="009226DA">
      <w:pPr>
        <w:tabs>
          <w:tab w:val="left" w:pos="1646"/>
        </w:tabs>
      </w:pPr>
    </w:p>
    <w:p w14:paraId="3F573859" w14:textId="77777777" w:rsidR="009226DA" w:rsidRDefault="009226DA" w:rsidP="009226DA">
      <w:pPr>
        <w:tabs>
          <w:tab w:val="left" w:pos="1646"/>
        </w:tabs>
      </w:pPr>
    </w:p>
    <w:p w14:paraId="291962D1" w14:textId="66008449" w:rsidR="008A1DA1" w:rsidRPr="00B755BB" w:rsidRDefault="008A1DA1" w:rsidP="009914CA">
      <w:pPr>
        <w:pStyle w:val="Heading1"/>
      </w:pPr>
      <w:bookmarkStart w:id="5" w:name="_Toc138240058"/>
      <w:r w:rsidRPr="00B755BB">
        <w:lastRenderedPageBreak/>
        <w:t>OTHER AUTHORISATIONS REQUIRED</w:t>
      </w:r>
      <w:bookmarkEnd w:id="5"/>
      <w:r w:rsidRPr="00B755BB">
        <w:t xml:space="preserve"> </w:t>
      </w:r>
    </w:p>
    <w:p w14:paraId="1DE86A16" w14:textId="611402C2" w:rsidR="003764A8" w:rsidRPr="00B755BB" w:rsidRDefault="003764A8" w:rsidP="00D2618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5657"/>
        <w:gridCol w:w="955"/>
        <w:gridCol w:w="743"/>
      </w:tblGrid>
      <w:tr w:rsidR="00143BF0" w:rsidRPr="00B755BB" w14:paraId="647AFCBF" w14:textId="77777777" w:rsidTr="00F26192">
        <w:trPr>
          <w:jc w:val="center"/>
        </w:trPr>
        <w:tc>
          <w:tcPr>
            <w:tcW w:w="4118" w:type="pct"/>
            <w:gridSpan w:val="2"/>
            <w:shd w:val="clear" w:color="auto" w:fill="auto"/>
          </w:tcPr>
          <w:p w14:paraId="72224AC5" w14:textId="77777777" w:rsidR="00143BF0" w:rsidRPr="00B755BB" w:rsidRDefault="00143BF0" w:rsidP="00476D16">
            <w:pPr>
              <w:pStyle w:val="BodyText"/>
              <w:jc w:val="both"/>
              <w:rPr>
                <w:rFonts w:ascii="Arial Narrow" w:hAnsi="Arial Narrow"/>
                <w:sz w:val="22"/>
                <w:szCs w:val="22"/>
                <w:lang w:val="en-ZA"/>
              </w:rPr>
            </w:pPr>
            <w:permStart w:id="1481519252" w:edGrp="everyone" w:colFirst="1" w:colLast="1"/>
            <w:permStart w:id="889590822" w:edGrp="everyone" w:colFirst="2" w:colLast="2"/>
            <w:r w:rsidRPr="00B755BB">
              <w:rPr>
                <w:rFonts w:ascii="Arial Narrow" w:hAnsi="Arial Narrow"/>
                <w:sz w:val="22"/>
                <w:szCs w:val="22"/>
                <w:lang w:val="en-ZA"/>
              </w:rPr>
              <w:t>Are there any other applications for Environmental Authorisation on the same property?</w:t>
            </w:r>
          </w:p>
        </w:tc>
        <w:tc>
          <w:tcPr>
            <w:tcW w:w="496" w:type="pct"/>
            <w:shd w:val="clear" w:color="auto" w:fill="auto"/>
          </w:tcPr>
          <w:p w14:paraId="289B4B73" w14:textId="1A16CF08"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YES</w:t>
            </w:r>
            <w:sdt>
              <w:sdtPr>
                <w:rPr>
                  <w:rFonts w:ascii="Arial Narrow" w:hAnsi="Arial Narrow"/>
                  <w:sz w:val="22"/>
                  <w:szCs w:val="22"/>
                  <w:lang w:val="en-ZA"/>
                </w:rPr>
                <w:id w:val="272444805"/>
                <w14:checkbox>
                  <w14:checked w14:val="0"/>
                  <w14:checkedState w14:val="2612" w14:font="MS Gothic"/>
                  <w14:uncheckedState w14:val="2610" w14:font="MS Gothic"/>
                </w14:checkbox>
              </w:sdtPr>
              <w:sdtContent>
                <w:r w:rsidR="00F26192" w:rsidRPr="00B755BB">
                  <w:rPr>
                    <w:rFonts w:ascii="MS Gothic" w:eastAsia="MS Gothic" w:hAnsi="MS Gothic" w:hint="eastAsia"/>
                    <w:sz w:val="22"/>
                    <w:szCs w:val="22"/>
                    <w:lang w:val="en-ZA"/>
                  </w:rPr>
                  <w:t>☐</w:t>
                </w:r>
              </w:sdtContent>
            </w:sdt>
          </w:p>
        </w:tc>
        <w:tc>
          <w:tcPr>
            <w:tcW w:w="386" w:type="pct"/>
            <w:shd w:val="clear" w:color="auto" w:fill="auto"/>
          </w:tcPr>
          <w:p w14:paraId="68AA3332" w14:textId="77777777"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NO</w:t>
            </w:r>
            <w:sdt>
              <w:sdtPr>
                <w:rPr>
                  <w:rFonts w:ascii="Arial Narrow" w:hAnsi="Arial Narrow"/>
                  <w:sz w:val="22"/>
                  <w:szCs w:val="22"/>
                  <w:lang w:val="en-ZA"/>
                </w:rPr>
                <w:id w:val="-894733968"/>
                <w14:checkbox>
                  <w14:checked w14:val="0"/>
                  <w14:checkedState w14:val="2612" w14:font="MS Gothic"/>
                  <w14:uncheckedState w14:val="2610" w14:font="MS Gothic"/>
                </w14:checkbox>
              </w:sdtPr>
              <w:sdtContent>
                <w:r w:rsidRPr="00B755BB">
                  <w:rPr>
                    <w:rFonts w:ascii="Segoe UI Symbol" w:eastAsia="MS Gothic" w:hAnsi="Segoe UI Symbol" w:cs="Segoe UI Symbol"/>
                    <w:sz w:val="22"/>
                    <w:szCs w:val="22"/>
                    <w:lang w:val="en-ZA"/>
                  </w:rPr>
                  <w:t>☐</w:t>
                </w:r>
              </w:sdtContent>
            </w:sdt>
          </w:p>
        </w:tc>
      </w:tr>
      <w:permEnd w:id="1481519252"/>
      <w:permEnd w:id="889590822"/>
      <w:tr w:rsidR="00143BF0" w:rsidRPr="00B755BB" w14:paraId="5AE29840" w14:textId="77777777" w:rsidTr="00476D16">
        <w:trPr>
          <w:jc w:val="center"/>
        </w:trPr>
        <w:tc>
          <w:tcPr>
            <w:tcW w:w="5000" w:type="pct"/>
            <w:gridSpan w:val="4"/>
            <w:shd w:val="clear" w:color="auto" w:fill="auto"/>
          </w:tcPr>
          <w:p w14:paraId="5D3F27B1" w14:textId="77777777"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If YES, please indicate the following:</w:t>
            </w:r>
          </w:p>
        </w:tc>
      </w:tr>
      <w:tr w:rsidR="00143BF0" w:rsidRPr="00B755BB" w14:paraId="3924E6CA" w14:textId="77777777" w:rsidTr="00476D16">
        <w:trPr>
          <w:jc w:val="center"/>
        </w:trPr>
        <w:tc>
          <w:tcPr>
            <w:tcW w:w="1180" w:type="pct"/>
            <w:shd w:val="clear" w:color="auto" w:fill="auto"/>
          </w:tcPr>
          <w:p w14:paraId="41F7BF1E" w14:textId="77777777" w:rsidR="00143BF0" w:rsidRPr="00B755BB" w:rsidRDefault="00143BF0" w:rsidP="00476D16">
            <w:pPr>
              <w:pStyle w:val="BodyText"/>
              <w:jc w:val="both"/>
              <w:rPr>
                <w:rFonts w:ascii="Arial Narrow" w:hAnsi="Arial Narrow"/>
                <w:sz w:val="22"/>
                <w:szCs w:val="22"/>
                <w:lang w:val="en-ZA"/>
              </w:rPr>
            </w:pPr>
            <w:permStart w:id="506753816" w:edGrp="everyone" w:colFirst="1" w:colLast="1"/>
            <w:r w:rsidRPr="00B755BB">
              <w:rPr>
                <w:rFonts w:ascii="Arial Narrow" w:hAnsi="Arial Narrow"/>
                <w:sz w:val="22"/>
                <w:szCs w:val="22"/>
                <w:lang w:val="en-ZA"/>
              </w:rPr>
              <w:t>Competent Authority</w:t>
            </w:r>
          </w:p>
        </w:tc>
        <w:sdt>
          <w:sdtPr>
            <w:rPr>
              <w:rStyle w:val="Style13usethis"/>
            </w:rPr>
            <w:id w:val="-612828348"/>
            <w:placeholder>
              <w:docPart w:val="A0DF131E569E4E58A541CB875FF6F9C6"/>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586BC301" w14:textId="4FBD6E7A" w:rsidR="00143BF0" w:rsidRPr="00B755BB" w:rsidRDefault="00F26192" w:rsidP="00476D16">
                <w:pPr>
                  <w:pStyle w:val="BodyText"/>
                  <w:jc w:val="both"/>
                  <w:rPr>
                    <w:rFonts w:ascii="Arial Narrow" w:hAnsi="Arial Narrow"/>
                    <w:sz w:val="22"/>
                    <w:szCs w:val="22"/>
                    <w:lang w:val="en-ZA"/>
                  </w:rPr>
                </w:pPr>
                <w:r w:rsidRPr="00B755BB">
                  <w:rPr>
                    <w:rStyle w:val="PlaceholderText"/>
                  </w:rPr>
                  <w:t>Click or tap here to enter text.</w:t>
                </w:r>
              </w:p>
            </w:tc>
          </w:sdtContent>
        </w:sdt>
      </w:tr>
      <w:tr w:rsidR="00F26192" w:rsidRPr="00B755BB" w14:paraId="39E339CB" w14:textId="77777777" w:rsidTr="00476D16">
        <w:trPr>
          <w:jc w:val="center"/>
        </w:trPr>
        <w:tc>
          <w:tcPr>
            <w:tcW w:w="1180" w:type="pct"/>
            <w:shd w:val="clear" w:color="auto" w:fill="auto"/>
          </w:tcPr>
          <w:p w14:paraId="57B69CA9" w14:textId="77777777" w:rsidR="00F26192" w:rsidRPr="00B755BB" w:rsidRDefault="00F26192" w:rsidP="00F26192">
            <w:pPr>
              <w:pStyle w:val="BodyText"/>
              <w:jc w:val="both"/>
              <w:rPr>
                <w:rFonts w:ascii="Arial Narrow" w:hAnsi="Arial Narrow"/>
                <w:sz w:val="22"/>
                <w:szCs w:val="22"/>
                <w:lang w:val="en-ZA"/>
              </w:rPr>
            </w:pPr>
            <w:permStart w:id="458123144" w:edGrp="everyone" w:colFirst="1" w:colLast="1"/>
            <w:permEnd w:id="506753816"/>
            <w:r w:rsidRPr="00B755BB">
              <w:rPr>
                <w:rFonts w:ascii="Arial Narrow" w:hAnsi="Arial Narrow"/>
                <w:sz w:val="22"/>
                <w:szCs w:val="22"/>
                <w:lang w:val="en-ZA"/>
              </w:rPr>
              <w:t>Application Reference Number</w:t>
            </w:r>
          </w:p>
        </w:tc>
        <w:sdt>
          <w:sdtPr>
            <w:rPr>
              <w:rStyle w:val="Style13usethis"/>
            </w:rPr>
            <w:id w:val="-671330872"/>
            <w:placeholder>
              <w:docPart w:val="1E5738F053D142D9BBD8CED44057FB09"/>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13A4F1F7" w14:textId="2647D8F1"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tc>
          </w:sdtContent>
        </w:sdt>
      </w:tr>
      <w:tr w:rsidR="00F26192" w:rsidRPr="00B755BB" w14:paraId="6E266C73" w14:textId="77777777" w:rsidTr="00476D16">
        <w:trPr>
          <w:jc w:val="center"/>
        </w:trPr>
        <w:tc>
          <w:tcPr>
            <w:tcW w:w="1180" w:type="pct"/>
            <w:shd w:val="clear" w:color="auto" w:fill="auto"/>
          </w:tcPr>
          <w:p w14:paraId="5D2CE8E7" w14:textId="77777777" w:rsidR="00F26192" w:rsidRPr="00B755BB" w:rsidRDefault="00F26192" w:rsidP="00F26192">
            <w:pPr>
              <w:pStyle w:val="BodyText"/>
              <w:jc w:val="both"/>
              <w:rPr>
                <w:rFonts w:ascii="Arial Narrow" w:hAnsi="Arial Narrow"/>
                <w:sz w:val="22"/>
                <w:szCs w:val="22"/>
                <w:lang w:val="en-ZA"/>
              </w:rPr>
            </w:pPr>
            <w:permStart w:id="529616294" w:edGrp="everyone" w:colFirst="1" w:colLast="1"/>
            <w:permEnd w:id="458123144"/>
            <w:r w:rsidRPr="00B755BB">
              <w:rPr>
                <w:rFonts w:ascii="Arial Narrow" w:hAnsi="Arial Narrow"/>
                <w:sz w:val="22"/>
                <w:szCs w:val="22"/>
                <w:lang w:val="en-ZA"/>
              </w:rPr>
              <w:t>Project Name</w:t>
            </w:r>
          </w:p>
        </w:tc>
        <w:sdt>
          <w:sdtPr>
            <w:rPr>
              <w:rStyle w:val="Style13usethis"/>
            </w:rPr>
            <w:id w:val="-2080352576"/>
            <w:placeholder>
              <w:docPart w:val="112238581752476FB17740DB7AD4C975"/>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1EEFBCB0" w14:textId="3C551985"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tc>
          </w:sdtContent>
        </w:sdt>
      </w:tr>
      <w:permEnd w:id="529616294"/>
      <w:tr w:rsidR="00F26192" w:rsidRPr="00B755BB" w14:paraId="7E819BDB" w14:textId="77777777" w:rsidTr="00476D16">
        <w:trPr>
          <w:trHeight w:val="444"/>
          <w:jc w:val="center"/>
        </w:trPr>
        <w:tc>
          <w:tcPr>
            <w:tcW w:w="5000" w:type="pct"/>
            <w:gridSpan w:val="4"/>
            <w:shd w:val="clear" w:color="auto" w:fill="auto"/>
          </w:tcPr>
          <w:p w14:paraId="531B60AD" w14:textId="64FCA2F0" w:rsidR="00F26192" w:rsidRPr="00B755BB" w:rsidRDefault="00F26192" w:rsidP="00F26192">
            <w:pPr>
              <w:pStyle w:val="BodyText"/>
              <w:jc w:val="both"/>
              <w:rPr>
                <w:rFonts w:ascii="Arial Narrow" w:hAnsi="Arial Narrow"/>
                <w:sz w:val="22"/>
                <w:szCs w:val="22"/>
                <w:lang w:val="en-ZA"/>
              </w:rPr>
            </w:pPr>
            <w:r w:rsidRPr="00B755BB">
              <w:rPr>
                <w:rFonts w:ascii="Arial Narrow" w:hAnsi="Arial Narrow"/>
                <w:sz w:val="22"/>
                <w:szCs w:val="22"/>
                <w:lang w:val="en-ZA"/>
              </w:rPr>
              <w:t>Please provide details of the steps taken to ascertain this information:</w:t>
            </w:r>
          </w:p>
          <w:sdt>
            <w:sdtPr>
              <w:rPr>
                <w:rStyle w:val="Style13usethis"/>
              </w:rPr>
              <w:id w:val="413514542"/>
              <w:placeholder>
                <w:docPart w:val="0CD3874F235B496F8A7F95002FF2F016"/>
              </w:placeholder>
              <w:showingPlcHdr/>
            </w:sdtPr>
            <w:sdtEndPr>
              <w:rPr>
                <w:rStyle w:val="DefaultParagraphFont"/>
                <w:rFonts w:ascii="Arial" w:hAnsi="Arial"/>
                <w:sz w:val="16"/>
                <w:szCs w:val="22"/>
                <w:lang w:val="en-ZA"/>
              </w:rPr>
            </w:sdtEndPr>
            <w:sdtContent>
              <w:permStart w:id="1460538153" w:edGrp="everyone" w:displacedByCustomXml="prev"/>
              <w:p w14:paraId="4B03BB23" w14:textId="2236B805"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permEnd w:id="1460538153" w:displacedByCustomXml="next"/>
            </w:sdtContent>
          </w:sdt>
          <w:p w14:paraId="119E3C72" w14:textId="77777777" w:rsidR="00F26192" w:rsidRPr="00B755BB" w:rsidRDefault="00F26192" w:rsidP="00F26192">
            <w:pPr>
              <w:pStyle w:val="BodyText"/>
              <w:jc w:val="both"/>
              <w:rPr>
                <w:rFonts w:ascii="Arial Narrow" w:hAnsi="Arial Narrow"/>
                <w:sz w:val="22"/>
                <w:szCs w:val="22"/>
                <w:lang w:val="en-ZA"/>
              </w:rPr>
            </w:pPr>
          </w:p>
        </w:tc>
      </w:tr>
      <w:tr w:rsidR="00F26192" w:rsidRPr="00B755BB" w14:paraId="503B4032" w14:textId="77777777" w:rsidTr="00476D16">
        <w:trPr>
          <w:trHeight w:val="444"/>
          <w:jc w:val="center"/>
        </w:trPr>
        <w:tc>
          <w:tcPr>
            <w:tcW w:w="5000" w:type="pct"/>
            <w:gridSpan w:val="4"/>
            <w:shd w:val="clear" w:color="auto" w:fill="auto"/>
          </w:tcPr>
          <w:p w14:paraId="4D451479" w14:textId="77777777" w:rsidR="00F26192" w:rsidRPr="00B755BB" w:rsidRDefault="00F26192" w:rsidP="00F26192">
            <w:pPr>
              <w:pStyle w:val="BodyText"/>
              <w:jc w:val="both"/>
              <w:rPr>
                <w:rFonts w:ascii="Arial Narrow" w:hAnsi="Arial Narrow"/>
                <w:sz w:val="22"/>
                <w:szCs w:val="22"/>
                <w:lang w:val="en-ZA"/>
              </w:rPr>
            </w:pPr>
            <w:r w:rsidRPr="00B755BB">
              <w:rPr>
                <w:rFonts w:ascii="Arial Narrow" w:hAnsi="Arial Narrow"/>
                <w:sz w:val="22"/>
                <w:szCs w:val="22"/>
                <w:lang w:val="en-ZA"/>
              </w:rPr>
              <w:t>Explain whether the above approval(s) will be in conflict with the proposed development.</w:t>
            </w:r>
          </w:p>
          <w:sdt>
            <w:sdtPr>
              <w:rPr>
                <w:rStyle w:val="Style13usethis"/>
              </w:rPr>
              <w:id w:val="-586610824"/>
              <w:placeholder>
                <w:docPart w:val="5E714CA796F448EA877AC411C2580530"/>
              </w:placeholder>
              <w:showingPlcHdr/>
            </w:sdtPr>
            <w:sdtEndPr>
              <w:rPr>
                <w:rStyle w:val="DefaultParagraphFont"/>
                <w:rFonts w:ascii="Arial" w:hAnsi="Arial"/>
                <w:sz w:val="16"/>
                <w:szCs w:val="22"/>
                <w:lang w:val="en-ZA"/>
              </w:rPr>
            </w:sdtEndPr>
            <w:sdtContent>
              <w:permStart w:id="256970756" w:edGrp="everyone" w:displacedByCustomXml="prev"/>
              <w:p w14:paraId="6E2F3FCB" w14:textId="686F9F31"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permEnd w:id="256970756" w:displacedByCustomXml="next"/>
            </w:sdtContent>
          </w:sdt>
          <w:p w14:paraId="25AF46C8" w14:textId="77777777" w:rsidR="00F26192" w:rsidRPr="00B755BB" w:rsidRDefault="00F26192" w:rsidP="00F26192">
            <w:pPr>
              <w:pStyle w:val="BodyText"/>
              <w:jc w:val="both"/>
              <w:rPr>
                <w:rFonts w:ascii="Arial Narrow" w:hAnsi="Arial Narrow"/>
                <w:sz w:val="22"/>
                <w:szCs w:val="22"/>
                <w:lang w:val="en-ZA"/>
              </w:rPr>
            </w:pPr>
          </w:p>
        </w:tc>
      </w:tr>
    </w:tbl>
    <w:p w14:paraId="57BAC363" w14:textId="5700D50A" w:rsidR="00971CCF" w:rsidRDefault="00971CCF" w:rsidP="00D26183">
      <w:pPr>
        <w:rPr>
          <w:sz w:val="20"/>
          <w:szCs w:val="22"/>
        </w:rPr>
      </w:pPr>
    </w:p>
    <w:p w14:paraId="22296CCE" w14:textId="78DE38CA" w:rsidR="008539C7" w:rsidRPr="00B755BB" w:rsidRDefault="008539C7" w:rsidP="00DC025A">
      <w:pPr>
        <w:pStyle w:val="Heading1"/>
        <w:rPr>
          <w:b w:val="0"/>
          <w:bCs w:val="0"/>
        </w:rPr>
      </w:pPr>
      <w:r w:rsidRPr="00B755BB">
        <w:t>OTHER LEGISLATION/APPROVAL</w:t>
      </w:r>
    </w:p>
    <w:p w14:paraId="415E431E" w14:textId="05D08B93" w:rsidR="001C10B8" w:rsidRPr="00B755BB" w:rsidRDefault="001C10B8" w:rsidP="001C10B8">
      <w:pPr>
        <w:rPr>
          <w:b/>
          <w:bCs/>
        </w:rPr>
      </w:pPr>
    </w:p>
    <w:p w14:paraId="5D312279" w14:textId="77777777" w:rsidR="00DC7526" w:rsidRPr="00B755BB" w:rsidRDefault="00DC7526" w:rsidP="00DC7526">
      <w:pPr>
        <w:jc w:val="both"/>
        <w:rPr>
          <w:szCs w:val="22"/>
        </w:rPr>
      </w:pPr>
      <w:r w:rsidRPr="00B755BB">
        <w:rPr>
          <w:szCs w:val="22"/>
        </w:rPr>
        <w:t>Applications in terms of the National Environmental Management Act (“NEMA”) &amp; specific environmental management Acts (“SEMAs”):</w:t>
      </w:r>
    </w:p>
    <w:p w14:paraId="410473EB" w14:textId="77777777" w:rsidR="00DC7526" w:rsidRPr="00B755BB" w:rsidRDefault="00DC7526" w:rsidP="00DC7526">
      <w:pPr>
        <w:jc w:val="both"/>
        <w:rPr>
          <w:szCs w:val="22"/>
        </w:rPr>
      </w:pPr>
    </w:p>
    <w:tbl>
      <w:tblPr>
        <w:tblStyle w:val="TableGrid"/>
        <w:tblW w:w="5000" w:type="pct"/>
        <w:tblLook w:val="04A0" w:firstRow="1" w:lastRow="0" w:firstColumn="1" w:lastColumn="0" w:noHBand="0" w:noVBand="1"/>
      </w:tblPr>
      <w:tblGrid>
        <w:gridCol w:w="6089"/>
        <w:gridCol w:w="851"/>
        <w:gridCol w:w="984"/>
        <w:gridCol w:w="859"/>
        <w:gridCol w:w="845"/>
      </w:tblGrid>
      <w:tr w:rsidR="00DC7526" w:rsidRPr="00B755BB" w14:paraId="1B75A095" w14:textId="77777777" w:rsidTr="00E1351A">
        <w:trPr>
          <w:tblHeader/>
        </w:trPr>
        <w:tc>
          <w:tcPr>
            <w:tcW w:w="3162" w:type="pct"/>
            <w:vMerge w:val="restart"/>
          </w:tcPr>
          <w:p w14:paraId="62DFD0CA" w14:textId="77777777" w:rsidR="00DC7526" w:rsidRPr="00B755BB" w:rsidRDefault="00DC7526" w:rsidP="00E1351A">
            <w:pPr>
              <w:jc w:val="both"/>
              <w:rPr>
                <w:b/>
                <w:bCs/>
                <w:szCs w:val="22"/>
              </w:rPr>
            </w:pPr>
            <w:permStart w:id="1321554484" w:edGrp="everyone" w:colFirst="1" w:colLast="1"/>
            <w:permStart w:id="2055410411" w:edGrp="everyone" w:colFirst="2" w:colLast="2"/>
            <w:r w:rsidRPr="00B755BB">
              <w:rPr>
                <w:b/>
                <w:bCs/>
                <w:szCs w:val="22"/>
              </w:rPr>
              <w:t>LEGISLATION</w:t>
            </w:r>
          </w:p>
        </w:tc>
        <w:tc>
          <w:tcPr>
            <w:tcW w:w="953" w:type="pct"/>
            <w:gridSpan w:val="2"/>
          </w:tcPr>
          <w:p w14:paraId="3F59CE18" w14:textId="77777777" w:rsidR="00DC7526" w:rsidRPr="00B755BB" w:rsidRDefault="00DC7526" w:rsidP="00E1351A">
            <w:pPr>
              <w:jc w:val="both"/>
              <w:rPr>
                <w:b/>
                <w:bCs/>
                <w:szCs w:val="22"/>
              </w:rPr>
            </w:pPr>
            <w:r w:rsidRPr="00B755BB">
              <w:rPr>
                <w:b/>
                <w:bCs/>
                <w:szCs w:val="22"/>
              </w:rPr>
              <w:t>AUTHORISATION REQUIRED</w:t>
            </w:r>
          </w:p>
        </w:tc>
        <w:tc>
          <w:tcPr>
            <w:tcW w:w="885" w:type="pct"/>
            <w:gridSpan w:val="2"/>
          </w:tcPr>
          <w:p w14:paraId="73443A18" w14:textId="77777777" w:rsidR="00DC7526" w:rsidRPr="00B755BB" w:rsidRDefault="00DC7526" w:rsidP="00E1351A">
            <w:pPr>
              <w:jc w:val="both"/>
              <w:rPr>
                <w:b/>
                <w:bCs/>
                <w:szCs w:val="22"/>
              </w:rPr>
            </w:pPr>
            <w:r w:rsidRPr="00B755BB">
              <w:rPr>
                <w:b/>
                <w:bCs/>
                <w:szCs w:val="22"/>
              </w:rPr>
              <w:t>APPLICATION SUBMITTED</w:t>
            </w:r>
          </w:p>
        </w:tc>
      </w:tr>
      <w:tr w:rsidR="00DC7526" w:rsidRPr="00B755BB" w14:paraId="2F4990C7" w14:textId="77777777" w:rsidTr="00E1351A">
        <w:trPr>
          <w:tblHeader/>
        </w:trPr>
        <w:tc>
          <w:tcPr>
            <w:tcW w:w="3162" w:type="pct"/>
            <w:vMerge/>
          </w:tcPr>
          <w:p w14:paraId="0A9E4355" w14:textId="77777777" w:rsidR="00DC7526" w:rsidRPr="00B755BB" w:rsidRDefault="00DC7526" w:rsidP="00E1351A">
            <w:pPr>
              <w:jc w:val="both"/>
              <w:rPr>
                <w:b/>
                <w:bCs/>
                <w:szCs w:val="22"/>
              </w:rPr>
            </w:pPr>
            <w:permStart w:id="2035037910" w:edGrp="everyone" w:colFirst="1" w:colLast="1"/>
            <w:permStart w:id="1885415809" w:edGrp="everyone" w:colFirst="2" w:colLast="2"/>
            <w:permStart w:id="1396705625" w:edGrp="everyone" w:colFirst="3" w:colLast="3"/>
            <w:permStart w:id="1009743330" w:edGrp="everyone" w:colFirst="4" w:colLast="4"/>
            <w:permEnd w:id="1321554484"/>
            <w:permEnd w:id="2055410411"/>
          </w:p>
        </w:tc>
        <w:tc>
          <w:tcPr>
            <w:tcW w:w="442" w:type="pct"/>
            <w:vAlign w:val="center"/>
          </w:tcPr>
          <w:p w14:paraId="7489C721" w14:textId="77777777" w:rsidR="00DC7526" w:rsidRPr="00B755BB" w:rsidRDefault="00DC7526" w:rsidP="00E1351A">
            <w:pPr>
              <w:jc w:val="both"/>
              <w:rPr>
                <w:b/>
                <w:bCs/>
                <w:szCs w:val="22"/>
              </w:rPr>
            </w:pPr>
            <w:r w:rsidRPr="00B755BB">
              <w:rPr>
                <w:b/>
                <w:bCs/>
                <w:szCs w:val="22"/>
              </w:rPr>
              <w:t>YES</w:t>
            </w:r>
          </w:p>
        </w:tc>
        <w:tc>
          <w:tcPr>
            <w:tcW w:w="511" w:type="pct"/>
            <w:vAlign w:val="center"/>
          </w:tcPr>
          <w:p w14:paraId="64A9201E" w14:textId="77777777" w:rsidR="00DC7526" w:rsidRPr="00B755BB" w:rsidRDefault="00DC7526" w:rsidP="00E1351A">
            <w:pPr>
              <w:jc w:val="both"/>
              <w:rPr>
                <w:b/>
                <w:bCs/>
                <w:szCs w:val="22"/>
              </w:rPr>
            </w:pPr>
            <w:r w:rsidRPr="00B755BB">
              <w:rPr>
                <w:b/>
                <w:bCs/>
                <w:szCs w:val="22"/>
              </w:rPr>
              <w:t>NO</w:t>
            </w:r>
          </w:p>
        </w:tc>
        <w:tc>
          <w:tcPr>
            <w:tcW w:w="446" w:type="pct"/>
            <w:vAlign w:val="center"/>
          </w:tcPr>
          <w:p w14:paraId="474204BA" w14:textId="77777777" w:rsidR="00DC7526" w:rsidRPr="00B755BB" w:rsidRDefault="00DC7526" w:rsidP="00E1351A">
            <w:pPr>
              <w:jc w:val="both"/>
              <w:rPr>
                <w:b/>
                <w:bCs/>
                <w:szCs w:val="22"/>
              </w:rPr>
            </w:pPr>
            <w:r w:rsidRPr="00B755BB">
              <w:rPr>
                <w:b/>
                <w:bCs/>
                <w:szCs w:val="22"/>
              </w:rPr>
              <w:t>YES</w:t>
            </w:r>
          </w:p>
        </w:tc>
        <w:tc>
          <w:tcPr>
            <w:tcW w:w="439" w:type="pct"/>
            <w:vAlign w:val="center"/>
          </w:tcPr>
          <w:p w14:paraId="4ABC27A4" w14:textId="77777777" w:rsidR="00DC7526" w:rsidRPr="00B755BB" w:rsidRDefault="00DC7526" w:rsidP="00E1351A">
            <w:pPr>
              <w:jc w:val="both"/>
              <w:rPr>
                <w:b/>
                <w:bCs/>
                <w:szCs w:val="22"/>
              </w:rPr>
            </w:pPr>
            <w:r w:rsidRPr="00B755BB">
              <w:rPr>
                <w:b/>
                <w:bCs/>
                <w:szCs w:val="22"/>
              </w:rPr>
              <w:t>NO</w:t>
            </w:r>
          </w:p>
        </w:tc>
      </w:tr>
      <w:tr w:rsidR="00DC7526" w:rsidRPr="00B755BB" w14:paraId="7F2C4AF0" w14:textId="77777777" w:rsidTr="00E1351A">
        <w:tc>
          <w:tcPr>
            <w:tcW w:w="3162" w:type="pct"/>
          </w:tcPr>
          <w:p w14:paraId="3443DFBC" w14:textId="77777777" w:rsidR="00DC7526" w:rsidRPr="00B755BB" w:rsidRDefault="00DC7526" w:rsidP="00E1351A">
            <w:pPr>
              <w:jc w:val="both"/>
              <w:rPr>
                <w:szCs w:val="22"/>
              </w:rPr>
            </w:pPr>
            <w:permStart w:id="264375146" w:edGrp="everyone" w:colFirst="1" w:colLast="1"/>
            <w:permStart w:id="2006396396" w:edGrp="everyone" w:colFirst="2" w:colLast="2"/>
            <w:permStart w:id="1154816753" w:edGrp="everyone" w:colFirst="3" w:colLast="3"/>
            <w:permStart w:id="1892181408" w:edGrp="everyone" w:colFirst="4" w:colLast="4"/>
            <w:permEnd w:id="2035037910"/>
            <w:permEnd w:id="1885415809"/>
            <w:permEnd w:id="1396705625"/>
            <w:permEnd w:id="1009743330"/>
            <w:r w:rsidRPr="00B755BB">
              <w:rPr>
                <w:b/>
                <w:szCs w:val="22"/>
              </w:rPr>
              <w:t>Is Section 50(5) of the National Environmental Management: Protected Areas Act applicable to your proposed development? (The proposed development is within a proclaimed protected area as defined the Act.)</w:t>
            </w:r>
          </w:p>
        </w:tc>
        <w:tc>
          <w:tcPr>
            <w:tcW w:w="442" w:type="pct"/>
            <w:vAlign w:val="center"/>
          </w:tcPr>
          <w:p w14:paraId="2AEB070A" w14:textId="77777777" w:rsidR="00DC7526" w:rsidRPr="00B755BB" w:rsidRDefault="00000000" w:rsidP="00E1351A">
            <w:pPr>
              <w:jc w:val="center"/>
              <w:rPr>
                <w:szCs w:val="22"/>
              </w:rPr>
            </w:pPr>
            <w:sdt>
              <w:sdtPr>
                <w:rPr>
                  <w:szCs w:val="22"/>
                </w:rPr>
                <w:id w:val="1863236891"/>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1579D903" w14:textId="77777777" w:rsidR="00DC7526" w:rsidRPr="00B755BB" w:rsidRDefault="00000000" w:rsidP="00E1351A">
            <w:pPr>
              <w:jc w:val="center"/>
              <w:rPr>
                <w:szCs w:val="22"/>
              </w:rPr>
            </w:pPr>
            <w:sdt>
              <w:sdtPr>
                <w:rPr>
                  <w:szCs w:val="22"/>
                </w:rPr>
                <w:id w:val="478887090"/>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7E86FB6A" w14:textId="77777777" w:rsidR="00DC7526" w:rsidRPr="00B755BB" w:rsidRDefault="00000000" w:rsidP="00E1351A">
            <w:pPr>
              <w:jc w:val="center"/>
              <w:rPr>
                <w:szCs w:val="22"/>
              </w:rPr>
            </w:pPr>
            <w:sdt>
              <w:sdtPr>
                <w:rPr>
                  <w:szCs w:val="22"/>
                </w:rPr>
                <w:id w:val="-909303096"/>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1B67FB9C" w14:textId="77777777" w:rsidR="00DC7526" w:rsidRPr="00B755BB" w:rsidRDefault="00000000" w:rsidP="00E1351A">
            <w:pPr>
              <w:jc w:val="center"/>
              <w:rPr>
                <w:szCs w:val="22"/>
              </w:rPr>
            </w:pPr>
            <w:sdt>
              <w:sdtPr>
                <w:rPr>
                  <w:szCs w:val="22"/>
                </w:rPr>
                <w:id w:val="-1847238443"/>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47DA01F9" w14:textId="77777777" w:rsidTr="00E1351A">
        <w:tc>
          <w:tcPr>
            <w:tcW w:w="3162" w:type="pct"/>
          </w:tcPr>
          <w:p w14:paraId="6143CD06" w14:textId="77777777" w:rsidR="00DC7526" w:rsidRPr="00B755BB" w:rsidRDefault="00DC7526" w:rsidP="00E1351A">
            <w:pPr>
              <w:jc w:val="both"/>
              <w:rPr>
                <w:szCs w:val="22"/>
              </w:rPr>
            </w:pPr>
            <w:permStart w:id="2112685926" w:edGrp="everyone" w:colFirst="1" w:colLast="1"/>
            <w:permStart w:id="56570239" w:edGrp="everyone" w:colFirst="2" w:colLast="2"/>
            <w:permStart w:id="1880585416" w:edGrp="everyone" w:colFirst="3" w:colLast="3"/>
            <w:permStart w:id="1786737597" w:edGrp="everyone" w:colFirst="4" w:colLast="4"/>
            <w:permEnd w:id="264375146"/>
            <w:permEnd w:id="2006396396"/>
            <w:permEnd w:id="1154816753"/>
            <w:permEnd w:id="1892181408"/>
            <w:r w:rsidRPr="00B755BB">
              <w:rPr>
                <w:szCs w:val="22"/>
              </w:rPr>
              <w:t>National Water Act (Act No. 36 of 1998)</w:t>
            </w:r>
          </w:p>
        </w:tc>
        <w:tc>
          <w:tcPr>
            <w:tcW w:w="442" w:type="pct"/>
            <w:vAlign w:val="center"/>
          </w:tcPr>
          <w:p w14:paraId="011D587E" w14:textId="77777777" w:rsidR="00DC7526" w:rsidRPr="00B755BB" w:rsidRDefault="00000000" w:rsidP="00E1351A">
            <w:pPr>
              <w:jc w:val="center"/>
              <w:rPr>
                <w:szCs w:val="22"/>
              </w:rPr>
            </w:pPr>
            <w:sdt>
              <w:sdtPr>
                <w:rPr>
                  <w:szCs w:val="22"/>
                </w:rPr>
                <w:id w:val="142036109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5DD8902B" w14:textId="77777777" w:rsidR="00DC7526" w:rsidRPr="00B755BB" w:rsidRDefault="00000000" w:rsidP="00E1351A">
            <w:pPr>
              <w:jc w:val="center"/>
              <w:rPr>
                <w:szCs w:val="22"/>
              </w:rPr>
            </w:pPr>
            <w:sdt>
              <w:sdtPr>
                <w:rPr>
                  <w:szCs w:val="22"/>
                </w:rPr>
                <w:id w:val="1581948775"/>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581FBCE1" w14:textId="77777777" w:rsidR="00DC7526" w:rsidRPr="00B755BB" w:rsidRDefault="00000000" w:rsidP="00E1351A">
            <w:pPr>
              <w:jc w:val="center"/>
              <w:rPr>
                <w:szCs w:val="22"/>
              </w:rPr>
            </w:pPr>
            <w:sdt>
              <w:sdtPr>
                <w:rPr>
                  <w:szCs w:val="22"/>
                </w:rPr>
                <w:id w:val="-1610345609"/>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549DE153" w14:textId="77777777" w:rsidR="00DC7526" w:rsidRPr="00B755BB" w:rsidRDefault="00000000" w:rsidP="00E1351A">
            <w:pPr>
              <w:jc w:val="center"/>
              <w:rPr>
                <w:szCs w:val="22"/>
              </w:rPr>
            </w:pPr>
            <w:sdt>
              <w:sdtPr>
                <w:rPr>
                  <w:szCs w:val="22"/>
                </w:rPr>
                <w:id w:val="-136262808"/>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2953CCC7" w14:textId="77777777" w:rsidTr="00E1351A">
        <w:tc>
          <w:tcPr>
            <w:tcW w:w="3162" w:type="pct"/>
          </w:tcPr>
          <w:p w14:paraId="118A789D" w14:textId="77777777" w:rsidR="00DC7526" w:rsidRPr="00B755BB" w:rsidRDefault="00DC7526" w:rsidP="00E1351A">
            <w:pPr>
              <w:jc w:val="both"/>
              <w:rPr>
                <w:szCs w:val="22"/>
              </w:rPr>
            </w:pPr>
            <w:permStart w:id="1476480614" w:edGrp="everyone" w:colFirst="1" w:colLast="1"/>
            <w:permStart w:id="392177740" w:edGrp="everyone" w:colFirst="2" w:colLast="2"/>
            <w:permStart w:id="576350098" w:edGrp="everyone" w:colFirst="3" w:colLast="3"/>
            <w:permStart w:id="244908705" w:edGrp="everyone" w:colFirst="4" w:colLast="4"/>
            <w:permEnd w:id="2112685926"/>
            <w:permEnd w:id="56570239"/>
            <w:permEnd w:id="1880585416"/>
            <w:permEnd w:id="1786737597"/>
            <w:r w:rsidRPr="00B755BB">
              <w:rPr>
                <w:szCs w:val="22"/>
              </w:rPr>
              <w:t>National Environmental Management: Air Quality Act (Act No. 39 of 2004)</w:t>
            </w:r>
          </w:p>
        </w:tc>
        <w:tc>
          <w:tcPr>
            <w:tcW w:w="442" w:type="pct"/>
            <w:vAlign w:val="center"/>
          </w:tcPr>
          <w:p w14:paraId="0841D9A2" w14:textId="77777777" w:rsidR="00DC7526" w:rsidRPr="00B755BB" w:rsidRDefault="00000000" w:rsidP="00E1351A">
            <w:pPr>
              <w:jc w:val="center"/>
              <w:rPr>
                <w:szCs w:val="22"/>
              </w:rPr>
            </w:pPr>
            <w:sdt>
              <w:sdtPr>
                <w:rPr>
                  <w:szCs w:val="22"/>
                </w:rPr>
                <w:id w:val="-570821568"/>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6146D0F9" w14:textId="77777777" w:rsidR="00DC7526" w:rsidRPr="00B755BB" w:rsidRDefault="00000000" w:rsidP="00E1351A">
            <w:pPr>
              <w:jc w:val="center"/>
              <w:rPr>
                <w:szCs w:val="22"/>
              </w:rPr>
            </w:pPr>
            <w:sdt>
              <w:sdtPr>
                <w:rPr>
                  <w:szCs w:val="22"/>
                </w:rPr>
                <w:id w:val="113615187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74CBD857" w14:textId="77777777" w:rsidR="00DC7526" w:rsidRPr="00B755BB" w:rsidRDefault="00000000" w:rsidP="00E1351A">
            <w:pPr>
              <w:jc w:val="center"/>
              <w:rPr>
                <w:szCs w:val="22"/>
              </w:rPr>
            </w:pPr>
            <w:sdt>
              <w:sdtPr>
                <w:rPr>
                  <w:szCs w:val="22"/>
                </w:rPr>
                <w:id w:val="1791560052"/>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4B37736C" w14:textId="77777777" w:rsidR="00DC7526" w:rsidRPr="00B755BB" w:rsidRDefault="00000000" w:rsidP="00E1351A">
            <w:pPr>
              <w:jc w:val="center"/>
              <w:rPr>
                <w:szCs w:val="22"/>
              </w:rPr>
            </w:pPr>
            <w:sdt>
              <w:sdtPr>
                <w:rPr>
                  <w:szCs w:val="22"/>
                </w:rPr>
                <w:id w:val="46891537"/>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6462A32C" w14:textId="77777777" w:rsidTr="00E1351A">
        <w:tc>
          <w:tcPr>
            <w:tcW w:w="3162" w:type="pct"/>
          </w:tcPr>
          <w:p w14:paraId="0EE3C045" w14:textId="77777777" w:rsidR="00DC7526" w:rsidRPr="00B755BB" w:rsidRDefault="00DC7526" w:rsidP="00E1351A">
            <w:pPr>
              <w:jc w:val="both"/>
              <w:rPr>
                <w:szCs w:val="22"/>
              </w:rPr>
            </w:pPr>
            <w:permStart w:id="1950890694" w:edGrp="everyone" w:colFirst="1" w:colLast="1"/>
            <w:permStart w:id="1772490398" w:edGrp="everyone" w:colFirst="2" w:colLast="2"/>
            <w:permStart w:id="483550014" w:edGrp="everyone" w:colFirst="3" w:colLast="3"/>
            <w:permStart w:id="2116769660" w:edGrp="everyone" w:colFirst="4" w:colLast="4"/>
            <w:permEnd w:id="1476480614"/>
            <w:permEnd w:id="392177740"/>
            <w:permEnd w:id="576350098"/>
            <w:permEnd w:id="244908705"/>
            <w:r w:rsidRPr="00B755BB">
              <w:rPr>
                <w:szCs w:val="22"/>
              </w:rPr>
              <w:t>National Environmental Management: Biodiversity Act (Act No. 10 of 2004)</w:t>
            </w:r>
          </w:p>
        </w:tc>
        <w:tc>
          <w:tcPr>
            <w:tcW w:w="442" w:type="pct"/>
            <w:vAlign w:val="center"/>
          </w:tcPr>
          <w:p w14:paraId="5253BF9A" w14:textId="77777777" w:rsidR="00DC7526" w:rsidRPr="00B755BB" w:rsidRDefault="00000000" w:rsidP="00E1351A">
            <w:pPr>
              <w:jc w:val="center"/>
              <w:rPr>
                <w:szCs w:val="22"/>
              </w:rPr>
            </w:pPr>
            <w:sdt>
              <w:sdtPr>
                <w:rPr>
                  <w:szCs w:val="22"/>
                </w:rPr>
                <w:id w:val="782851007"/>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71EA5B0C" w14:textId="77777777" w:rsidR="00DC7526" w:rsidRPr="00B755BB" w:rsidRDefault="00000000" w:rsidP="00E1351A">
            <w:pPr>
              <w:jc w:val="center"/>
              <w:rPr>
                <w:szCs w:val="22"/>
              </w:rPr>
            </w:pPr>
            <w:sdt>
              <w:sdtPr>
                <w:rPr>
                  <w:szCs w:val="22"/>
                </w:rPr>
                <w:id w:val="1455208163"/>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46B3CEF9" w14:textId="77777777" w:rsidR="00DC7526" w:rsidRPr="00B755BB" w:rsidRDefault="00000000" w:rsidP="00E1351A">
            <w:pPr>
              <w:jc w:val="center"/>
              <w:rPr>
                <w:szCs w:val="22"/>
              </w:rPr>
            </w:pPr>
            <w:sdt>
              <w:sdtPr>
                <w:rPr>
                  <w:szCs w:val="22"/>
                </w:rPr>
                <w:id w:val="1635680103"/>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7B180AC8" w14:textId="77777777" w:rsidR="00DC7526" w:rsidRPr="00B755BB" w:rsidRDefault="00000000" w:rsidP="00E1351A">
            <w:pPr>
              <w:jc w:val="center"/>
              <w:rPr>
                <w:szCs w:val="22"/>
              </w:rPr>
            </w:pPr>
            <w:sdt>
              <w:sdtPr>
                <w:rPr>
                  <w:szCs w:val="22"/>
                </w:rPr>
                <w:id w:val="-1206556938"/>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4A5EBEB0" w14:textId="77777777" w:rsidTr="00E1351A">
        <w:tc>
          <w:tcPr>
            <w:tcW w:w="3162" w:type="pct"/>
          </w:tcPr>
          <w:p w14:paraId="371ACD64" w14:textId="77777777" w:rsidR="00DC7526" w:rsidRPr="00B755BB" w:rsidRDefault="00DC7526" w:rsidP="00E1351A">
            <w:pPr>
              <w:jc w:val="both"/>
              <w:rPr>
                <w:szCs w:val="22"/>
              </w:rPr>
            </w:pPr>
            <w:permStart w:id="814225463" w:edGrp="everyone" w:colFirst="1" w:colLast="1"/>
            <w:permStart w:id="1026504521" w:edGrp="everyone" w:colFirst="2" w:colLast="2"/>
            <w:permStart w:id="330892851" w:edGrp="everyone" w:colFirst="3" w:colLast="3"/>
            <w:permStart w:id="1041651362" w:edGrp="everyone" w:colFirst="4" w:colLast="4"/>
            <w:permEnd w:id="1950890694"/>
            <w:permEnd w:id="1772490398"/>
            <w:permEnd w:id="483550014"/>
            <w:permEnd w:id="2116769660"/>
            <w:r w:rsidRPr="00B755BB">
              <w:rPr>
                <w:szCs w:val="22"/>
              </w:rPr>
              <w:t xml:space="preserve">National Environmental Management: Integrated Coastal Management Act (Act No. 24 of 2008) </w:t>
            </w:r>
          </w:p>
        </w:tc>
        <w:tc>
          <w:tcPr>
            <w:tcW w:w="442" w:type="pct"/>
            <w:vAlign w:val="center"/>
          </w:tcPr>
          <w:p w14:paraId="1A463937" w14:textId="77777777" w:rsidR="00DC7526" w:rsidRPr="00B755BB" w:rsidRDefault="00000000" w:rsidP="00E1351A">
            <w:pPr>
              <w:jc w:val="center"/>
              <w:rPr>
                <w:szCs w:val="22"/>
              </w:rPr>
            </w:pPr>
            <w:sdt>
              <w:sdtPr>
                <w:rPr>
                  <w:szCs w:val="22"/>
                </w:rPr>
                <w:id w:val="1807119139"/>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130DBC30" w14:textId="77777777" w:rsidR="00DC7526" w:rsidRPr="00B755BB" w:rsidRDefault="00000000" w:rsidP="00E1351A">
            <w:pPr>
              <w:jc w:val="center"/>
              <w:rPr>
                <w:szCs w:val="22"/>
              </w:rPr>
            </w:pPr>
            <w:sdt>
              <w:sdtPr>
                <w:rPr>
                  <w:szCs w:val="22"/>
                </w:rPr>
                <w:id w:val="1590116827"/>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10F942AD" w14:textId="77777777" w:rsidR="00DC7526" w:rsidRPr="00B755BB" w:rsidRDefault="00000000" w:rsidP="00E1351A">
            <w:pPr>
              <w:jc w:val="center"/>
              <w:rPr>
                <w:szCs w:val="22"/>
              </w:rPr>
            </w:pPr>
            <w:sdt>
              <w:sdtPr>
                <w:rPr>
                  <w:szCs w:val="22"/>
                </w:rPr>
                <w:id w:val="-1139181940"/>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457F9408" w14:textId="77777777" w:rsidR="00DC7526" w:rsidRPr="00B755BB" w:rsidRDefault="00000000" w:rsidP="00E1351A">
            <w:pPr>
              <w:jc w:val="center"/>
              <w:rPr>
                <w:szCs w:val="22"/>
              </w:rPr>
            </w:pPr>
            <w:sdt>
              <w:sdtPr>
                <w:rPr>
                  <w:szCs w:val="22"/>
                </w:rPr>
                <w:id w:val="-314179163"/>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4162B5AD" w14:textId="77777777" w:rsidTr="00E1351A">
        <w:tc>
          <w:tcPr>
            <w:tcW w:w="3162" w:type="pct"/>
          </w:tcPr>
          <w:p w14:paraId="2FC6403A" w14:textId="77777777" w:rsidR="00DC7526" w:rsidRPr="00B755BB" w:rsidRDefault="00DC7526" w:rsidP="00E1351A">
            <w:pPr>
              <w:jc w:val="both"/>
              <w:rPr>
                <w:szCs w:val="22"/>
              </w:rPr>
            </w:pPr>
            <w:permStart w:id="338169299" w:edGrp="everyone" w:colFirst="1" w:colLast="1"/>
            <w:permStart w:id="1923315062" w:edGrp="everyone" w:colFirst="2" w:colLast="2"/>
            <w:permStart w:id="1760896468" w:edGrp="everyone" w:colFirst="3" w:colLast="3"/>
            <w:permStart w:id="355157547" w:edGrp="everyone" w:colFirst="4" w:colLast="4"/>
            <w:permEnd w:id="814225463"/>
            <w:permEnd w:id="1026504521"/>
            <w:permEnd w:id="330892851"/>
            <w:permEnd w:id="1041651362"/>
            <w:r w:rsidRPr="00B755BB">
              <w:rPr>
                <w:szCs w:val="22"/>
              </w:rPr>
              <w:t>National Environmental Management: Protected Areas Act (Act No. 57 of 2003)</w:t>
            </w:r>
          </w:p>
        </w:tc>
        <w:tc>
          <w:tcPr>
            <w:tcW w:w="442" w:type="pct"/>
            <w:vAlign w:val="center"/>
          </w:tcPr>
          <w:p w14:paraId="639AC630" w14:textId="77777777" w:rsidR="00DC7526" w:rsidRPr="00B755BB" w:rsidRDefault="00000000" w:rsidP="00E1351A">
            <w:pPr>
              <w:jc w:val="center"/>
              <w:rPr>
                <w:rFonts w:eastAsia="MS Gothic"/>
                <w:szCs w:val="22"/>
              </w:rPr>
            </w:pPr>
            <w:sdt>
              <w:sdtPr>
                <w:rPr>
                  <w:szCs w:val="22"/>
                </w:rPr>
                <w:id w:val="1498070459"/>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43B20677" w14:textId="77777777" w:rsidR="00DC7526" w:rsidRPr="00B755BB" w:rsidRDefault="00000000" w:rsidP="00E1351A">
            <w:pPr>
              <w:jc w:val="center"/>
              <w:rPr>
                <w:rFonts w:eastAsia="MS Gothic"/>
                <w:szCs w:val="22"/>
              </w:rPr>
            </w:pPr>
            <w:sdt>
              <w:sdtPr>
                <w:rPr>
                  <w:szCs w:val="22"/>
                </w:rPr>
                <w:id w:val="115957829"/>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1FAED3B5" w14:textId="77777777" w:rsidR="00DC7526" w:rsidRPr="00B755BB" w:rsidRDefault="00000000" w:rsidP="00E1351A">
            <w:pPr>
              <w:jc w:val="center"/>
              <w:rPr>
                <w:rFonts w:eastAsia="MS Gothic"/>
                <w:szCs w:val="22"/>
              </w:rPr>
            </w:pPr>
            <w:sdt>
              <w:sdtPr>
                <w:rPr>
                  <w:szCs w:val="22"/>
                </w:rPr>
                <w:id w:val="-1590846842"/>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10FC7D61" w14:textId="77777777" w:rsidR="00DC7526" w:rsidRPr="00B755BB" w:rsidRDefault="00000000" w:rsidP="00E1351A">
            <w:pPr>
              <w:jc w:val="center"/>
              <w:rPr>
                <w:rFonts w:eastAsia="MS Gothic"/>
                <w:szCs w:val="22"/>
              </w:rPr>
            </w:pPr>
            <w:sdt>
              <w:sdtPr>
                <w:rPr>
                  <w:szCs w:val="22"/>
                </w:rPr>
                <w:id w:val="148704798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47E1C499" w14:textId="77777777" w:rsidTr="00E1351A">
        <w:tc>
          <w:tcPr>
            <w:tcW w:w="3162" w:type="pct"/>
          </w:tcPr>
          <w:p w14:paraId="02E0739C" w14:textId="77777777" w:rsidR="00DC7526" w:rsidRPr="00B755BB" w:rsidRDefault="00DC7526" w:rsidP="00E1351A">
            <w:pPr>
              <w:jc w:val="both"/>
              <w:rPr>
                <w:szCs w:val="22"/>
              </w:rPr>
            </w:pPr>
            <w:permStart w:id="1310344668" w:edGrp="everyone" w:colFirst="1" w:colLast="1"/>
            <w:permStart w:id="1529485682" w:edGrp="everyone" w:colFirst="2" w:colLast="2"/>
            <w:permStart w:id="77736608" w:edGrp="everyone" w:colFirst="3" w:colLast="3"/>
            <w:permStart w:id="270296948" w:edGrp="everyone" w:colFirst="4" w:colLast="4"/>
            <w:permEnd w:id="338169299"/>
            <w:permEnd w:id="1923315062"/>
            <w:permEnd w:id="1760896468"/>
            <w:permEnd w:id="355157547"/>
            <w:r w:rsidRPr="00B755BB">
              <w:rPr>
                <w:szCs w:val="22"/>
              </w:rPr>
              <w:t>National Environmental Management: Waste Act (Act No. 59 of 2008)</w:t>
            </w:r>
          </w:p>
        </w:tc>
        <w:tc>
          <w:tcPr>
            <w:tcW w:w="442" w:type="pct"/>
            <w:vAlign w:val="center"/>
          </w:tcPr>
          <w:p w14:paraId="77BFDF44" w14:textId="77777777" w:rsidR="00DC7526" w:rsidRPr="00B755BB" w:rsidRDefault="00000000" w:rsidP="00E1351A">
            <w:pPr>
              <w:jc w:val="center"/>
              <w:rPr>
                <w:rFonts w:eastAsia="MS Gothic"/>
                <w:szCs w:val="22"/>
              </w:rPr>
            </w:pPr>
            <w:sdt>
              <w:sdtPr>
                <w:rPr>
                  <w:szCs w:val="22"/>
                </w:rPr>
                <w:id w:val="-929889035"/>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16E52B5E" w14:textId="77777777" w:rsidR="00DC7526" w:rsidRPr="00B755BB" w:rsidRDefault="00000000" w:rsidP="00E1351A">
            <w:pPr>
              <w:jc w:val="center"/>
              <w:rPr>
                <w:rFonts w:eastAsia="MS Gothic"/>
                <w:szCs w:val="22"/>
              </w:rPr>
            </w:pPr>
            <w:sdt>
              <w:sdtPr>
                <w:rPr>
                  <w:szCs w:val="22"/>
                </w:rPr>
                <w:id w:val="-1670718422"/>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70BD82B2" w14:textId="77777777" w:rsidR="00DC7526" w:rsidRPr="00B755BB" w:rsidRDefault="00000000" w:rsidP="00E1351A">
            <w:pPr>
              <w:jc w:val="center"/>
              <w:rPr>
                <w:rFonts w:eastAsia="MS Gothic"/>
                <w:szCs w:val="22"/>
              </w:rPr>
            </w:pPr>
            <w:sdt>
              <w:sdtPr>
                <w:rPr>
                  <w:szCs w:val="22"/>
                </w:rPr>
                <w:id w:val="135484371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314BE6CB" w14:textId="77777777" w:rsidR="00DC7526" w:rsidRPr="00B755BB" w:rsidRDefault="00000000" w:rsidP="00E1351A">
            <w:pPr>
              <w:jc w:val="center"/>
              <w:rPr>
                <w:rFonts w:eastAsia="MS Gothic"/>
                <w:szCs w:val="22"/>
              </w:rPr>
            </w:pPr>
            <w:sdt>
              <w:sdtPr>
                <w:rPr>
                  <w:szCs w:val="22"/>
                </w:rPr>
                <w:id w:val="1189790843"/>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tr w:rsidR="00DC7526" w:rsidRPr="00B755BB" w14:paraId="5E29DE31" w14:textId="77777777" w:rsidTr="00E1351A">
        <w:tc>
          <w:tcPr>
            <w:tcW w:w="3162" w:type="pct"/>
          </w:tcPr>
          <w:p w14:paraId="3B400D08" w14:textId="77777777" w:rsidR="00DC7526" w:rsidRPr="00B755BB" w:rsidRDefault="00DC7526" w:rsidP="00E1351A">
            <w:pPr>
              <w:jc w:val="both"/>
              <w:rPr>
                <w:szCs w:val="22"/>
              </w:rPr>
            </w:pPr>
            <w:permStart w:id="308557547" w:edGrp="everyone" w:colFirst="1" w:colLast="1"/>
            <w:permStart w:id="1144993193" w:edGrp="everyone" w:colFirst="2" w:colLast="2"/>
            <w:permStart w:id="988569450" w:edGrp="everyone" w:colFirst="3" w:colLast="3"/>
            <w:permStart w:id="73017639" w:edGrp="everyone" w:colFirst="4" w:colLast="4"/>
            <w:permStart w:id="1831410108" w:edGrp="everyone" w:colFirst="0" w:colLast="0"/>
            <w:permEnd w:id="1310344668"/>
            <w:permEnd w:id="1529485682"/>
            <w:permEnd w:id="77736608"/>
            <w:permEnd w:id="270296948"/>
            <w:r w:rsidRPr="00B755BB">
              <w:rPr>
                <w:szCs w:val="22"/>
              </w:rPr>
              <w:t xml:space="preserve">Others: Please specify </w:t>
            </w:r>
          </w:p>
          <w:sdt>
            <w:sdtPr>
              <w:rPr>
                <w:szCs w:val="22"/>
              </w:rPr>
              <w:id w:val="434555661"/>
              <w:placeholder>
                <w:docPart w:val="61E562DCEA1F44569DCF443BEE5A7697"/>
              </w:placeholder>
              <w:showingPlcHdr/>
            </w:sdtPr>
            <w:sdtContent>
              <w:p w14:paraId="2340B184" w14:textId="0A49263C" w:rsidR="00DC7526" w:rsidRPr="00B755BB" w:rsidRDefault="00DC7526" w:rsidP="00E1351A">
                <w:pPr>
                  <w:jc w:val="both"/>
                  <w:rPr>
                    <w:szCs w:val="22"/>
                  </w:rPr>
                </w:pPr>
                <w:r w:rsidRPr="00B755BB">
                  <w:rPr>
                    <w:rStyle w:val="PlaceholderText"/>
                  </w:rPr>
                  <w:t>Click or tap here to enter text.</w:t>
                </w:r>
              </w:p>
            </w:sdtContent>
          </w:sdt>
          <w:p w14:paraId="03E6E4FB" w14:textId="77777777" w:rsidR="00DC7526" w:rsidRPr="00B755BB" w:rsidRDefault="00DC7526" w:rsidP="00E1351A">
            <w:pPr>
              <w:jc w:val="both"/>
              <w:rPr>
                <w:szCs w:val="22"/>
              </w:rPr>
            </w:pPr>
          </w:p>
        </w:tc>
        <w:tc>
          <w:tcPr>
            <w:tcW w:w="442" w:type="pct"/>
            <w:vAlign w:val="center"/>
          </w:tcPr>
          <w:p w14:paraId="4BEB245C" w14:textId="77777777" w:rsidR="00DC7526" w:rsidRPr="00B755BB" w:rsidRDefault="00000000" w:rsidP="00E1351A">
            <w:pPr>
              <w:jc w:val="center"/>
              <w:rPr>
                <w:rFonts w:eastAsia="MS Gothic"/>
                <w:szCs w:val="22"/>
              </w:rPr>
            </w:pPr>
            <w:sdt>
              <w:sdtPr>
                <w:rPr>
                  <w:szCs w:val="22"/>
                </w:rPr>
                <w:id w:val="-2811654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511" w:type="pct"/>
            <w:vAlign w:val="center"/>
          </w:tcPr>
          <w:p w14:paraId="16DEB996" w14:textId="77777777" w:rsidR="00DC7526" w:rsidRPr="00B755BB" w:rsidRDefault="00000000" w:rsidP="00E1351A">
            <w:pPr>
              <w:jc w:val="center"/>
              <w:rPr>
                <w:rFonts w:eastAsia="MS Gothic"/>
                <w:szCs w:val="22"/>
              </w:rPr>
            </w:pPr>
            <w:sdt>
              <w:sdtPr>
                <w:rPr>
                  <w:szCs w:val="22"/>
                </w:rPr>
                <w:id w:val="-424266091"/>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46" w:type="pct"/>
            <w:vAlign w:val="center"/>
          </w:tcPr>
          <w:p w14:paraId="79827300" w14:textId="77777777" w:rsidR="00DC7526" w:rsidRPr="00B755BB" w:rsidRDefault="00000000" w:rsidP="00E1351A">
            <w:pPr>
              <w:jc w:val="center"/>
              <w:rPr>
                <w:rFonts w:eastAsia="MS Gothic"/>
                <w:szCs w:val="22"/>
              </w:rPr>
            </w:pPr>
            <w:sdt>
              <w:sdtPr>
                <w:rPr>
                  <w:szCs w:val="22"/>
                </w:rPr>
                <w:id w:val="862633472"/>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c>
          <w:tcPr>
            <w:tcW w:w="439" w:type="pct"/>
            <w:vAlign w:val="center"/>
          </w:tcPr>
          <w:p w14:paraId="1C82BA18" w14:textId="77777777" w:rsidR="00DC7526" w:rsidRPr="00B755BB" w:rsidRDefault="00000000" w:rsidP="00E1351A">
            <w:pPr>
              <w:jc w:val="center"/>
              <w:rPr>
                <w:rFonts w:eastAsia="MS Gothic"/>
                <w:szCs w:val="22"/>
              </w:rPr>
            </w:pPr>
            <w:sdt>
              <w:sdtPr>
                <w:rPr>
                  <w:szCs w:val="22"/>
                </w:rPr>
                <w:id w:val="-883096634"/>
                <w14:checkbox>
                  <w14:checked w14:val="0"/>
                  <w14:checkedState w14:val="2612" w14:font="MS Gothic"/>
                  <w14:uncheckedState w14:val="2610" w14:font="MS Gothic"/>
                </w14:checkbox>
              </w:sdtPr>
              <w:sdtContent>
                <w:r w:rsidR="00DC7526" w:rsidRPr="00B755BB">
                  <w:rPr>
                    <w:rFonts w:ascii="Segoe UI Symbol" w:eastAsia="MS Gothic" w:hAnsi="Segoe UI Symbol" w:cs="Segoe UI Symbol"/>
                    <w:szCs w:val="22"/>
                  </w:rPr>
                  <w:t>☐</w:t>
                </w:r>
              </w:sdtContent>
            </w:sdt>
          </w:p>
        </w:tc>
      </w:tr>
      <w:permEnd w:id="308557547"/>
      <w:permEnd w:id="1144993193"/>
      <w:permEnd w:id="988569450"/>
      <w:permEnd w:id="73017639"/>
      <w:permEnd w:id="1831410108"/>
    </w:tbl>
    <w:p w14:paraId="2C874A10" w14:textId="20C04411" w:rsidR="000427D5" w:rsidRDefault="000427D5" w:rsidP="001C10B8">
      <w:pPr>
        <w:rPr>
          <w:b/>
          <w:bCs/>
        </w:rPr>
      </w:pPr>
    </w:p>
    <w:p w14:paraId="0B0013A6" w14:textId="77777777" w:rsidR="000427D5" w:rsidRDefault="000427D5">
      <w:pPr>
        <w:rPr>
          <w:b/>
          <w:bCs/>
        </w:rPr>
      </w:pPr>
      <w:r>
        <w:rPr>
          <w:b/>
          <w:bCs/>
        </w:rPr>
        <w:br w:type="page"/>
      </w:r>
    </w:p>
    <w:p w14:paraId="76E6CAA4" w14:textId="77777777" w:rsidR="00EF6481" w:rsidRDefault="00EF6481" w:rsidP="009914CA">
      <w:pPr>
        <w:pStyle w:val="Heading1"/>
      </w:pPr>
      <w:bookmarkStart w:id="6" w:name="_Toc117770986"/>
      <w:bookmarkStart w:id="7" w:name="_Toc138240059"/>
      <w:r w:rsidRPr="00E1351A">
        <w:lastRenderedPageBreak/>
        <w:t>LIST OF APPENDICES</w:t>
      </w:r>
      <w:bookmarkEnd w:id="6"/>
      <w:bookmarkEnd w:id="7"/>
    </w:p>
    <w:p w14:paraId="0EF8F542" w14:textId="77777777" w:rsidR="00EF6481" w:rsidRDefault="00EF6481" w:rsidP="00EF64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6206"/>
        <w:gridCol w:w="911"/>
        <w:gridCol w:w="851"/>
      </w:tblGrid>
      <w:tr w:rsidR="00EF6481" w:rsidRPr="00CD3136" w14:paraId="7DD0173C" w14:textId="77777777" w:rsidTr="00E1351A">
        <w:tc>
          <w:tcPr>
            <w:tcW w:w="4085" w:type="pct"/>
            <w:gridSpan w:val="2"/>
            <w:vMerge w:val="restart"/>
            <w:tcMar>
              <w:top w:w="0" w:type="dxa"/>
              <w:left w:w="108" w:type="dxa"/>
              <w:bottom w:w="0" w:type="dxa"/>
              <w:right w:w="108" w:type="dxa"/>
            </w:tcMar>
          </w:tcPr>
          <w:p w14:paraId="7FE5AC3B" w14:textId="77777777" w:rsidR="00EF6481" w:rsidRPr="00CD3136" w:rsidRDefault="00EF6481" w:rsidP="00E1351A">
            <w:pPr>
              <w:pStyle w:val="Footer"/>
              <w:jc w:val="both"/>
              <w:rPr>
                <w:szCs w:val="22"/>
              </w:rPr>
            </w:pPr>
            <w:permStart w:id="1655901843" w:edGrp="everyone" w:colFirst="1" w:colLast="1"/>
          </w:p>
        </w:tc>
        <w:tc>
          <w:tcPr>
            <w:tcW w:w="915" w:type="pct"/>
            <w:gridSpan w:val="2"/>
            <w:vAlign w:val="center"/>
          </w:tcPr>
          <w:p w14:paraId="290D49AC" w14:textId="77777777" w:rsidR="00EF6481" w:rsidRPr="00EF6481" w:rsidRDefault="00EF6481" w:rsidP="00E1351A">
            <w:pPr>
              <w:pStyle w:val="Footer"/>
              <w:jc w:val="center"/>
              <w:rPr>
                <w:b/>
                <w:bCs/>
                <w:szCs w:val="22"/>
              </w:rPr>
            </w:pPr>
            <w:r w:rsidRPr="00EF6481">
              <w:rPr>
                <w:b/>
                <w:bCs/>
                <w:szCs w:val="22"/>
              </w:rPr>
              <w:t>SUBMITTED</w:t>
            </w:r>
          </w:p>
        </w:tc>
      </w:tr>
      <w:tr w:rsidR="00EF6481" w:rsidRPr="00CD3136" w14:paraId="3095D6DF" w14:textId="77777777" w:rsidTr="00E1351A">
        <w:tc>
          <w:tcPr>
            <w:tcW w:w="4085" w:type="pct"/>
            <w:gridSpan w:val="2"/>
            <w:vMerge/>
            <w:tcMar>
              <w:top w:w="0" w:type="dxa"/>
              <w:left w:w="108" w:type="dxa"/>
              <w:bottom w:w="0" w:type="dxa"/>
              <w:right w:w="108" w:type="dxa"/>
            </w:tcMar>
          </w:tcPr>
          <w:p w14:paraId="33184B23" w14:textId="77777777" w:rsidR="00EF6481" w:rsidRPr="00CD3136" w:rsidRDefault="00EF6481" w:rsidP="00E1351A">
            <w:pPr>
              <w:pStyle w:val="Footer"/>
              <w:jc w:val="both"/>
              <w:rPr>
                <w:szCs w:val="22"/>
              </w:rPr>
            </w:pPr>
            <w:permStart w:id="841825034" w:edGrp="everyone" w:colFirst="1" w:colLast="1"/>
            <w:permStart w:id="202582035" w:edGrp="everyone" w:colFirst="2" w:colLast="2"/>
            <w:permEnd w:id="1655901843"/>
          </w:p>
        </w:tc>
        <w:tc>
          <w:tcPr>
            <w:tcW w:w="473" w:type="pct"/>
            <w:vAlign w:val="center"/>
          </w:tcPr>
          <w:p w14:paraId="46075EBF" w14:textId="77777777" w:rsidR="00EF6481" w:rsidRPr="00EF6481" w:rsidRDefault="00EF6481" w:rsidP="00E1351A">
            <w:pPr>
              <w:pStyle w:val="Footer"/>
              <w:jc w:val="center"/>
              <w:rPr>
                <w:b/>
                <w:bCs/>
                <w:szCs w:val="22"/>
              </w:rPr>
            </w:pPr>
            <w:r w:rsidRPr="00EF6481">
              <w:rPr>
                <w:b/>
                <w:bCs/>
                <w:szCs w:val="22"/>
              </w:rPr>
              <w:t>YES</w:t>
            </w:r>
          </w:p>
        </w:tc>
        <w:tc>
          <w:tcPr>
            <w:tcW w:w="442" w:type="pct"/>
            <w:vAlign w:val="center"/>
          </w:tcPr>
          <w:p w14:paraId="23CAA7D8" w14:textId="77777777" w:rsidR="00EF6481" w:rsidRPr="00EF6481" w:rsidRDefault="00EF6481" w:rsidP="00E1351A">
            <w:pPr>
              <w:pStyle w:val="Footer"/>
              <w:jc w:val="center"/>
              <w:rPr>
                <w:b/>
                <w:bCs/>
                <w:szCs w:val="22"/>
              </w:rPr>
            </w:pPr>
            <w:r w:rsidRPr="00EF6481">
              <w:rPr>
                <w:b/>
                <w:bCs/>
                <w:szCs w:val="22"/>
              </w:rPr>
              <w:t>NO</w:t>
            </w:r>
          </w:p>
        </w:tc>
      </w:tr>
      <w:tr w:rsidR="00EF6481" w:rsidRPr="00CD3136" w14:paraId="75B6708F" w14:textId="77777777" w:rsidTr="00702768">
        <w:tc>
          <w:tcPr>
            <w:tcW w:w="862" w:type="pct"/>
            <w:tcMar>
              <w:top w:w="0" w:type="dxa"/>
              <w:left w:w="108" w:type="dxa"/>
              <w:bottom w:w="0" w:type="dxa"/>
              <w:right w:w="108" w:type="dxa"/>
            </w:tcMar>
            <w:hideMark/>
          </w:tcPr>
          <w:p w14:paraId="7F60F4D6" w14:textId="4D826F8F" w:rsidR="00EF6481" w:rsidRPr="004E58DF" w:rsidRDefault="00EF6481" w:rsidP="004E58DF">
            <w:pPr>
              <w:rPr>
                <w:sz w:val="24"/>
              </w:rPr>
            </w:pPr>
            <w:permStart w:id="1442803044" w:edGrp="everyone" w:colFirst="2" w:colLast="2"/>
            <w:permStart w:id="1774866976" w:edGrp="everyone" w:colFirst="3" w:colLast="3"/>
            <w:permEnd w:id="841825034"/>
            <w:permEnd w:id="202582035"/>
            <w:r w:rsidRPr="00DC025A">
              <w:rPr>
                <w:sz w:val="24"/>
              </w:rPr>
              <w:t>APPENDIX 1</w:t>
            </w:r>
          </w:p>
        </w:tc>
        <w:tc>
          <w:tcPr>
            <w:tcW w:w="3223" w:type="pct"/>
            <w:tcMar>
              <w:top w:w="0" w:type="dxa"/>
              <w:left w:w="108" w:type="dxa"/>
              <w:bottom w:w="0" w:type="dxa"/>
              <w:right w:w="108" w:type="dxa"/>
            </w:tcMar>
            <w:hideMark/>
          </w:tcPr>
          <w:p w14:paraId="459DAF0D" w14:textId="002FA8ED" w:rsidR="00EF6481" w:rsidRPr="004E58DF" w:rsidRDefault="009226DA" w:rsidP="004E58DF">
            <w:pPr>
              <w:rPr>
                <w:sz w:val="24"/>
              </w:rPr>
            </w:pPr>
            <w:r w:rsidRPr="000427D5">
              <w:rPr>
                <w:sz w:val="24"/>
              </w:rPr>
              <w:t>PRE-APPLICATION MEETING AGENDA</w:t>
            </w:r>
          </w:p>
        </w:tc>
        <w:sdt>
          <w:sdtPr>
            <w:rPr>
              <w:szCs w:val="22"/>
            </w:rPr>
            <w:id w:val="-2102636103"/>
            <w14:checkbox>
              <w14:checked w14:val="0"/>
              <w14:checkedState w14:val="2612" w14:font="MS Gothic"/>
              <w14:uncheckedState w14:val="2610" w14:font="MS Gothic"/>
            </w14:checkbox>
          </w:sdtPr>
          <w:sdtContent>
            <w:tc>
              <w:tcPr>
                <w:tcW w:w="473" w:type="pct"/>
                <w:vAlign w:val="center"/>
              </w:tcPr>
              <w:p w14:paraId="4D51628F"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203602811"/>
            <w14:checkbox>
              <w14:checked w14:val="0"/>
              <w14:checkedState w14:val="2612" w14:font="MS Gothic"/>
              <w14:uncheckedState w14:val="2610" w14:font="MS Gothic"/>
            </w14:checkbox>
          </w:sdtPr>
          <w:sdtContent>
            <w:tc>
              <w:tcPr>
                <w:tcW w:w="442" w:type="pct"/>
                <w:vAlign w:val="center"/>
              </w:tcPr>
              <w:p w14:paraId="463EE3D0"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7AB9AB67" w14:textId="77777777" w:rsidTr="00702768">
        <w:tc>
          <w:tcPr>
            <w:tcW w:w="862" w:type="pct"/>
            <w:tcMar>
              <w:top w:w="0" w:type="dxa"/>
              <w:left w:w="108" w:type="dxa"/>
              <w:bottom w:w="0" w:type="dxa"/>
              <w:right w:w="108" w:type="dxa"/>
            </w:tcMar>
            <w:hideMark/>
          </w:tcPr>
          <w:p w14:paraId="31B9962E" w14:textId="047A1C0D" w:rsidR="00EF6481" w:rsidRPr="00DC025A" w:rsidRDefault="00EF6481" w:rsidP="00DC025A">
            <w:pPr>
              <w:rPr>
                <w:sz w:val="24"/>
              </w:rPr>
            </w:pPr>
            <w:permStart w:id="2035770270" w:edGrp="everyone" w:colFirst="2" w:colLast="2"/>
            <w:permStart w:id="1760124966" w:edGrp="everyone" w:colFirst="3" w:colLast="3"/>
            <w:permEnd w:id="1442803044"/>
            <w:permEnd w:id="1774866976"/>
            <w:r w:rsidRPr="00DC025A">
              <w:rPr>
                <w:sz w:val="24"/>
              </w:rPr>
              <w:t xml:space="preserve">APPENDIX </w:t>
            </w:r>
            <w:r w:rsidR="000427D5" w:rsidRPr="00DC025A">
              <w:rPr>
                <w:sz w:val="24"/>
              </w:rPr>
              <w:t>2</w:t>
            </w:r>
          </w:p>
        </w:tc>
        <w:tc>
          <w:tcPr>
            <w:tcW w:w="3223" w:type="pct"/>
            <w:tcMar>
              <w:top w:w="0" w:type="dxa"/>
              <w:left w:w="108" w:type="dxa"/>
              <w:bottom w:w="0" w:type="dxa"/>
              <w:right w:w="108" w:type="dxa"/>
            </w:tcMar>
            <w:hideMark/>
          </w:tcPr>
          <w:p w14:paraId="37C3283F" w14:textId="50241D7F" w:rsidR="00EF6481" w:rsidRPr="004E58DF" w:rsidRDefault="009226DA" w:rsidP="004E58DF">
            <w:pPr>
              <w:rPr>
                <w:i/>
                <w:iCs/>
                <w:sz w:val="24"/>
              </w:rPr>
            </w:pPr>
            <w:r w:rsidRPr="004E58DF">
              <w:rPr>
                <w:sz w:val="24"/>
              </w:rPr>
              <w:t>LIST OF LANDOWNERS</w:t>
            </w:r>
          </w:p>
        </w:tc>
        <w:sdt>
          <w:sdtPr>
            <w:rPr>
              <w:szCs w:val="22"/>
            </w:rPr>
            <w:id w:val="1193721294"/>
            <w14:checkbox>
              <w14:checked w14:val="0"/>
              <w14:checkedState w14:val="2612" w14:font="MS Gothic"/>
              <w14:uncheckedState w14:val="2610" w14:font="MS Gothic"/>
            </w14:checkbox>
          </w:sdtPr>
          <w:sdtContent>
            <w:tc>
              <w:tcPr>
                <w:tcW w:w="473" w:type="pct"/>
                <w:vAlign w:val="center"/>
              </w:tcPr>
              <w:p w14:paraId="54EBC1F1"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848844042"/>
            <w14:checkbox>
              <w14:checked w14:val="0"/>
              <w14:checkedState w14:val="2612" w14:font="MS Gothic"/>
              <w14:uncheckedState w14:val="2610" w14:font="MS Gothic"/>
            </w14:checkbox>
          </w:sdtPr>
          <w:sdtContent>
            <w:tc>
              <w:tcPr>
                <w:tcW w:w="442" w:type="pct"/>
                <w:vAlign w:val="center"/>
              </w:tcPr>
              <w:p w14:paraId="737C183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668B9741" w14:textId="77777777" w:rsidTr="00702768">
        <w:tc>
          <w:tcPr>
            <w:tcW w:w="862" w:type="pct"/>
            <w:tcMar>
              <w:top w:w="0" w:type="dxa"/>
              <w:left w:w="108" w:type="dxa"/>
              <w:bottom w:w="0" w:type="dxa"/>
              <w:right w:w="108" w:type="dxa"/>
            </w:tcMar>
            <w:hideMark/>
          </w:tcPr>
          <w:p w14:paraId="168F42F7" w14:textId="69FB10C0" w:rsidR="00EF6481" w:rsidRPr="00DC025A" w:rsidRDefault="00EF6481" w:rsidP="004E58DF">
            <w:pPr>
              <w:rPr>
                <w:sz w:val="24"/>
              </w:rPr>
            </w:pPr>
            <w:permStart w:id="407117595" w:edGrp="everyone" w:colFirst="2" w:colLast="2"/>
            <w:permStart w:id="845554577" w:edGrp="everyone" w:colFirst="3" w:colLast="3"/>
            <w:permEnd w:id="2035770270"/>
            <w:permEnd w:id="1760124966"/>
            <w:r w:rsidRPr="00DC025A">
              <w:rPr>
                <w:sz w:val="24"/>
              </w:rPr>
              <w:t xml:space="preserve">APPENDIX </w:t>
            </w:r>
            <w:r w:rsidR="000427D5" w:rsidRPr="00DC025A">
              <w:rPr>
                <w:sz w:val="24"/>
              </w:rPr>
              <w:t>3</w:t>
            </w:r>
          </w:p>
        </w:tc>
        <w:tc>
          <w:tcPr>
            <w:tcW w:w="3223" w:type="pct"/>
            <w:tcMar>
              <w:top w:w="0" w:type="dxa"/>
              <w:left w:w="108" w:type="dxa"/>
              <w:bottom w:w="0" w:type="dxa"/>
              <w:right w:w="108" w:type="dxa"/>
            </w:tcMar>
            <w:hideMark/>
          </w:tcPr>
          <w:p w14:paraId="1108C211" w14:textId="16835232" w:rsidR="00EF6481" w:rsidRPr="004E58DF" w:rsidRDefault="009226DA" w:rsidP="004E58DF">
            <w:pPr>
              <w:rPr>
                <w:sz w:val="24"/>
              </w:rPr>
            </w:pPr>
            <w:r w:rsidRPr="004E58DF">
              <w:rPr>
                <w:sz w:val="24"/>
              </w:rPr>
              <w:t>LIST OF LOCAL/PROVINCIAL AUTHORITY INVOLVED</w:t>
            </w:r>
          </w:p>
        </w:tc>
        <w:sdt>
          <w:sdtPr>
            <w:rPr>
              <w:szCs w:val="22"/>
            </w:rPr>
            <w:id w:val="827796969"/>
            <w14:checkbox>
              <w14:checked w14:val="0"/>
              <w14:checkedState w14:val="2612" w14:font="MS Gothic"/>
              <w14:uncheckedState w14:val="2610" w14:font="MS Gothic"/>
            </w14:checkbox>
          </w:sdtPr>
          <w:sdtContent>
            <w:tc>
              <w:tcPr>
                <w:tcW w:w="473" w:type="pct"/>
                <w:vAlign w:val="center"/>
              </w:tcPr>
              <w:p w14:paraId="1809D2D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600299985"/>
            <w14:checkbox>
              <w14:checked w14:val="0"/>
              <w14:checkedState w14:val="2612" w14:font="MS Gothic"/>
              <w14:uncheckedState w14:val="2610" w14:font="MS Gothic"/>
            </w14:checkbox>
          </w:sdtPr>
          <w:sdtContent>
            <w:tc>
              <w:tcPr>
                <w:tcW w:w="442" w:type="pct"/>
                <w:vAlign w:val="center"/>
              </w:tcPr>
              <w:p w14:paraId="4BE9E1E3"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702768" w:rsidRPr="00CD3136" w14:paraId="0B914E17" w14:textId="77777777" w:rsidTr="00702768">
        <w:tc>
          <w:tcPr>
            <w:tcW w:w="862" w:type="pct"/>
            <w:tcMar>
              <w:top w:w="0" w:type="dxa"/>
              <w:left w:w="108" w:type="dxa"/>
              <w:bottom w:w="0" w:type="dxa"/>
              <w:right w:w="108" w:type="dxa"/>
            </w:tcMar>
            <w:hideMark/>
          </w:tcPr>
          <w:p w14:paraId="24E222EB" w14:textId="69129BBC" w:rsidR="00702768" w:rsidRPr="00DC025A" w:rsidRDefault="00702768" w:rsidP="004E58DF">
            <w:pPr>
              <w:rPr>
                <w:sz w:val="24"/>
              </w:rPr>
            </w:pPr>
            <w:permStart w:id="1841970532" w:edGrp="everyone" w:colFirst="2" w:colLast="2"/>
            <w:permStart w:id="1592339510" w:edGrp="everyone" w:colFirst="3" w:colLast="3"/>
            <w:permEnd w:id="407117595"/>
            <w:permEnd w:id="845554577"/>
            <w:r w:rsidRPr="00DC025A">
              <w:rPr>
                <w:sz w:val="24"/>
              </w:rPr>
              <w:t xml:space="preserve">APPENDIX </w:t>
            </w:r>
            <w:r w:rsidR="00DC025A" w:rsidRPr="00DC025A">
              <w:rPr>
                <w:sz w:val="24"/>
              </w:rPr>
              <w:t>4</w:t>
            </w:r>
          </w:p>
        </w:tc>
        <w:tc>
          <w:tcPr>
            <w:tcW w:w="3223" w:type="pct"/>
            <w:tcMar>
              <w:top w:w="0" w:type="dxa"/>
              <w:left w:w="108" w:type="dxa"/>
              <w:bottom w:w="0" w:type="dxa"/>
              <w:right w:w="108" w:type="dxa"/>
            </w:tcMar>
            <w:hideMark/>
          </w:tcPr>
          <w:p w14:paraId="12624B98" w14:textId="6CB80B0D" w:rsidR="00702768" w:rsidRPr="004E58DF" w:rsidRDefault="009226DA" w:rsidP="004E58DF">
            <w:pPr>
              <w:rPr>
                <w:sz w:val="24"/>
              </w:rPr>
            </w:pPr>
            <w:r w:rsidRPr="004E58DF">
              <w:rPr>
                <w:sz w:val="24"/>
              </w:rPr>
              <w:t>LIST OF SGIDS AND COORDINATES</w:t>
            </w:r>
          </w:p>
        </w:tc>
        <w:sdt>
          <w:sdtPr>
            <w:rPr>
              <w:szCs w:val="22"/>
            </w:rPr>
            <w:id w:val="-1270157850"/>
            <w14:checkbox>
              <w14:checked w14:val="0"/>
              <w14:checkedState w14:val="2612" w14:font="MS Gothic"/>
              <w14:uncheckedState w14:val="2610" w14:font="MS Gothic"/>
            </w14:checkbox>
          </w:sdtPr>
          <w:sdtContent>
            <w:tc>
              <w:tcPr>
                <w:tcW w:w="473" w:type="pct"/>
                <w:vAlign w:val="center"/>
              </w:tcPr>
              <w:p w14:paraId="5FFABEDD"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477385483"/>
            <w14:checkbox>
              <w14:checked w14:val="0"/>
              <w14:checkedState w14:val="2612" w14:font="MS Gothic"/>
              <w14:uncheckedState w14:val="2610" w14:font="MS Gothic"/>
            </w14:checkbox>
          </w:sdtPr>
          <w:sdtContent>
            <w:tc>
              <w:tcPr>
                <w:tcW w:w="442" w:type="pct"/>
                <w:vAlign w:val="center"/>
              </w:tcPr>
              <w:p w14:paraId="31790A6A"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2F08F2B4" w14:textId="77777777" w:rsidTr="00702768">
        <w:tc>
          <w:tcPr>
            <w:tcW w:w="862" w:type="pct"/>
            <w:tcMar>
              <w:top w:w="0" w:type="dxa"/>
              <w:left w:w="108" w:type="dxa"/>
              <w:bottom w:w="0" w:type="dxa"/>
              <w:right w:w="108" w:type="dxa"/>
            </w:tcMar>
            <w:hideMark/>
          </w:tcPr>
          <w:p w14:paraId="606D8A11" w14:textId="036179D7" w:rsidR="00702768" w:rsidRPr="00DC025A" w:rsidRDefault="00702768" w:rsidP="004E58DF">
            <w:pPr>
              <w:rPr>
                <w:sz w:val="24"/>
              </w:rPr>
            </w:pPr>
            <w:permStart w:id="1679577412" w:edGrp="everyone" w:colFirst="2" w:colLast="2"/>
            <w:permStart w:id="343360586" w:edGrp="everyone" w:colFirst="3" w:colLast="3"/>
            <w:permEnd w:id="1841970532"/>
            <w:permEnd w:id="1592339510"/>
            <w:r w:rsidRPr="00DC025A">
              <w:rPr>
                <w:sz w:val="24"/>
              </w:rPr>
              <w:t xml:space="preserve">APPENDIX </w:t>
            </w:r>
            <w:r w:rsidR="00DC025A">
              <w:rPr>
                <w:sz w:val="24"/>
              </w:rPr>
              <w:t>5</w:t>
            </w:r>
          </w:p>
        </w:tc>
        <w:tc>
          <w:tcPr>
            <w:tcW w:w="3223" w:type="pct"/>
            <w:tcMar>
              <w:top w:w="0" w:type="dxa"/>
              <w:left w:w="108" w:type="dxa"/>
              <w:bottom w:w="0" w:type="dxa"/>
              <w:right w:w="108" w:type="dxa"/>
            </w:tcMar>
            <w:hideMark/>
          </w:tcPr>
          <w:p w14:paraId="6556937A" w14:textId="19498180" w:rsidR="00702768" w:rsidRPr="004E58DF" w:rsidRDefault="009226DA" w:rsidP="004E58DF">
            <w:pPr>
              <w:rPr>
                <w:sz w:val="24"/>
              </w:rPr>
            </w:pPr>
            <w:r w:rsidRPr="004E58DF">
              <w:rPr>
                <w:sz w:val="24"/>
              </w:rPr>
              <w:t>LOCALITY MAP</w:t>
            </w:r>
          </w:p>
        </w:tc>
        <w:sdt>
          <w:sdtPr>
            <w:rPr>
              <w:szCs w:val="22"/>
            </w:rPr>
            <w:id w:val="1737435722"/>
            <w14:checkbox>
              <w14:checked w14:val="0"/>
              <w14:checkedState w14:val="2612" w14:font="MS Gothic"/>
              <w14:uncheckedState w14:val="2610" w14:font="MS Gothic"/>
            </w14:checkbox>
          </w:sdtPr>
          <w:sdtContent>
            <w:tc>
              <w:tcPr>
                <w:tcW w:w="473" w:type="pct"/>
                <w:vAlign w:val="center"/>
              </w:tcPr>
              <w:p w14:paraId="45649F57"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150495928"/>
            <w14:checkbox>
              <w14:checked w14:val="0"/>
              <w14:checkedState w14:val="2612" w14:font="MS Gothic"/>
              <w14:uncheckedState w14:val="2610" w14:font="MS Gothic"/>
            </w14:checkbox>
          </w:sdtPr>
          <w:sdtContent>
            <w:tc>
              <w:tcPr>
                <w:tcW w:w="442" w:type="pct"/>
                <w:vAlign w:val="center"/>
              </w:tcPr>
              <w:p w14:paraId="40419549"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1AE0113F" w14:textId="77777777" w:rsidTr="00702768">
        <w:tc>
          <w:tcPr>
            <w:tcW w:w="862" w:type="pct"/>
            <w:tcMar>
              <w:top w:w="0" w:type="dxa"/>
              <w:left w:w="108" w:type="dxa"/>
              <w:bottom w:w="0" w:type="dxa"/>
              <w:right w:w="108" w:type="dxa"/>
            </w:tcMar>
            <w:hideMark/>
          </w:tcPr>
          <w:p w14:paraId="67F128E2" w14:textId="0142EE7A" w:rsidR="00702768" w:rsidRPr="00DC025A" w:rsidRDefault="00702768" w:rsidP="004E58DF">
            <w:pPr>
              <w:rPr>
                <w:sz w:val="24"/>
              </w:rPr>
            </w:pPr>
            <w:permStart w:id="324347482" w:edGrp="everyone" w:colFirst="2" w:colLast="2"/>
            <w:permStart w:id="1632324218" w:edGrp="everyone" w:colFirst="3" w:colLast="3"/>
            <w:permEnd w:id="1679577412"/>
            <w:permEnd w:id="343360586"/>
            <w:r w:rsidRPr="00DC025A">
              <w:rPr>
                <w:sz w:val="24"/>
              </w:rPr>
              <w:t xml:space="preserve">APPENDIX </w:t>
            </w:r>
            <w:r w:rsidR="00DC025A">
              <w:rPr>
                <w:sz w:val="24"/>
              </w:rPr>
              <w:t>6</w:t>
            </w:r>
          </w:p>
        </w:tc>
        <w:tc>
          <w:tcPr>
            <w:tcW w:w="3223" w:type="pct"/>
            <w:tcMar>
              <w:top w:w="0" w:type="dxa"/>
              <w:left w:w="108" w:type="dxa"/>
              <w:bottom w:w="0" w:type="dxa"/>
              <w:right w:w="108" w:type="dxa"/>
            </w:tcMar>
            <w:hideMark/>
          </w:tcPr>
          <w:p w14:paraId="29BA5CB7" w14:textId="101D431D" w:rsidR="00702768" w:rsidRPr="004E58DF" w:rsidRDefault="009226DA" w:rsidP="004E58DF">
            <w:pPr>
              <w:rPr>
                <w:sz w:val="24"/>
              </w:rPr>
            </w:pPr>
            <w:r w:rsidRPr="004E58DF">
              <w:rPr>
                <w:sz w:val="24"/>
              </w:rPr>
              <w:t>SCREENING TOOL REPORT</w:t>
            </w:r>
          </w:p>
        </w:tc>
        <w:sdt>
          <w:sdtPr>
            <w:rPr>
              <w:szCs w:val="22"/>
            </w:rPr>
            <w:id w:val="2087025208"/>
            <w14:checkbox>
              <w14:checked w14:val="0"/>
              <w14:checkedState w14:val="2612" w14:font="MS Gothic"/>
              <w14:uncheckedState w14:val="2610" w14:font="MS Gothic"/>
            </w14:checkbox>
          </w:sdtPr>
          <w:sdtContent>
            <w:tc>
              <w:tcPr>
                <w:tcW w:w="473" w:type="pct"/>
                <w:vAlign w:val="center"/>
              </w:tcPr>
              <w:p w14:paraId="6D83A08F" w14:textId="77777777" w:rsidR="00702768" w:rsidRPr="00CD3136" w:rsidRDefault="00702768" w:rsidP="00702768">
                <w:pPr>
                  <w:jc w:val="center"/>
                  <w:rPr>
                    <w:szCs w:val="22"/>
                  </w:rPr>
                </w:pPr>
                <w:r>
                  <w:rPr>
                    <w:rFonts w:ascii="MS Gothic" w:eastAsia="MS Gothic" w:hAnsi="MS Gothic" w:hint="eastAsia"/>
                    <w:szCs w:val="22"/>
                  </w:rPr>
                  <w:t>☐</w:t>
                </w:r>
              </w:p>
            </w:tc>
          </w:sdtContent>
        </w:sdt>
        <w:sdt>
          <w:sdtPr>
            <w:rPr>
              <w:szCs w:val="22"/>
            </w:rPr>
            <w:id w:val="-196004416"/>
            <w14:checkbox>
              <w14:checked w14:val="0"/>
              <w14:checkedState w14:val="2612" w14:font="MS Gothic"/>
              <w14:uncheckedState w14:val="2610" w14:font="MS Gothic"/>
            </w14:checkbox>
          </w:sdtPr>
          <w:sdtContent>
            <w:tc>
              <w:tcPr>
                <w:tcW w:w="442" w:type="pct"/>
                <w:vAlign w:val="center"/>
              </w:tcPr>
              <w:p w14:paraId="6DB3841C" w14:textId="77777777" w:rsidR="00702768" w:rsidRPr="00CD3136" w:rsidRDefault="00702768" w:rsidP="00702768">
                <w:pPr>
                  <w:jc w:val="center"/>
                  <w:rPr>
                    <w:szCs w:val="22"/>
                  </w:rPr>
                </w:pPr>
                <w:r>
                  <w:rPr>
                    <w:rFonts w:ascii="MS Gothic" w:eastAsia="MS Gothic" w:hAnsi="MS Gothic" w:hint="eastAsia"/>
                    <w:szCs w:val="22"/>
                  </w:rPr>
                  <w:t>☐</w:t>
                </w:r>
              </w:p>
            </w:tc>
          </w:sdtContent>
        </w:sdt>
      </w:tr>
      <w:tr w:rsidR="00702768" w:rsidRPr="00CD3136" w14:paraId="7C95C902" w14:textId="77777777" w:rsidTr="00702768">
        <w:tc>
          <w:tcPr>
            <w:tcW w:w="862" w:type="pct"/>
            <w:tcMar>
              <w:top w:w="0" w:type="dxa"/>
              <w:left w:w="108" w:type="dxa"/>
              <w:bottom w:w="0" w:type="dxa"/>
              <w:right w:w="108" w:type="dxa"/>
            </w:tcMar>
          </w:tcPr>
          <w:p w14:paraId="21026718" w14:textId="1D4556A2" w:rsidR="00702768" w:rsidRPr="00DC025A" w:rsidRDefault="00702768" w:rsidP="004E58DF">
            <w:pPr>
              <w:rPr>
                <w:sz w:val="24"/>
              </w:rPr>
            </w:pPr>
            <w:permStart w:id="427374932" w:edGrp="everyone" w:colFirst="2" w:colLast="2"/>
            <w:permStart w:id="102071511" w:edGrp="everyone" w:colFirst="3" w:colLast="3"/>
            <w:permStart w:id="1257406427" w:edGrp="everyone" w:colFirst="1" w:colLast="1"/>
            <w:permEnd w:id="324347482"/>
            <w:permEnd w:id="1632324218"/>
            <w:r w:rsidRPr="00DC025A">
              <w:rPr>
                <w:sz w:val="24"/>
              </w:rPr>
              <w:t xml:space="preserve">APPENDIX </w:t>
            </w:r>
            <w:r w:rsidR="00DC025A">
              <w:rPr>
                <w:sz w:val="24"/>
              </w:rPr>
              <w:t>7</w:t>
            </w:r>
          </w:p>
        </w:tc>
        <w:tc>
          <w:tcPr>
            <w:tcW w:w="3223" w:type="pct"/>
            <w:tcMar>
              <w:top w:w="0" w:type="dxa"/>
              <w:left w:w="108" w:type="dxa"/>
              <w:bottom w:w="0" w:type="dxa"/>
              <w:right w:w="108" w:type="dxa"/>
            </w:tcMar>
          </w:tcPr>
          <w:p w14:paraId="7439C8F3" w14:textId="5C464493" w:rsidR="00702768" w:rsidRPr="004E58DF" w:rsidRDefault="00702768" w:rsidP="004E58DF">
            <w:pPr>
              <w:rPr>
                <w:sz w:val="24"/>
              </w:rPr>
            </w:pPr>
            <w:r w:rsidRPr="004E58DF">
              <w:rPr>
                <w:sz w:val="24"/>
              </w:rPr>
              <w:t>Other</w:t>
            </w:r>
          </w:p>
          <w:sdt>
            <w:sdtPr>
              <w:rPr>
                <w:sz w:val="24"/>
              </w:rPr>
              <w:id w:val="-1092238356"/>
              <w:placeholder>
                <w:docPart w:val="0DDA6EBA558B408EB550B8B0BC24FCFE"/>
              </w:placeholder>
              <w:showingPlcHdr/>
            </w:sdtPr>
            <w:sdtContent>
              <w:p w14:paraId="0EC1AD12" w14:textId="4D57C3A7" w:rsidR="00702768" w:rsidRPr="004E58DF" w:rsidRDefault="00702768" w:rsidP="004E58DF">
                <w:pPr>
                  <w:rPr>
                    <w:sz w:val="24"/>
                  </w:rPr>
                </w:pPr>
                <w:r w:rsidRPr="004E58DF">
                  <w:rPr>
                    <w:rStyle w:val="PlaceholderText"/>
                    <w:sz w:val="24"/>
                  </w:rPr>
                  <w:t>Click or tap here to enter text.</w:t>
                </w:r>
              </w:p>
            </w:sdtContent>
          </w:sdt>
          <w:p w14:paraId="67DF0C2F" w14:textId="77777777" w:rsidR="00702768" w:rsidRPr="004E58DF" w:rsidRDefault="00702768" w:rsidP="004E58DF">
            <w:pPr>
              <w:rPr>
                <w:sz w:val="24"/>
              </w:rPr>
            </w:pPr>
          </w:p>
        </w:tc>
        <w:sdt>
          <w:sdtPr>
            <w:rPr>
              <w:szCs w:val="22"/>
            </w:rPr>
            <w:id w:val="-600646527"/>
            <w14:checkbox>
              <w14:checked w14:val="0"/>
              <w14:checkedState w14:val="2612" w14:font="MS Gothic"/>
              <w14:uncheckedState w14:val="2610" w14:font="MS Gothic"/>
            </w14:checkbox>
          </w:sdtPr>
          <w:sdtContent>
            <w:tc>
              <w:tcPr>
                <w:tcW w:w="473" w:type="pct"/>
                <w:vAlign w:val="center"/>
              </w:tcPr>
              <w:p w14:paraId="72E3554A" w14:textId="77777777" w:rsidR="00702768" w:rsidRDefault="00702768" w:rsidP="00702768">
                <w:pPr>
                  <w:jc w:val="center"/>
                  <w:rPr>
                    <w:szCs w:val="22"/>
                  </w:rPr>
                </w:pPr>
                <w:r>
                  <w:rPr>
                    <w:rFonts w:ascii="MS Gothic" w:eastAsia="MS Gothic" w:hAnsi="MS Gothic" w:hint="eastAsia"/>
                    <w:szCs w:val="22"/>
                  </w:rPr>
                  <w:t>☐</w:t>
                </w:r>
              </w:p>
            </w:tc>
          </w:sdtContent>
        </w:sdt>
        <w:sdt>
          <w:sdtPr>
            <w:rPr>
              <w:szCs w:val="22"/>
            </w:rPr>
            <w:id w:val="-1592841114"/>
            <w14:checkbox>
              <w14:checked w14:val="0"/>
              <w14:checkedState w14:val="2612" w14:font="MS Gothic"/>
              <w14:uncheckedState w14:val="2610" w14:font="MS Gothic"/>
            </w14:checkbox>
          </w:sdtPr>
          <w:sdtContent>
            <w:tc>
              <w:tcPr>
                <w:tcW w:w="442" w:type="pct"/>
                <w:vAlign w:val="center"/>
              </w:tcPr>
              <w:p w14:paraId="164BFF82" w14:textId="081AB4A9" w:rsidR="00702768" w:rsidRDefault="001F087E" w:rsidP="00702768">
                <w:pPr>
                  <w:jc w:val="center"/>
                  <w:rPr>
                    <w:szCs w:val="22"/>
                  </w:rPr>
                </w:pPr>
                <w:r>
                  <w:rPr>
                    <w:rFonts w:ascii="MS Gothic" w:eastAsia="MS Gothic" w:hAnsi="MS Gothic" w:hint="eastAsia"/>
                    <w:szCs w:val="22"/>
                  </w:rPr>
                  <w:t>☐</w:t>
                </w:r>
              </w:p>
            </w:tc>
          </w:sdtContent>
        </w:sdt>
      </w:tr>
      <w:permEnd w:id="427374932"/>
      <w:permEnd w:id="102071511"/>
      <w:permEnd w:id="1257406427"/>
    </w:tbl>
    <w:p w14:paraId="0266ABEC" w14:textId="2D202AD2" w:rsidR="00067456" w:rsidRDefault="00067456" w:rsidP="001C10B8">
      <w:pPr>
        <w:rPr>
          <w:b/>
          <w:bCs/>
        </w:rPr>
      </w:pPr>
    </w:p>
    <w:p w14:paraId="56D3BE53" w14:textId="77777777" w:rsidR="001A7A0B" w:rsidRDefault="00067456">
      <w:pPr>
        <w:rPr>
          <w:b/>
          <w:bCs/>
        </w:rPr>
        <w:sectPr w:rsidR="001A7A0B" w:rsidSect="00CA2EC1">
          <w:footerReference w:type="default" r:id="rId28"/>
          <w:pgSz w:w="11906" w:h="16838" w:code="9"/>
          <w:pgMar w:top="1134" w:right="1134" w:bottom="1134" w:left="1134" w:header="709" w:footer="709" w:gutter="0"/>
          <w:cols w:space="708"/>
          <w:titlePg/>
          <w:docGrid w:linePitch="360"/>
        </w:sectPr>
      </w:pPr>
      <w:r>
        <w:rPr>
          <w:b/>
          <w:bCs/>
        </w:rPr>
        <w:br w:type="page"/>
      </w:r>
    </w:p>
    <w:p w14:paraId="59ADC9D6" w14:textId="77777777" w:rsidR="0075214D" w:rsidRDefault="00343DB1" w:rsidP="00343DB1">
      <w:pPr>
        <w:jc w:val="center"/>
        <w:rPr>
          <w:b/>
          <w:bCs/>
          <w:sz w:val="28"/>
          <w:szCs w:val="32"/>
        </w:rPr>
      </w:pPr>
      <w:bookmarkStart w:id="8" w:name="APP1"/>
      <w:permStart w:id="1832195599" w:edGrp="everyone"/>
      <w:r w:rsidRPr="00B60806">
        <w:rPr>
          <w:b/>
          <w:bCs/>
          <w:sz w:val="28"/>
          <w:szCs w:val="32"/>
        </w:rPr>
        <w:lastRenderedPageBreak/>
        <w:t>APPENDIX 1</w:t>
      </w:r>
    </w:p>
    <w:p w14:paraId="0C1D3985" w14:textId="7A4C32A8" w:rsidR="00343DB1" w:rsidRPr="00B60806" w:rsidRDefault="0075214D" w:rsidP="00343DB1">
      <w:pPr>
        <w:jc w:val="center"/>
        <w:rPr>
          <w:b/>
          <w:bCs/>
          <w:sz w:val="28"/>
          <w:szCs w:val="32"/>
        </w:rPr>
      </w:pPr>
      <w:r w:rsidRPr="0075214D">
        <w:rPr>
          <w:b/>
          <w:bCs/>
          <w:sz w:val="28"/>
          <w:szCs w:val="32"/>
        </w:rPr>
        <w:t>PRE-APPLICATION MEETING AGENDA</w:t>
      </w:r>
      <w:bookmarkEnd w:id="8"/>
    </w:p>
    <w:p w14:paraId="329BAF93" w14:textId="77777777" w:rsidR="00343DB1" w:rsidRDefault="00343DB1">
      <w:pPr>
        <w:rPr>
          <w:b/>
          <w:bCs/>
        </w:rPr>
      </w:pPr>
      <w:r>
        <w:rPr>
          <w:b/>
          <w:bCs/>
        </w:rPr>
        <w:br w:type="page"/>
      </w:r>
    </w:p>
    <w:p w14:paraId="3FA6B6CC" w14:textId="77777777" w:rsidR="00DC025A" w:rsidRDefault="000427D5" w:rsidP="000427D5">
      <w:pPr>
        <w:jc w:val="center"/>
        <w:rPr>
          <w:b/>
          <w:bCs/>
          <w:sz w:val="28"/>
          <w:szCs w:val="32"/>
        </w:rPr>
      </w:pPr>
      <w:r w:rsidRPr="000427D5">
        <w:rPr>
          <w:b/>
          <w:bCs/>
          <w:sz w:val="28"/>
          <w:szCs w:val="32"/>
        </w:rPr>
        <w:lastRenderedPageBreak/>
        <w:t>APPENDIX 2:</w:t>
      </w:r>
    </w:p>
    <w:p w14:paraId="365EA63E" w14:textId="79BF9602" w:rsidR="000427D5" w:rsidRPr="000427D5" w:rsidRDefault="000427D5" w:rsidP="000427D5">
      <w:pPr>
        <w:jc w:val="center"/>
        <w:rPr>
          <w:b/>
          <w:bCs/>
          <w:sz w:val="28"/>
          <w:szCs w:val="32"/>
        </w:rPr>
      </w:pPr>
      <w:r w:rsidRPr="000427D5">
        <w:rPr>
          <w:b/>
          <w:bCs/>
          <w:sz w:val="28"/>
          <w:szCs w:val="32"/>
        </w:rPr>
        <w:t>LIST OF LANDOWNERS</w:t>
      </w:r>
    </w:p>
    <w:p w14:paraId="57461133" w14:textId="77777777" w:rsidR="000427D5" w:rsidRDefault="000427D5">
      <w:pPr>
        <w:rPr>
          <w:i/>
          <w:iCs/>
          <w:sz w:val="24"/>
        </w:rPr>
      </w:pPr>
      <w:r>
        <w:rPr>
          <w:i/>
          <w:iCs/>
          <w:sz w:val="24"/>
        </w:rPr>
        <w:br w:type="page"/>
      </w:r>
    </w:p>
    <w:p w14:paraId="3FD626C1" w14:textId="77777777" w:rsidR="000427D5" w:rsidRPr="00DC025A" w:rsidRDefault="000427D5" w:rsidP="000427D5">
      <w:pPr>
        <w:jc w:val="center"/>
        <w:rPr>
          <w:b/>
          <w:bCs/>
          <w:sz w:val="28"/>
          <w:szCs w:val="28"/>
        </w:rPr>
      </w:pPr>
      <w:r w:rsidRPr="00DC025A">
        <w:rPr>
          <w:b/>
          <w:bCs/>
          <w:sz w:val="28"/>
          <w:szCs w:val="28"/>
        </w:rPr>
        <w:lastRenderedPageBreak/>
        <w:t>APPENDIX 3:</w:t>
      </w:r>
    </w:p>
    <w:p w14:paraId="6FE2A411" w14:textId="15998F3C" w:rsidR="000427D5" w:rsidRPr="00DC025A" w:rsidRDefault="000427D5" w:rsidP="000427D5">
      <w:pPr>
        <w:jc w:val="center"/>
        <w:rPr>
          <w:b/>
          <w:bCs/>
          <w:sz w:val="28"/>
          <w:szCs w:val="28"/>
        </w:rPr>
      </w:pPr>
      <w:r w:rsidRPr="00DC025A">
        <w:rPr>
          <w:b/>
          <w:bCs/>
          <w:sz w:val="28"/>
          <w:szCs w:val="28"/>
        </w:rPr>
        <w:t>LIST OF LOCAL/PROVINCIAL AUTHORITY INVOLVED (WITH CONTACT DETAILS)</w:t>
      </w:r>
    </w:p>
    <w:p w14:paraId="09E19300" w14:textId="4ECBCB19" w:rsidR="000427D5" w:rsidRDefault="000427D5">
      <w:pPr>
        <w:rPr>
          <w:i/>
          <w:iCs/>
          <w:sz w:val="24"/>
        </w:rPr>
      </w:pPr>
      <w:r>
        <w:rPr>
          <w:i/>
          <w:iCs/>
          <w:sz w:val="24"/>
        </w:rPr>
        <w:br w:type="page"/>
      </w:r>
    </w:p>
    <w:p w14:paraId="40425549" w14:textId="1AA13A46" w:rsidR="00DC025A" w:rsidRPr="00DC025A" w:rsidRDefault="00DC025A" w:rsidP="00DC025A">
      <w:pPr>
        <w:jc w:val="center"/>
        <w:rPr>
          <w:b/>
          <w:bCs/>
          <w:sz w:val="28"/>
          <w:szCs w:val="28"/>
        </w:rPr>
      </w:pPr>
      <w:r w:rsidRPr="00DC025A">
        <w:rPr>
          <w:b/>
          <w:bCs/>
          <w:sz w:val="28"/>
          <w:szCs w:val="28"/>
        </w:rPr>
        <w:lastRenderedPageBreak/>
        <w:t>APPENDIX 4:</w:t>
      </w:r>
    </w:p>
    <w:p w14:paraId="12C279F2" w14:textId="1B58221E" w:rsidR="00DC025A" w:rsidRPr="00DC025A" w:rsidRDefault="00DC025A" w:rsidP="00DC025A">
      <w:pPr>
        <w:jc w:val="center"/>
        <w:rPr>
          <w:b/>
          <w:bCs/>
          <w:sz w:val="28"/>
          <w:szCs w:val="28"/>
        </w:rPr>
      </w:pPr>
      <w:r w:rsidRPr="00DC025A">
        <w:rPr>
          <w:b/>
          <w:bCs/>
          <w:sz w:val="28"/>
          <w:szCs w:val="28"/>
        </w:rPr>
        <w:t>LIST OF SGIDS AND COORDINATES</w:t>
      </w:r>
    </w:p>
    <w:p w14:paraId="53E10AF6" w14:textId="3CCF9D1A" w:rsidR="00DC025A" w:rsidRDefault="00DC025A">
      <w:pPr>
        <w:rPr>
          <w:sz w:val="24"/>
        </w:rPr>
      </w:pPr>
      <w:r>
        <w:rPr>
          <w:sz w:val="24"/>
        </w:rPr>
        <w:br w:type="page"/>
      </w:r>
    </w:p>
    <w:p w14:paraId="26C99512" w14:textId="7EB99656" w:rsidR="00804ABB" w:rsidRDefault="00004EB3" w:rsidP="00C007CC">
      <w:pPr>
        <w:jc w:val="center"/>
        <w:rPr>
          <w:b/>
          <w:bCs/>
          <w:sz w:val="28"/>
          <w:szCs w:val="28"/>
        </w:rPr>
      </w:pPr>
      <w:bookmarkStart w:id="9" w:name="APP10"/>
      <w:permStart w:id="573385851" w:edGrp="everyone"/>
      <w:permEnd w:id="1832195599"/>
      <w:r w:rsidRPr="00B60806">
        <w:rPr>
          <w:b/>
          <w:bCs/>
          <w:sz w:val="28"/>
          <w:szCs w:val="32"/>
        </w:rPr>
        <w:lastRenderedPageBreak/>
        <w:t xml:space="preserve">APPENDIX </w:t>
      </w:r>
      <w:r w:rsidR="00DC025A">
        <w:rPr>
          <w:b/>
          <w:bCs/>
          <w:sz w:val="28"/>
          <w:szCs w:val="32"/>
        </w:rPr>
        <w:t>5</w:t>
      </w:r>
      <w:bookmarkEnd w:id="9"/>
    </w:p>
    <w:p w14:paraId="3289F8F7" w14:textId="1E68A3B7" w:rsidR="00343DB1" w:rsidRDefault="00C007CC" w:rsidP="00C007CC">
      <w:pPr>
        <w:jc w:val="center"/>
        <w:rPr>
          <w:b/>
          <w:bCs/>
          <w:sz w:val="28"/>
          <w:szCs w:val="28"/>
        </w:rPr>
      </w:pPr>
      <w:r w:rsidRPr="00C007CC">
        <w:rPr>
          <w:b/>
          <w:bCs/>
          <w:sz w:val="28"/>
          <w:szCs w:val="28"/>
        </w:rPr>
        <w:t>LOCALITY MAP</w:t>
      </w:r>
    </w:p>
    <w:permEnd w:id="573385851"/>
    <w:p w14:paraId="2F5D6498" w14:textId="2CE8EF24" w:rsidR="00804ABB" w:rsidRDefault="00804ABB">
      <w:pPr>
        <w:rPr>
          <w:b/>
          <w:bCs/>
          <w:sz w:val="28"/>
          <w:szCs w:val="28"/>
        </w:rPr>
      </w:pPr>
      <w:r>
        <w:rPr>
          <w:b/>
          <w:bCs/>
          <w:sz w:val="28"/>
          <w:szCs w:val="28"/>
        </w:rPr>
        <w:br w:type="page"/>
      </w:r>
    </w:p>
    <w:p w14:paraId="5E07FE9B" w14:textId="5A407F31" w:rsidR="00565845" w:rsidRDefault="00C007CC" w:rsidP="00C007CC">
      <w:pPr>
        <w:jc w:val="center"/>
        <w:rPr>
          <w:b/>
          <w:bCs/>
          <w:sz w:val="28"/>
          <w:szCs w:val="28"/>
        </w:rPr>
      </w:pPr>
      <w:bookmarkStart w:id="10" w:name="APP14"/>
      <w:permStart w:id="687303924" w:edGrp="everyone"/>
      <w:r w:rsidRPr="00C007CC">
        <w:rPr>
          <w:b/>
          <w:bCs/>
          <w:sz w:val="28"/>
          <w:szCs w:val="28"/>
        </w:rPr>
        <w:lastRenderedPageBreak/>
        <w:t xml:space="preserve">APPENDIX </w:t>
      </w:r>
      <w:r w:rsidR="00DC025A">
        <w:rPr>
          <w:b/>
          <w:bCs/>
          <w:sz w:val="28"/>
          <w:szCs w:val="28"/>
        </w:rPr>
        <w:t>6</w:t>
      </w:r>
    </w:p>
    <w:bookmarkEnd w:id="10"/>
    <w:p w14:paraId="156007DC" w14:textId="73BF6C5A" w:rsidR="00343DB1" w:rsidRDefault="00C007CC" w:rsidP="00C007CC">
      <w:pPr>
        <w:jc w:val="center"/>
        <w:rPr>
          <w:b/>
          <w:bCs/>
          <w:sz w:val="28"/>
          <w:szCs w:val="28"/>
        </w:rPr>
      </w:pPr>
      <w:r w:rsidRPr="00C007CC">
        <w:rPr>
          <w:b/>
          <w:bCs/>
          <w:sz w:val="28"/>
          <w:szCs w:val="28"/>
        </w:rPr>
        <w:t>SCREENING TOOL REPORT</w:t>
      </w:r>
    </w:p>
    <w:permEnd w:id="687303924"/>
    <w:p w14:paraId="11ACB60E" w14:textId="29D0E638" w:rsidR="00565845" w:rsidRDefault="00565845">
      <w:pPr>
        <w:rPr>
          <w:b/>
          <w:bCs/>
          <w:sz w:val="28"/>
          <w:szCs w:val="28"/>
        </w:rPr>
      </w:pPr>
      <w:r>
        <w:rPr>
          <w:b/>
          <w:bCs/>
          <w:sz w:val="28"/>
          <w:szCs w:val="28"/>
        </w:rPr>
        <w:br w:type="page"/>
      </w:r>
    </w:p>
    <w:p w14:paraId="1BE7FEA4" w14:textId="7DF009EE" w:rsidR="00614595" w:rsidRDefault="00C007CC" w:rsidP="00C007CC">
      <w:pPr>
        <w:jc w:val="center"/>
        <w:rPr>
          <w:b/>
          <w:bCs/>
          <w:sz w:val="28"/>
          <w:szCs w:val="28"/>
        </w:rPr>
      </w:pPr>
      <w:bookmarkStart w:id="11" w:name="APP15"/>
      <w:permStart w:id="518805760" w:edGrp="everyone"/>
      <w:r w:rsidRPr="00C007CC">
        <w:rPr>
          <w:b/>
          <w:bCs/>
          <w:sz w:val="28"/>
          <w:szCs w:val="28"/>
        </w:rPr>
        <w:lastRenderedPageBreak/>
        <w:t xml:space="preserve">APPENDIX </w:t>
      </w:r>
      <w:r w:rsidR="00DC025A">
        <w:rPr>
          <w:b/>
          <w:bCs/>
          <w:sz w:val="28"/>
          <w:szCs w:val="28"/>
        </w:rPr>
        <w:t>7</w:t>
      </w:r>
    </w:p>
    <w:bookmarkEnd w:id="11"/>
    <w:p w14:paraId="201A4C81" w14:textId="2E0BF5F8" w:rsidR="00343DB1" w:rsidRPr="00C007CC" w:rsidRDefault="00C007CC" w:rsidP="00C007CC">
      <w:pPr>
        <w:jc w:val="center"/>
        <w:rPr>
          <w:b/>
          <w:bCs/>
          <w:sz w:val="28"/>
          <w:szCs w:val="28"/>
        </w:rPr>
      </w:pPr>
      <w:r w:rsidRPr="00C007CC">
        <w:rPr>
          <w:b/>
          <w:bCs/>
          <w:sz w:val="28"/>
          <w:szCs w:val="28"/>
        </w:rPr>
        <w:t>OTHER</w:t>
      </w:r>
    </w:p>
    <w:permEnd w:id="518805760"/>
    <w:p w14:paraId="3108793F" w14:textId="46961DDE" w:rsidR="00614595" w:rsidRDefault="00614595">
      <w:pPr>
        <w:rPr>
          <w:b/>
          <w:bCs/>
        </w:rPr>
      </w:pPr>
    </w:p>
    <w:sectPr w:rsidR="00614595" w:rsidSect="00CA2EC1">
      <w:headerReference w:type="default" r:id="rId29"/>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F4E62" w14:textId="77777777" w:rsidR="00BF24EF" w:rsidRDefault="00BF24EF" w:rsidP="002830E0">
      <w:r>
        <w:separator/>
      </w:r>
    </w:p>
  </w:endnote>
  <w:endnote w:type="continuationSeparator" w:id="0">
    <w:p w14:paraId="04CE8DD0" w14:textId="77777777" w:rsidR="00BF24EF" w:rsidRDefault="00BF24EF" w:rsidP="0028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626800"/>
      <w:docPartObj>
        <w:docPartGallery w:val="Page Numbers (Bottom of Page)"/>
        <w:docPartUnique/>
      </w:docPartObj>
    </w:sdtPr>
    <w:sdtEndPr>
      <w:rPr>
        <w:sz w:val="16"/>
        <w:szCs w:val="16"/>
      </w:rPr>
    </w:sdtEndPr>
    <w:sdtContent>
      <w:sdt>
        <w:sdtPr>
          <w:rPr>
            <w:sz w:val="16"/>
            <w:szCs w:val="16"/>
          </w:rPr>
          <w:id w:val="-2095538340"/>
          <w:docPartObj>
            <w:docPartGallery w:val="Page Numbers (Top of Page)"/>
            <w:docPartUnique/>
          </w:docPartObj>
        </w:sdtPr>
        <w:sdtContent>
          <w:p w14:paraId="3FB97B93" w14:textId="77777777" w:rsidR="00582025" w:rsidRDefault="00582025" w:rsidP="00F5523C">
            <w:pPr>
              <w:pStyle w:val="Footer"/>
              <w:pBdr>
                <w:bottom w:val="single" w:sz="4" w:space="1" w:color="auto"/>
              </w:pBdr>
              <w:rPr>
                <w:noProof/>
              </w:rPr>
            </w:pPr>
            <w:r>
              <w:rPr>
                <w:b/>
                <w:i/>
                <w:sz w:val="18"/>
              </w:rPr>
              <w:t xml:space="preserve">Batho pele- </w:t>
            </w:r>
            <w:r>
              <w:rPr>
                <w:sz w:val="18"/>
              </w:rPr>
              <w:t>putting people first</w:t>
            </w:r>
          </w:p>
          <w:p w14:paraId="49C68FA4" w14:textId="77777777" w:rsidR="00582025" w:rsidRPr="004920E5" w:rsidRDefault="00582025" w:rsidP="00F5523C">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4</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46</w:t>
            </w:r>
            <w:r w:rsidRPr="004920E5">
              <w:rPr>
                <w:b/>
                <w:bCs/>
                <w:sz w:val="16"/>
                <w:szCs w:val="16"/>
              </w:rPr>
              <w:fldChar w:fldCharType="end"/>
            </w:r>
          </w:p>
        </w:sdtContent>
      </w:sdt>
    </w:sdtContent>
  </w:sdt>
  <w:p w14:paraId="61816D3A" w14:textId="77777777" w:rsidR="00582025" w:rsidRDefault="00582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7D11" w14:textId="77777777" w:rsidR="00582025" w:rsidRDefault="00582025" w:rsidP="00C46BC6">
    <w:pPr>
      <w:pStyle w:val="Footer"/>
      <w:rPr>
        <w:b/>
        <w:i/>
        <w:sz w:val="18"/>
      </w:rPr>
    </w:pPr>
    <w:r>
      <w:rPr>
        <w:noProof/>
      </w:rPr>
      <w:drawing>
        <wp:inline distT="0" distB="0" distL="0" distR="0" wp14:anchorId="047DC4D4" wp14:editId="67F4AA77">
          <wp:extent cx="605155" cy="605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inline>
      </w:drawing>
    </w:r>
  </w:p>
  <w:p w14:paraId="623FC89B" w14:textId="77777777" w:rsidR="00582025" w:rsidRDefault="00582025" w:rsidP="00C46BC6">
    <w:pPr>
      <w:pStyle w:val="Footer"/>
      <w:rPr>
        <w:noProof/>
      </w:rPr>
    </w:pPr>
    <w:r>
      <w:rPr>
        <w:b/>
        <w:i/>
        <w:sz w:val="18"/>
      </w:rPr>
      <w:t xml:space="preserve">Batho pele- </w:t>
    </w:r>
    <w:r>
      <w:rPr>
        <w:sz w:val="18"/>
      </w:rPr>
      <w:t>putting people first</w:t>
    </w:r>
  </w:p>
  <w:p w14:paraId="43FFC22E" w14:textId="77777777" w:rsidR="00582025" w:rsidRPr="00F5523C" w:rsidRDefault="00582025" w:rsidP="00F5523C">
    <w:pPr>
      <w:jc w:val="both"/>
      <w:rPr>
        <w:sz w:val="18"/>
      </w:rPr>
    </w:pPr>
    <w:r w:rsidRPr="001A7EAD">
      <w:rPr>
        <w:sz w:val="18"/>
      </w:rPr>
      <w:t>The processing of personal information by the Department of Forestry, Fisheries and the Environment is done lawfully and not excessive to the purpose of processing in compliance with the POPI Act, any codes of conduct issued by the Information Regulator in terms of the POPI Act and / or relevant legislation providing appropriate security safeguards for the processing of personal information of others.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971"/>
      <w:docPartObj>
        <w:docPartGallery w:val="Page Numbers (Bottom of Page)"/>
        <w:docPartUnique/>
      </w:docPartObj>
    </w:sdtPr>
    <w:sdtEndPr>
      <w:rPr>
        <w:sz w:val="16"/>
        <w:szCs w:val="16"/>
      </w:rPr>
    </w:sdtEndPr>
    <w:sdtContent>
      <w:sdt>
        <w:sdtPr>
          <w:rPr>
            <w:sz w:val="16"/>
            <w:szCs w:val="16"/>
          </w:rPr>
          <w:id w:val="-1051465860"/>
          <w:docPartObj>
            <w:docPartGallery w:val="Page Numbers (Top of Page)"/>
            <w:docPartUnique/>
          </w:docPartObj>
        </w:sdtPr>
        <w:sdtContent>
          <w:p w14:paraId="72A61FBD" w14:textId="77777777" w:rsidR="009D5A3E" w:rsidRDefault="009D5A3E" w:rsidP="0040455A">
            <w:pPr>
              <w:pStyle w:val="Footer"/>
              <w:pBdr>
                <w:bottom w:val="single" w:sz="4" w:space="1" w:color="auto"/>
              </w:pBdr>
              <w:rPr>
                <w:noProof/>
              </w:rPr>
            </w:pPr>
            <w:r>
              <w:rPr>
                <w:b/>
                <w:i/>
                <w:sz w:val="18"/>
              </w:rPr>
              <w:t xml:space="preserve">Batho pele- </w:t>
            </w:r>
            <w:r>
              <w:rPr>
                <w:sz w:val="18"/>
              </w:rPr>
              <w:t>putting people first</w:t>
            </w:r>
          </w:p>
          <w:p w14:paraId="6A1C847A" w14:textId="77777777" w:rsidR="009D5A3E" w:rsidRPr="004920E5" w:rsidRDefault="009D5A3E" w:rsidP="0040455A">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2</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w:t>
            </w:r>
            <w:r w:rsidRPr="004920E5">
              <w:rPr>
                <w:b/>
                <w:bCs/>
                <w:sz w:val="16"/>
                <w:szCs w:val="1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16621"/>
      <w:docPartObj>
        <w:docPartGallery w:val="Page Numbers (Bottom of Page)"/>
        <w:docPartUnique/>
      </w:docPartObj>
    </w:sdtPr>
    <w:sdtEndPr>
      <w:rPr>
        <w:sz w:val="16"/>
        <w:szCs w:val="16"/>
      </w:rPr>
    </w:sdtEndPr>
    <w:sdtContent>
      <w:sdt>
        <w:sdtPr>
          <w:rPr>
            <w:sz w:val="16"/>
            <w:szCs w:val="16"/>
          </w:rPr>
          <w:id w:val="-2067252469"/>
          <w:docPartObj>
            <w:docPartGallery w:val="Page Numbers (Top of Page)"/>
            <w:docPartUnique/>
          </w:docPartObj>
        </w:sdtPr>
        <w:sdtContent>
          <w:p w14:paraId="2F97A794" w14:textId="77777777" w:rsidR="00F205CA" w:rsidRDefault="00F205CA" w:rsidP="00C07791">
            <w:pPr>
              <w:pStyle w:val="Footer"/>
              <w:pBdr>
                <w:bottom w:val="single" w:sz="4" w:space="1" w:color="auto"/>
              </w:pBdr>
              <w:rPr>
                <w:noProof/>
              </w:rPr>
            </w:pPr>
            <w:r>
              <w:rPr>
                <w:b/>
                <w:i/>
                <w:sz w:val="18"/>
              </w:rPr>
              <w:t xml:space="preserve">Batho pele- </w:t>
            </w:r>
            <w:r>
              <w:rPr>
                <w:sz w:val="18"/>
              </w:rPr>
              <w:t>putting people first</w:t>
            </w:r>
          </w:p>
          <w:p w14:paraId="6804AFE8" w14:textId="77777777" w:rsidR="00F205CA" w:rsidRPr="004920E5" w:rsidRDefault="00F205CA" w:rsidP="00C07791">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6</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8</w:t>
            </w:r>
            <w:r w:rsidRPr="004920E5">
              <w:rPr>
                <w:b/>
                <w:bCs/>
                <w:sz w:val="16"/>
                <w:szCs w:val="16"/>
              </w:rPr>
              <w:fldChar w:fldCharType="end"/>
            </w:r>
          </w:p>
        </w:sdtContent>
      </w:sdt>
    </w:sdtContent>
  </w:sdt>
  <w:p w14:paraId="16DD3AA4" w14:textId="77777777" w:rsidR="00F205CA" w:rsidRDefault="00F20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80F7" w14:textId="77777777" w:rsidR="00BF24EF" w:rsidRDefault="00BF24EF" w:rsidP="002830E0">
      <w:r>
        <w:separator/>
      </w:r>
    </w:p>
  </w:footnote>
  <w:footnote w:type="continuationSeparator" w:id="0">
    <w:p w14:paraId="59EEDB02" w14:textId="77777777" w:rsidR="00BF24EF" w:rsidRDefault="00BF24EF" w:rsidP="00283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8409" w14:textId="5D22FFA1" w:rsidR="00582025" w:rsidRPr="005866B7" w:rsidRDefault="00FB15EE" w:rsidP="00580796">
    <w:pPr>
      <w:pStyle w:val="CommentText"/>
      <w:widowControl/>
      <w:pBdr>
        <w:bottom w:val="single" w:sz="4" w:space="1" w:color="auto"/>
      </w:pBdr>
      <w:rPr>
        <w:b/>
        <w:sz w:val="24"/>
        <w:lang w:val="en-US"/>
      </w:rPr>
    </w:pPr>
    <w:r w:rsidRPr="00FB15EE">
      <w:rPr>
        <w:b/>
        <w:sz w:val="24"/>
        <w:lang w:val="en-US"/>
      </w:rPr>
      <w:t xml:space="preserve">PRE-APPLICATION MEETING REQUEST – </w:t>
    </w:r>
    <w:r w:rsidR="00756120">
      <w:rPr>
        <w:b/>
        <w:sz w:val="24"/>
        <w:lang w:val="en-US"/>
      </w:rPr>
      <w:t>AUGUST</w:t>
    </w:r>
    <w:r w:rsidRPr="00FB15EE">
      <w:rPr>
        <w:b/>
        <w:sz w:val="24"/>
        <w:lang w:val="en-US"/>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FB31" w14:textId="77777777" w:rsidR="00582025" w:rsidRDefault="00582025" w:rsidP="00C4275F">
    <w:pPr>
      <w:pStyle w:val="CommentText"/>
      <w:widowControl/>
      <w:rPr>
        <w:b/>
        <w:sz w:val="24"/>
        <w:lang w:val="en-US"/>
      </w:rPr>
    </w:pPr>
    <w:r>
      <w:rPr>
        <w:b/>
        <w:noProof/>
        <w:sz w:val="24"/>
        <w:lang w:val="en-US"/>
      </w:rPr>
      <w:drawing>
        <wp:inline distT="0" distB="0" distL="0" distR="0" wp14:anchorId="530430F9" wp14:editId="62D79BB8">
          <wp:extent cx="3132000" cy="116127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1161272"/>
                  </a:xfrm>
                  <a:prstGeom prst="rect">
                    <a:avLst/>
                  </a:prstGeom>
                  <a:noFill/>
                  <a:ln>
                    <a:noFill/>
                  </a:ln>
                </pic:spPr>
              </pic:pic>
            </a:graphicData>
          </a:graphic>
        </wp:inline>
      </w:drawing>
    </w:r>
  </w:p>
  <w:p w14:paraId="0132485E" w14:textId="77777777" w:rsidR="00582025" w:rsidRPr="00F92B5B" w:rsidRDefault="00582025" w:rsidP="00C4275F">
    <w:pPr>
      <w:ind w:left="1418"/>
      <w:rPr>
        <w:sz w:val="15"/>
        <w:szCs w:val="15"/>
      </w:rPr>
    </w:pPr>
    <w:r w:rsidRPr="00F92B5B">
      <w:rPr>
        <w:sz w:val="15"/>
        <w:szCs w:val="15"/>
      </w:rPr>
      <w:t>Private Bag X447, Pretoria, 0001, Environment House, 473 Steve Biko Road, Pretoria, 0002 Tel: +27 12 399 9000, Fax: +27 86 625 1042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4E3C" w14:textId="6090C4F5" w:rsidR="009D5A3E" w:rsidRPr="005866B7" w:rsidRDefault="00EB44B0" w:rsidP="0099305F">
    <w:pPr>
      <w:pStyle w:val="CommentText"/>
      <w:widowControl/>
      <w:pBdr>
        <w:bottom w:val="single" w:sz="4" w:space="1" w:color="auto"/>
      </w:pBdr>
      <w:rPr>
        <w:b/>
        <w:sz w:val="24"/>
        <w:lang w:val="en-US"/>
      </w:rPr>
    </w:pPr>
    <w:r w:rsidRPr="00FB15EE">
      <w:rPr>
        <w:b/>
        <w:sz w:val="24"/>
        <w:lang w:val="en-US"/>
      </w:rPr>
      <w:t xml:space="preserve">PRE-APPLICATION MEETING REQUEST – </w:t>
    </w:r>
    <w:r w:rsidR="00756120">
      <w:rPr>
        <w:b/>
        <w:sz w:val="24"/>
        <w:lang w:val="en-US"/>
      </w:rPr>
      <w:t>AUGUST</w:t>
    </w:r>
    <w:r w:rsidRPr="00FB15EE">
      <w:rPr>
        <w:b/>
        <w:sz w:val="24"/>
        <w:lang w:val="en-US"/>
      </w:rPr>
      <w:t xml:space="preserve">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2F1F" w14:textId="77777777" w:rsidR="00954A1A" w:rsidRPr="00954A1A" w:rsidRDefault="00954A1A" w:rsidP="00954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C26236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98A9D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FDEAAE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3074D9"/>
    <w:multiLevelType w:val="hybridMultilevel"/>
    <w:tmpl w:val="F8403E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D3D02BD"/>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16080B"/>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40F31D6"/>
    <w:multiLevelType w:val="hybridMultilevel"/>
    <w:tmpl w:val="14A8EF6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C0447"/>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0673577"/>
    <w:multiLevelType w:val="hybridMultilevel"/>
    <w:tmpl w:val="B9CA21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0994A2B"/>
    <w:multiLevelType w:val="hybridMultilevel"/>
    <w:tmpl w:val="16F03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EB1F3B"/>
    <w:multiLevelType w:val="hybridMultilevel"/>
    <w:tmpl w:val="09D4526C"/>
    <w:lvl w:ilvl="0" w:tplc="BB9CD020">
      <w:numFmt w:val="bullet"/>
      <w:lvlText w:val="•"/>
      <w:lvlJc w:val="left"/>
      <w:pPr>
        <w:ind w:left="1080" w:hanging="720"/>
      </w:pPr>
      <w:rPr>
        <w:rFonts w:ascii="Arial Narrow" w:eastAsia="Times New Roman" w:hAnsi="Arial Narrow"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2A0686"/>
    <w:multiLevelType w:val="hybridMultilevel"/>
    <w:tmpl w:val="0646049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419792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352A59"/>
    <w:multiLevelType w:val="hybridMultilevel"/>
    <w:tmpl w:val="620284CE"/>
    <w:lvl w:ilvl="0" w:tplc="69880C8A">
      <w:start w:val="1"/>
      <w:numFmt w:val="decimal"/>
      <w:lvlText w:val="%1."/>
      <w:lvlJc w:val="left"/>
      <w:pPr>
        <w:ind w:left="720" w:hanging="360"/>
      </w:pPr>
      <w:rPr>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CAD1849"/>
    <w:multiLevelType w:val="hybridMultilevel"/>
    <w:tmpl w:val="BA9CA4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6F17A2"/>
    <w:multiLevelType w:val="hybridMultilevel"/>
    <w:tmpl w:val="72CEAF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3A8014E"/>
    <w:multiLevelType w:val="hybridMultilevel"/>
    <w:tmpl w:val="2D4AD878"/>
    <w:lvl w:ilvl="0" w:tplc="FFFFFFFF">
      <w:start w:val="1"/>
      <w:numFmt w:val="lowerLetter"/>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441398"/>
    <w:multiLevelType w:val="multilevel"/>
    <w:tmpl w:val="A498FC5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9A07990"/>
    <w:multiLevelType w:val="hybridMultilevel"/>
    <w:tmpl w:val="4A54F8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2FB5992"/>
    <w:multiLevelType w:val="hybridMultilevel"/>
    <w:tmpl w:val="7400BDBE"/>
    <w:lvl w:ilvl="0" w:tplc="1C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Narrow" w:eastAsia="Times New Roman" w:hAnsi="Arial Narrow"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10F68ED"/>
    <w:multiLevelType w:val="hybridMultilevel"/>
    <w:tmpl w:val="DF820626"/>
    <w:lvl w:ilvl="0" w:tplc="4AD08C70">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2C5DB4"/>
    <w:multiLevelType w:val="hybridMultilevel"/>
    <w:tmpl w:val="2D4AD878"/>
    <w:lvl w:ilvl="0" w:tplc="1C090017">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F894BD9"/>
    <w:multiLevelType w:val="hybridMultilevel"/>
    <w:tmpl w:val="D4AA286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5FF17368"/>
    <w:multiLevelType w:val="hybridMultilevel"/>
    <w:tmpl w:val="1A82403C"/>
    <w:lvl w:ilvl="0" w:tplc="1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B8352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A93570E"/>
    <w:multiLevelType w:val="hybridMultilevel"/>
    <w:tmpl w:val="BDF04E84"/>
    <w:lvl w:ilvl="0" w:tplc="76C4AC12">
      <w:start w:val="1"/>
      <w:numFmt w:val="decimal"/>
      <w:pStyle w:val="Heading1"/>
      <w:lvlText w:val="%1."/>
      <w:lvlJc w:val="left"/>
      <w:pPr>
        <w:ind w:left="720" w:hanging="360"/>
      </w:pPr>
      <w:rPr>
        <w:rFonts w:hint="default"/>
        <w:b/>
        <w:bCs/>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C571262"/>
    <w:multiLevelType w:val="hybridMultilevel"/>
    <w:tmpl w:val="808E4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DD60917"/>
    <w:multiLevelType w:val="hybridMultilevel"/>
    <w:tmpl w:val="7CBE04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FE87631"/>
    <w:multiLevelType w:val="hybridMultilevel"/>
    <w:tmpl w:val="EA821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2B96602"/>
    <w:multiLevelType w:val="hybridMultilevel"/>
    <w:tmpl w:val="41107B78"/>
    <w:lvl w:ilvl="0" w:tplc="3F5AAA0E">
      <w:start w:val="1"/>
      <w:numFmt w:val="bullet"/>
      <w:lvlText w:val="-"/>
      <w:lvlJc w:val="left"/>
      <w:pPr>
        <w:ind w:left="360" w:hanging="360"/>
      </w:pPr>
      <w:rPr>
        <w:rFonts w:ascii="Arial Narrow" w:eastAsia="Times New Roman" w:hAnsi="Arial Narrow" w:cs="Times New Roman" w:hint="default"/>
      </w:rPr>
    </w:lvl>
    <w:lvl w:ilvl="1" w:tplc="369EB558">
      <w:numFmt w:val="bullet"/>
      <w:lvlText w:val="•"/>
      <w:lvlJc w:val="left"/>
      <w:pPr>
        <w:ind w:left="1440" w:hanging="720"/>
      </w:pPr>
      <w:rPr>
        <w:rFonts w:ascii="Arial Narrow" w:eastAsia="Times New Roman" w:hAnsi="Arial Narrow"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BB355ED"/>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46617349">
    <w:abstractNumId w:val="11"/>
  </w:num>
  <w:num w:numId="2" w16cid:durableId="1773357098">
    <w:abstractNumId w:val="31"/>
  </w:num>
  <w:num w:numId="3" w16cid:durableId="1878621238">
    <w:abstractNumId w:val="25"/>
  </w:num>
  <w:num w:numId="4" w16cid:durableId="2093575288">
    <w:abstractNumId w:val="5"/>
  </w:num>
  <w:num w:numId="5" w16cid:durableId="1265188581">
    <w:abstractNumId w:val="7"/>
  </w:num>
  <w:num w:numId="6" w16cid:durableId="1027370228">
    <w:abstractNumId w:val="12"/>
  </w:num>
  <w:num w:numId="7" w16cid:durableId="631902546">
    <w:abstractNumId w:val="17"/>
  </w:num>
  <w:num w:numId="8" w16cid:durableId="805977269">
    <w:abstractNumId w:val="3"/>
  </w:num>
  <w:num w:numId="9" w16cid:durableId="9379169">
    <w:abstractNumId w:val="28"/>
  </w:num>
  <w:num w:numId="10" w16cid:durableId="302083271">
    <w:abstractNumId w:val="2"/>
  </w:num>
  <w:num w:numId="11" w16cid:durableId="283193517">
    <w:abstractNumId w:val="1"/>
  </w:num>
  <w:num w:numId="12" w16cid:durableId="817918071">
    <w:abstractNumId w:val="0"/>
  </w:num>
  <w:num w:numId="13" w16cid:durableId="1428649302">
    <w:abstractNumId w:val="26"/>
  </w:num>
  <w:num w:numId="14" w16cid:durableId="110445503">
    <w:abstractNumId w:val="26"/>
    <w:lvlOverride w:ilvl="0">
      <w:startOverride w:val="1"/>
    </w:lvlOverride>
  </w:num>
  <w:num w:numId="15" w16cid:durableId="1844540601">
    <w:abstractNumId w:val="9"/>
  </w:num>
  <w:num w:numId="16" w16cid:durableId="685324577">
    <w:abstractNumId w:val="10"/>
  </w:num>
  <w:num w:numId="17" w16cid:durableId="678434009">
    <w:abstractNumId w:val="24"/>
  </w:num>
  <w:num w:numId="18" w16cid:durableId="300309966">
    <w:abstractNumId w:val="26"/>
    <w:lvlOverride w:ilvl="0">
      <w:startOverride w:val="1"/>
    </w:lvlOverride>
  </w:num>
  <w:num w:numId="19" w16cid:durableId="478310626">
    <w:abstractNumId w:val="26"/>
    <w:lvlOverride w:ilvl="0">
      <w:startOverride w:val="1"/>
    </w:lvlOverride>
  </w:num>
  <w:num w:numId="20" w16cid:durableId="1353802527">
    <w:abstractNumId w:val="26"/>
    <w:lvlOverride w:ilvl="0">
      <w:startOverride w:val="1"/>
    </w:lvlOverride>
  </w:num>
  <w:num w:numId="21" w16cid:durableId="1031416914">
    <w:abstractNumId w:val="29"/>
  </w:num>
  <w:num w:numId="22" w16cid:durableId="983243649">
    <w:abstractNumId w:val="27"/>
  </w:num>
  <w:num w:numId="23" w16cid:durableId="2146701447">
    <w:abstractNumId w:val="15"/>
  </w:num>
  <w:num w:numId="24" w16cid:durableId="1715108197">
    <w:abstractNumId w:val="26"/>
    <w:lvlOverride w:ilvl="0">
      <w:startOverride w:val="1"/>
    </w:lvlOverride>
  </w:num>
  <w:num w:numId="25" w16cid:durableId="1234240264">
    <w:abstractNumId w:val="26"/>
    <w:lvlOverride w:ilvl="0">
      <w:startOverride w:val="1"/>
    </w:lvlOverride>
  </w:num>
  <w:num w:numId="26" w16cid:durableId="1769351853">
    <w:abstractNumId w:val="20"/>
  </w:num>
  <w:num w:numId="27" w16cid:durableId="14791476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0434115">
    <w:abstractNumId w:val="14"/>
  </w:num>
  <w:num w:numId="29" w16cid:durableId="1722555198">
    <w:abstractNumId w:val="26"/>
    <w:lvlOverride w:ilvl="0">
      <w:startOverride w:val="1"/>
    </w:lvlOverride>
  </w:num>
  <w:num w:numId="30" w16cid:durableId="896623704">
    <w:abstractNumId w:val="26"/>
    <w:lvlOverride w:ilvl="0">
      <w:startOverride w:val="1"/>
    </w:lvlOverride>
  </w:num>
  <w:num w:numId="31" w16cid:durableId="232131792">
    <w:abstractNumId w:val="26"/>
    <w:lvlOverride w:ilvl="0">
      <w:startOverride w:val="1"/>
    </w:lvlOverride>
  </w:num>
  <w:num w:numId="32" w16cid:durableId="250699470">
    <w:abstractNumId w:val="26"/>
  </w:num>
  <w:num w:numId="33" w16cid:durableId="303857007">
    <w:abstractNumId w:val="30"/>
  </w:num>
  <w:num w:numId="34" w16cid:durableId="1416437254">
    <w:abstractNumId w:val="8"/>
  </w:num>
  <w:num w:numId="35" w16cid:durableId="207499557">
    <w:abstractNumId w:val="26"/>
    <w:lvlOverride w:ilvl="0">
      <w:startOverride w:val="1"/>
    </w:lvlOverride>
  </w:num>
  <w:num w:numId="36" w16cid:durableId="220288243">
    <w:abstractNumId w:val="19"/>
  </w:num>
  <w:num w:numId="37" w16cid:durableId="913049566">
    <w:abstractNumId w:val="23"/>
  </w:num>
  <w:num w:numId="38" w16cid:durableId="323172144">
    <w:abstractNumId w:val="4"/>
  </w:num>
  <w:num w:numId="39" w16cid:durableId="1570653622">
    <w:abstractNumId w:val="18"/>
  </w:num>
  <w:num w:numId="40" w16cid:durableId="2137869159">
    <w:abstractNumId w:val="22"/>
  </w:num>
  <w:num w:numId="41" w16cid:durableId="2063668966">
    <w:abstractNumId w:val="6"/>
  </w:num>
  <w:num w:numId="42" w16cid:durableId="842093117">
    <w:abstractNumId w:val="16"/>
  </w:num>
  <w:num w:numId="43" w16cid:durableId="431513951">
    <w:abstractNumId w:val="21"/>
  </w:num>
  <w:num w:numId="44" w16cid:durableId="863708066">
    <w:abstractNumId w:val="13"/>
  </w:num>
  <w:num w:numId="45" w16cid:durableId="1568344774">
    <w:abstractNumId w:val="26"/>
  </w:num>
  <w:num w:numId="46" w16cid:durableId="120903136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NMtBcgqeyDJqCb6uJbx2LSde0y/QC1zZxcR+h83SKMUd+PSgPQERZuimDkZJueQnTkIBNE7jj8QKusI4LjVMw==" w:salt="LRSdBNxeVs7qYZ/Zkroo/A=="/>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38"/>
    <w:rsid w:val="00003C45"/>
    <w:rsid w:val="00004EB3"/>
    <w:rsid w:val="00015054"/>
    <w:rsid w:val="000264B3"/>
    <w:rsid w:val="000315D7"/>
    <w:rsid w:val="00033031"/>
    <w:rsid w:val="00035F1D"/>
    <w:rsid w:val="00037248"/>
    <w:rsid w:val="000427D5"/>
    <w:rsid w:val="000443C5"/>
    <w:rsid w:val="00056C04"/>
    <w:rsid w:val="00061388"/>
    <w:rsid w:val="00067456"/>
    <w:rsid w:val="000752D7"/>
    <w:rsid w:val="00080D1B"/>
    <w:rsid w:val="000812A7"/>
    <w:rsid w:val="000934CC"/>
    <w:rsid w:val="00093507"/>
    <w:rsid w:val="0009621F"/>
    <w:rsid w:val="00097B29"/>
    <w:rsid w:val="000A598B"/>
    <w:rsid w:val="000A5AEF"/>
    <w:rsid w:val="000A5EA5"/>
    <w:rsid w:val="000A67A9"/>
    <w:rsid w:val="000A6BAE"/>
    <w:rsid w:val="000C53AC"/>
    <w:rsid w:val="000E0720"/>
    <w:rsid w:val="000E46F4"/>
    <w:rsid w:val="000E48B2"/>
    <w:rsid w:val="000F72EA"/>
    <w:rsid w:val="00111DFA"/>
    <w:rsid w:val="00113112"/>
    <w:rsid w:val="00114066"/>
    <w:rsid w:val="00115E56"/>
    <w:rsid w:val="001176C8"/>
    <w:rsid w:val="00121BBE"/>
    <w:rsid w:val="00123B52"/>
    <w:rsid w:val="001268D0"/>
    <w:rsid w:val="001376CD"/>
    <w:rsid w:val="00137FF1"/>
    <w:rsid w:val="00141560"/>
    <w:rsid w:val="00143BF0"/>
    <w:rsid w:val="00161959"/>
    <w:rsid w:val="001629A5"/>
    <w:rsid w:val="001659A6"/>
    <w:rsid w:val="00170F63"/>
    <w:rsid w:val="00171E8F"/>
    <w:rsid w:val="00172536"/>
    <w:rsid w:val="00174614"/>
    <w:rsid w:val="00176178"/>
    <w:rsid w:val="00182324"/>
    <w:rsid w:val="001853B2"/>
    <w:rsid w:val="00186272"/>
    <w:rsid w:val="00186599"/>
    <w:rsid w:val="00192A87"/>
    <w:rsid w:val="00192F67"/>
    <w:rsid w:val="001A5DB9"/>
    <w:rsid w:val="001A7A0B"/>
    <w:rsid w:val="001A7EAD"/>
    <w:rsid w:val="001B0D7E"/>
    <w:rsid w:val="001B1E99"/>
    <w:rsid w:val="001B3449"/>
    <w:rsid w:val="001B46DD"/>
    <w:rsid w:val="001C10B8"/>
    <w:rsid w:val="001C3BF9"/>
    <w:rsid w:val="001D4F5A"/>
    <w:rsid w:val="001D589F"/>
    <w:rsid w:val="001E04BA"/>
    <w:rsid w:val="001E22A3"/>
    <w:rsid w:val="001E38B5"/>
    <w:rsid w:val="001E743B"/>
    <w:rsid w:val="001F087E"/>
    <w:rsid w:val="001F38DA"/>
    <w:rsid w:val="001F6487"/>
    <w:rsid w:val="002045A9"/>
    <w:rsid w:val="0020689E"/>
    <w:rsid w:val="0021017C"/>
    <w:rsid w:val="00224D35"/>
    <w:rsid w:val="002257E2"/>
    <w:rsid w:val="00226174"/>
    <w:rsid w:val="00227750"/>
    <w:rsid w:val="00233FC5"/>
    <w:rsid w:val="00235A51"/>
    <w:rsid w:val="00244E13"/>
    <w:rsid w:val="00245476"/>
    <w:rsid w:val="002466B0"/>
    <w:rsid w:val="00246AED"/>
    <w:rsid w:val="0025263B"/>
    <w:rsid w:val="00253DF6"/>
    <w:rsid w:val="00254D71"/>
    <w:rsid w:val="002630CD"/>
    <w:rsid w:val="00264BC8"/>
    <w:rsid w:val="00267553"/>
    <w:rsid w:val="00274518"/>
    <w:rsid w:val="0027749A"/>
    <w:rsid w:val="002809DA"/>
    <w:rsid w:val="002830E0"/>
    <w:rsid w:val="00287AB9"/>
    <w:rsid w:val="00287B24"/>
    <w:rsid w:val="00290D43"/>
    <w:rsid w:val="00293DCE"/>
    <w:rsid w:val="0029461A"/>
    <w:rsid w:val="002A4A4C"/>
    <w:rsid w:val="002B4ABF"/>
    <w:rsid w:val="002B4EFB"/>
    <w:rsid w:val="002C06F3"/>
    <w:rsid w:val="002C434B"/>
    <w:rsid w:val="002C5CBD"/>
    <w:rsid w:val="002C6B3E"/>
    <w:rsid w:val="002D5B0E"/>
    <w:rsid w:val="002D737F"/>
    <w:rsid w:val="002E26AB"/>
    <w:rsid w:val="002E405C"/>
    <w:rsid w:val="002F129A"/>
    <w:rsid w:val="00301331"/>
    <w:rsid w:val="003026F7"/>
    <w:rsid w:val="003052DB"/>
    <w:rsid w:val="00317E03"/>
    <w:rsid w:val="00322C0E"/>
    <w:rsid w:val="00323975"/>
    <w:rsid w:val="003253EE"/>
    <w:rsid w:val="00326C58"/>
    <w:rsid w:val="0033289C"/>
    <w:rsid w:val="003333A3"/>
    <w:rsid w:val="003342EF"/>
    <w:rsid w:val="003354E0"/>
    <w:rsid w:val="00340F56"/>
    <w:rsid w:val="003428AD"/>
    <w:rsid w:val="00343DB1"/>
    <w:rsid w:val="003463B3"/>
    <w:rsid w:val="00347013"/>
    <w:rsid w:val="00357C8F"/>
    <w:rsid w:val="00365CC5"/>
    <w:rsid w:val="00366747"/>
    <w:rsid w:val="00370E9F"/>
    <w:rsid w:val="003764A8"/>
    <w:rsid w:val="00376EE2"/>
    <w:rsid w:val="0038060D"/>
    <w:rsid w:val="00380C41"/>
    <w:rsid w:val="0039218C"/>
    <w:rsid w:val="003A310C"/>
    <w:rsid w:val="003A4AB3"/>
    <w:rsid w:val="003B059D"/>
    <w:rsid w:val="003B6F8F"/>
    <w:rsid w:val="003D141E"/>
    <w:rsid w:val="003D1B90"/>
    <w:rsid w:val="003D22A2"/>
    <w:rsid w:val="003E1CB1"/>
    <w:rsid w:val="003E51A4"/>
    <w:rsid w:val="003F2E38"/>
    <w:rsid w:val="003F4B2E"/>
    <w:rsid w:val="003F72DB"/>
    <w:rsid w:val="00403861"/>
    <w:rsid w:val="0040455A"/>
    <w:rsid w:val="0040732B"/>
    <w:rsid w:val="0041536E"/>
    <w:rsid w:val="00424B1C"/>
    <w:rsid w:val="0043588F"/>
    <w:rsid w:val="004506D1"/>
    <w:rsid w:val="0045284B"/>
    <w:rsid w:val="0046060C"/>
    <w:rsid w:val="0046382F"/>
    <w:rsid w:val="00465279"/>
    <w:rsid w:val="004667B6"/>
    <w:rsid w:val="00477C53"/>
    <w:rsid w:val="00483281"/>
    <w:rsid w:val="0049165E"/>
    <w:rsid w:val="004920E5"/>
    <w:rsid w:val="00492F70"/>
    <w:rsid w:val="00494AC4"/>
    <w:rsid w:val="004962EB"/>
    <w:rsid w:val="004A0181"/>
    <w:rsid w:val="004A0D05"/>
    <w:rsid w:val="004A3BDB"/>
    <w:rsid w:val="004A4A2D"/>
    <w:rsid w:val="004A57D0"/>
    <w:rsid w:val="004A7B44"/>
    <w:rsid w:val="004B7D78"/>
    <w:rsid w:val="004C0D5A"/>
    <w:rsid w:val="004C4B2A"/>
    <w:rsid w:val="004C4DD2"/>
    <w:rsid w:val="004C6EEA"/>
    <w:rsid w:val="004D02A8"/>
    <w:rsid w:val="004D1079"/>
    <w:rsid w:val="004E58DF"/>
    <w:rsid w:val="004F0706"/>
    <w:rsid w:val="004F5F5C"/>
    <w:rsid w:val="004F706D"/>
    <w:rsid w:val="00502703"/>
    <w:rsid w:val="005044D2"/>
    <w:rsid w:val="00507EFE"/>
    <w:rsid w:val="00511147"/>
    <w:rsid w:val="00516EFB"/>
    <w:rsid w:val="00517059"/>
    <w:rsid w:val="00521B28"/>
    <w:rsid w:val="00526170"/>
    <w:rsid w:val="0053233C"/>
    <w:rsid w:val="005340AA"/>
    <w:rsid w:val="00540897"/>
    <w:rsid w:val="005462BD"/>
    <w:rsid w:val="00565845"/>
    <w:rsid w:val="00580796"/>
    <w:rsid w:val="00582025"/>
    <w:rsid w:val="005866B7"/>
    <w:rsid w:val="005902CB"/>
    <w:rsid w:val="00591208"/>
    <w:rsid w:val="0059159C"/>
    <w:rsid w:val="00592C53"/>
    <w:rsid w:val="00593D1B"/>
    <w:rsid w:val="005943CE"/>
    <w:rsid w:val="00595185"/>
    <w:rsid w:val="005A0548"/>
    <w:rsid w:val="005A07EA"/>
    <w:rsid w:val="005A7F4A"/>
    <w:rsid w:val="005B21EE"/>
    <w:rsid w:val="005B56CA"/>
    <w:rsid w:val="005C354A"/>
    <w:rsid w:val="005C7840"/>
    <w:rsid w:val="005D1F44"/>
    <w:rsid w:val="005D5639"/>
    <w:rsid w:val="005E132D"/>
    <w:rsid w:val="005E6EAF"/>
    <w:rsid w:val="005F0CE5"/>
    <w:rsid w:val="005F1CD2"/>
    <w:rsid w:val="005F5C7D"/>
    <w:rsid w:val="005F6CE2"/>
    <w:rsid w:val="005F6FAD"/>
    <w:rsid w:val="00603354"/>
    <w:rsid w:val="0061136E"/>
    <w:rsid w:val="00611994"/>
    <w:rsid w:val="00613579"/>
    <w:rsid w:val="00614595"/>
    <w:rsid w:val="00617D48"/>
    <w:rsid w:val="006201D2"/>
    <w:rsid w:val="00625F1E"/>
    <w:rsid w:val="00627665"/>
    <w:rsid w:val="006304E5"/>
    <w:rsid w:val="00631AB0"/>
    <w:rsid w:val="00631E9C"/>
    <w:rsid w:val="00635468"/>
    <w:rsid w:val="006360D3"/>
    <w:rsid w:val="0063633E"/>
    <w:rsid w:val="00645792"/>
    <w:rsid w:val="006533F2"/>
    <w:rsid w:val="00654EB0"/>
    <w:rsid w:val="0067253A"/>
    <w:rsid w:val="0067441B"/>
    <w:rsid w:val="00674D81"/>
    <w:rsid w:val="0067694B"/>
    <w:rsid w:val="00681459"/>
    <w:rsid w:val="00682EC6"/>
    <w:rsid w:val="006862C5"/>
    <w:rsid w:val="0069638D"/>
    <w:rsid w:val="006A0157"/>
    <w:rsid w:val="006A4901"/>
    <w:rsid w:val="006B5C7B"/>
    <w:rsid w:val="006C4534"/>
    <w:rsid w:val="006C582D"/>
    <w:rsid w:val="006D0AE9"/>
    <w:rsid w:val="006D108D"/>
    <w:rsid w:val="006D538E"/>
    <w:rsid w:val="006D59B4"/>
    <w:rsid w:val="006D6A81"/>
    <w:rsid w:val="006D7EE7"/>
    <w:rsid w:val="006E032C"/>
    <w:rsid w:val="006E08AC"/>
    <w:rsid w:val="006E2A38"/>
    <w:rsid w:val="006F1DE1"/>
    <w:rsid w:val="006F27C8"/>
    <w:rsid w:val="006F3C06"/>
    <w:rsid w:val="00702768"/>
    <w:rsid w:val="00702947"/>
    <w:rsid w:val="007115E1"/>
    <w:rsid w:val="00716590"/>
    <w:rsid w:val="00724AEF"/>
    <w:rsid w:val="00724EE6"/>
    <w:rsid w:val="00726A7D"/>
    <w:rsid w:val="007277C8"/>
    <w:rsid w:val="00732361"/>
    <w:rsid w:val="00732443"/>
    <w:rsid w:val="00732518"/>
    <w:rsid w:val="00736A95"/>
    <w:rsid w:val="00750FB1"/>
    <w:rsid w:val="0075214D"/>
    <w:rsid w:val="00756120"/>
    <w:rsid w:val="00756304"/>
    <w:rsid w:val="00762E74"/>
    <w:rsid w:val="00771F09"/>
    <w:rsid w:val="007750EF"/>
    <w:rsid w:val="00782E51"/>
    <w:rsid w:val="00784A3D"/>
    <w:rsid w:val="007930FD"/>
    <w:rsid w:val="00795D1E"/>
    <w:rsid w:val="00797137"/>
    <w:rsid w:val="007A12D4"/>
    <w:rsid w:val="007A5409"/>
    <w:rsid w:val="007A7947"/>
    <w:rsid w:val="007B1F1B"/>
    <w:rsid w:val="007B2B81"/>
    <w:rsid w:val="007B709B"/>
    <w:rsid w:val="007B7512"/>
    <w:rsid w:val="007B7D31"/>
    <w:rsid w:val="007C55D6"/>
    <w:rsid w:val="007E14A9"/>
    <w:rsid w:val="007E18CA"/>
    <w:rsid w:val="007E37D1"/>
    <w:rsid w:val="0080009B"/>
    <w:rsid w:val="008004D6"/>
    <w:rsid w:val="00804ABB"/>
    <w:rsid w:val="008157E7"/>
    <w:rsid w:val="0082681D"/>
    <w:rsid w:val="00834B76"/>
    <w:rsid w:val="0083578A"/>
    <w:rsid w:val="00837A55"/>
    <w:rsid w:val="008462B8"/>
    <w:rsid w:val="00847A96"/>
    <w:rsid w:val="00850DAC"/>
    <w:rsid w:val="00853171"/>
    <w:rsid w:val="008539C7"/>
    <w:rsid w:val="00855DCF"/>
    <w:rsid w:val="00857372"/>
    <w:rsid w:val="008637A5"/>
    <w:rsid w:val="00863901"/>
    <w:rsid w:val="00867828"/>
    <w:rsid w:val="00875811"/>
    <w:rsid w:val="00875A18"/>
    <w:rsid w:val="008837D1"/>
    <w:rsid w:val="00883938"/>
    <w:rsid w:val="00891666"/>
    <w:rsid w:val="00893841"/>
    <w:rsid w:val="008943F1"/>
    <w:rsid w:val="0089682E"/>
    <w:rsid w:val="008A1DA1"/>
    <w:rsid w:val="008B052A"/>
    <w:rsid w:val="008B7743"/>
    <w:rsid w:val="008C7475"/>
    <w:rsid w:val="008D1718"/>
    <w:rsid w:val="008D2A18"/>
    <w:rsid w:val="008D3345"/>
    <w:rsid w:val="008D416C"/>
    <w:rsid w:val="008E1872"/>
    <w:rsid w:val="008E2213"/>
    <w:rsid w:val="008E248B"/>
    <w:rsid w:val="008E54FA"/>
    <w:rsid w:val="008E696C"/>
    <w:rsid w:val="008E7005"/>
    <w:rsid w:val="008F2A1B"/>
    <w:rsid w:val="008F7F19"/>
    <w:rsid w:val="009014E8"/>
    <w:rsid w:val="0090249A"/>
    <w:rsid w:val="00910EFF"/>
    <w:rsid w:val="009226DA"/>
    <w:rsid w:val="009239FC"/>
    <w:rsid w:val="00936399"/>
    <w:rsid w:val="00942232"/>
    <w:rsid w:val="00954A1A"/>
    <w:rsid w:val="00963642"/>
    <w:rsid w:val="00963F67"/>
    <w:rsid w:val="00965D26"/>
    <w:rsid w:val="0096665B"/>
    <w:rsid w:val="00971CCF"/>
    <w:rsid w:val="0097289B"/>
    <w:rsid w:val="00975977"/>
    <w:rsid w:val="0097687A"/>
    <w:rsid w:val="009769EF"/>
    <w:rsid w:val="00976CFB"/>
    <w:rsid w:val="00977600"/>
    <w:rsid w:val="009914CA"/>
    <w:rsid w:val="0099305F"/>
    <w:rsid w:val="00997A0E"/>
    <w:rsid w:val="009A16F9"/>
    <w:rsid w:val="009A1CC2"/>
    <w:rsid w:val="009A2EF0"/>
    <w:rsid w:val="009A34CC"/>
    <w:rsid w:val="009C0F34"/>
    <w:rsid w:val="009C352D"/>
    <w:rsid w:val="009C6D8E"/>
    <w:rsid w:val="009D5A3E"/>
    <w:rsid w:val="009E0E70"/>
    <w:rsid w:val="009E549A"/>
    <w:rsid w:val="009E58F6"/>
    <w:rsid w:val="009F0C92"/>
    <w:rsid w:val="009F20FC"/>
    <w:rsid w:val="009F6EDD"/>
    <w:rsid w:val="00A01064"/>
    <w:rsid w:val="00A04984"/>
    <w:rsid w:val="00A0772F"/>
    <w:rsid w:val="00A10FD1"/>
    <w:rsid w:val="00A11130"/>
    <w:rsid w:val="00A15BF0"/>
    <w:rsid w:val="00A172DE"/>
    <w:rsid w:val="00A176F8"/>
    <w:rsid w:val="00A21A4C"/>
    <w:rsid w:val="00A24937"/>
    <w:rsid w:val="00A26543"/>
    <w:rsid w:val="00A35938"/>
    <w:rsid w:val="00A360B8"/>
    <w:rsid w:val="00A420E2"/>
    <w:rsid w:val="00A510FA"/>
    <w:rsid w:val="00A523BB"/>
    <w:rsid w:val="00A53553"/>
    <w:rsid w:val="00A60A1D"/>
    <w:rsid w:val="00A63497"/>
    <w:rsid w:val="00A6600C"/>
    <w:rsid w:val="00A70D0A"/>
    <w:rsid w:val="00A73AA8"/>
    <w:rsid w:val="00A76B17"/>
    <w:rsid w:val="00A77BD2"/>
    <w:rsid w:val="00A8302E"/>
    <w:rsid w:val="00A97DBC"/>
    <w:rsid w:val="00AA3904"/>
    <w:rsid w:val="00AA4AF3"/>
    <w:rsid w:val="00AB07E4"/>
    <w:rsid w:val="00AB255F"/>
    <w:rsid w:val="00AB508A"/>
    <w:rsid w:val="00AC0828"/>
    <w:rsid w:val="00AC1664"/>
    <w:rsid w:val="00AC1874"/>
    <w:rsid w:val="00AC1CCA"/>
    <w:rsid w:val="00AC230B"/>
    <w:rsid w:val="00AC7EE3"/>
    <w:rsid w:val="00AD3F0C"/>
    <w:rsid w:val="00AE020D"/>
    <w:rsid w:val="00AF150D"/>
    <w:rsid w:val="00AF28C3"/>
    <w:rsid w:val="00AF72DC"/>
    <w:rsid w:val="00B11B59"/>
    <w:rsid w:val="00B16FC9"/>
    <w:rsid w:val="00B20D42"/>
    <w:rsid w:val="00B23BC5"/>
    <w:rsid w:val="00B2625F"/>
    <w:rsid w:val="00B26334"/>
    <w:rsid w:val="00B26E83"/>
    <w:rsid w:val="00B30F75"/>
    <w:rsid w:val="00B36F22"/>
    <w:rsid w:val="00B37B78"/>
    <w:rsid w:val="00B37B7C"/>
    <w:rsid w:val="00B40450"/>
    <w:rsid w:val="00B404CC"/>
    <w:rsid w:val="00B438B5"/>
    <w:rsid w:val="00B4471A"/>
    <w:rsid w:val="00B50C5A"/>
    <w:rsid w:val="00B56380"/>
    <w:rsid w:val="00B565DF"/>
    <w:rsid w:val="00B60806"/>
    <w:rsid w:val="00B63398"/>
    <w:rsid w:val="00B638F5"/>
    <w:rsid w:val="00B73BCA"/>
    <w:rsid w:val="00B755BB"/>
    <w:rsid w:val="00B91DE9"/>
    <w:rsid w:val="00BA0EAF"/>
    <w:rsid w:val="00BA3DE9"/>
    <w:rsid w:val="00BA58CB"/>
    <w:rsid w:val="00BA7292"/>
    <w:rsid w:val="00BB12B4"/>
    <w:rsid w:val="00BC41DF"/>
    <w:rsid w:val="00BD02D8"/>
    <w:rsid w:val="00BD4354"/>
    <w:rsid w:val="00BD5AEA"/>
    <w:rsid w:val="00BE49D1"/>
    <w:rsid w:val="00BE5ACA"/>
    <w:rsid w:val="00BE6A4A"/>
    <w:rsid w:val="00BE7A80"/>
    <w:rsid w:val="00BF24EF"/>
    <w:rsid w:val="00BF26D8"/>
    <w:rsid w:val="00BF78B4"/>
    <w:rsid w:val="00C007CC"/>
    <w:rsid w:val="00C074CB"/>
    <w:rsid w:val="00C07791"/>
    <w:rsid w:val="00C16671"/>
    <w:rsid w:val="00C20A1E"/>
    <w:rsid w:val="00C23143"/>
    <w:rsid w:val="00C246C8"/>
    <w:rsid w:val="00C31383"/>
    <w:rsid w:val="00C3155C"/>
    <w:rsid w:val="00C361BC"/>
    <w:rsid w:val="00C4275F"/>
    <w:rsid w:val="00C43AD1"/>
    <w:rsid w:val="00C459AC"/>
    <w:rsid w:val="00C46BC6"/>
    <w:rsid w:val="00C54A77"/>
    <w:rsid w:val="00C61FA9"/>
    <w:rsid w:val="00C645FA"/>
    <w:rsid w:val="00C6523B"/>
    <w:rsid w:val="00C662C7"/>
    <w:rsid w:val="00C70407"/>
    <w:rsid w:val="00C70B41"/>
    <w:rsid w:val="00C71CC9"/>
    <w:rsid w:val="00C74CDB"/>
    <w:rsid w:val="00C7590C"/>
    <w:rsid w:val="00C7681A"/>
    <w:rsid w:val="00C81870"/>
    <w:rsid w:val="00C83648"/>
    <w:rsid w:val="00C9025E"/>
    <w:rsid w:val="00C90BD1"/>
    <w:rsid w:val="00C94A4A"/>
    <w:rsid w:val="00C96218"/>
    <w:rsid w:val="00CA2E1D"/>
    <w:rsid w:val="00CA2EC1"/>
    <w:rsid w:val="00CA4A0E"/>
    <w:rsid w:val="00CA6290"/>
    <w:rsid w:val="00CA7342"/>
    <w:rsid w:val="00CB3B90"/>
    <w:rsid w:val="00CB3F8F"/>
    <w:rsid w:val="00CB4C05"/>
    <w:rsid w:val="00CC1B9B"/>
    <w:rsid w:val="00CD22FC"/>
    <w:rsid w:val="00CD50B4"/>
    <w:rsid w:val="00CE62CD"/>
    <w:rsid w:val="00CE72AC"/>
    <w:rsid w:val="00CF2DD6"/>
    <w:rsid w:val="00CF5FEF"/>
    <w:rsid w:val="00D00941"/>
    <w:rsid w:val="00D065F1"/>
    <w:rsid w:val="00D1142C"/>
    <w:rsid w:val="00D12E47"/>
    <w:rsid w:val="00D13BCE"/>
    <w:rsid w:val="00D206D4"/>
    <w:rsid w:val="00D217F8"/>
    <w:rsid w:val="00D23B9A"/>
    <w:rsid w:val="00D2551D"/>
    <w:rsid w:val="00D25618"/>
    <w:rsid w:val="00D26183"/>
    <w:rsid w:val="00D32451"/>
    <w:rsid w:val="00D32A8F"/>
    <w:rsid w:val="00D33A7A"/>
    <w:rsid w:val="00D411A4"/>
    <w:rsid w:val="00D412C5"/>
    <w:rsid w:val="00D41F5C"/>
    <w:rsid w:val="00D460CB"/>
    <w:rsid w:val="00D4715E"/>
    <w:rsid w:val="00D602AD"/>
    <w:rsid w:val="00D635A8"/>
    <w:rsid w:val="00D90919"/>
    <w:rsid w:val="00D91209"/>
    <w:rsid w:val="00D94CFD"/>
    <w:rsid w:val="00D955F1"/>
    <w:rsid w:val="00D97C45"/>
    <w:rsid w:val="00DA1B17"/>
    <w:rsid w:val="00DB0CC7"/>
    <w:rsid w:val="00DB5B57"/>
    <w:rsid w:val="00DC025A"/>
    <w:rsid w:val="00DC0CB0"/>
    <w:rsid w:val="00DC1A41"/>
    <w:rsid w:val="00DC48FC"/>
    <w:rsid w:val="00DC7526"/>
    <w:rsid w:val="00DD269D"/>
    <w:rsid w:val="00DE1956"/>
    <w:rsid w:val="00DE79AD"/>
    <w:rsid w:val="00DF16BC"/>
    <w:rsid w:val="00E01043"/>
    <w:rsid w:val="00E015D7"/>
    <w:rsid w:val="00E04D62"/>
    <w:rsid w:val="00E061C5"/>
    <w:rsid w:val="00E0773A"/>
    <w:rsid w:val="00E10536"/>
    <w:rsid w:val="00E1055A"/>
    <w:rsid w:val="00E10686"/>
    <w:rsid w:val="00E10717"/>
    <w:rsid w:val="00E11CE0"/>
    <w:rsid w:val="00E266EA"/>
    <w:rsid w:val="00E27EDD"/>
    <w:rsid w:val="00E34CB9"/>
    <w:rsid w:val="00E41D91"/>
    <w:rsid w:val="00E46F23"/>
    <w:rsid w:val="00E47989"/>
    <w:rsid w:val="00E50613"/>
    <w:rsid w:val="00E5178E"/>
    <w:rsid w:val="00E56C82"/>
    <w:rsid w:val="00E71456"/>
    <w:rsid w:val="00E71CC9"/>
    <w:rsid w:val="00E75135"/>
    <w:rsid w:val="00E762E9"/>
    <w:rsid w:val="00E77BB2"/>
    <w:rsid w:val="00E81702"/>
    <w:rsid w:val="00E851AA"/>
    <w:rsid w:val="00E945CC"/>
    <w:rsid w:val="00EA09E5"/>
    <w:rsid w:val="00EA50DA"/>
    <w:rsid w:val="00EA6A65"/>
    <w:rsid w:val="00EB028C"/>
    <w:rsid w:val="00EB397A"/>
    <w:rsid w:val="00EB44B0"/>
    <w:rsid w:val="00EB5530"/>
    <w:rsid w:val="00EB617B"/>
    <w:rsid w:val="00EC0815"/>
    <w:rsid w:val="00EC275D"/>
    <w:rsid w:val="00ED1D9B"/>
    <w:rsid w:val="00ED2BCD"/>
    <w:rsid w:val="00ED5605"/>
    <w:rsid w:val="00EF3E71"/>
    <w:rsid w:val="00EF4586"/>
    <w:rsid w:val="00EF6481"/>
    <w:rsid w:val="00F00529"/>
    <w:rsid w:val="00F05764"/>
    <w:rsid w:val="00F05C59"/>
    <w:rsid w:val="00F07F78"/>
    <w:rsid w:val="00F205CA"/>
    <w:rsid w:val="00F20EDA"/>
    <w:rsid w:val="00F25727"/>
    <w:rsid w:val="00F26192"/>
    <w:rsid w:val="00F317E9"/>
    <w:rsid w:val="00F4340A"/>
    <w:rsid w:val="00F466CC"/>
    <w:rsid w:val="00F47402"/>
    <w:rsid w:val="00F5523C"/>
    <w:rsid w:val="00F6028C"/>
    <w:rsid w:val="00F63856"/>
    <w:rsid w:val="00F66C97"/>
    <w:rsid w:val="00F72E41"/>
    <w:rsid w:val="00F75B6A"/>
    <w:rsid w:val="00F80F4F"/>
    <w:rsid w:val="00F92B5B"/>
    <w:rsid w:val="00F96575"/>
    <w:rsid w:val="00FA1580"/>
    <w:rsid w:val="00FA20C3"/>
    <w:rsid w:val="00FA435E"/>
    <w:rsid w:val="00FA4DF8"/>
    <w:rsid w:val="00FA4FD6"/>
    <w:rsid w:val="00FB15EE"/>
    <w:rsid w:val="00FB74ED"/>
    <w:rsid w:val="00FC23F9"/>
    <w:rsid w:val="00FC5148"/>
    <w:rsid w:val="00FC581C"/>
    <w:rsid w:val="00FC65A1"/>
    <w:rsid w:val="00FC68F5"/>
    <w:rsid w:val="00FC7444"/>
    <w:rsid w:val="00FF1425"/>
    <w:rsid w:val="00FF4E54"/>
    <w:rsid w:val="00FF66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F2415"/>
  <w15:chartTrackingRefBased/>
  <w15:docId w15:val="{D27D1191-5FD9-4D78-A020-14C0BCDB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D7E"/>
    <w:rPr>
      <w:rFonts w:ascii="Arial Narrow" w:hAnsi="Arial Narrow"/>
      <w:sz w:val="22"/>
      <w:szCs w:val="24"/>
      <w:lang w:val="en-GB" w:eastAsia="en-US"/>
    </w:rPr>
  </w:style>
  <w:style w:type="paragraph" w:styleId="Heading1">
    <w:name w:val="heading 1"/>
    <w:basedOn w:val="ListBullet"/>
    <w:next w:val="List2"/>
    <w:autoRedefine/>
    <w:qFormat/>
    <w:rsid w:val="009914CA"/>
    <w:pPr>
      <w:keepNext/>
      <w:numPr>
        <w:numId w:val="13"/>
      </w:numPr>
      <w:outlineLvl w:val="0"/>
    </w:pPr>
    <w:rPr>
      <w:b/>
      <w:bCs/>
    </w:rPr>
  </w:style>
  <w:style w:type="paragraph" w:styleId="Heading2">
    <w:name w:val="heading 2"/>
    <w:basedOn w:val="Normal"/>
    <w:next w:val="Normal"/>
    <w:link w:val="Heading2Char"/>
    <w:semiHidden/>
    <w:unhideWhenUsed/>
    <w:qFormat/>
    <w:rsid w:val="001B0D7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2830E0"/>
    <w:pPr>
      <w:tabs>
        <w:tab w:val="center" w:pos="4680"/>
        <w:tab w:val="right" w:pos="9360"/>
      </w:tabs>
    </w:pPr>
  </w:style>
  <w:style w:type="character" w:customStyle="1" w:styleId="HeaderChar">
    <w:name w:val="Header Char"/>
    <w:link w:val="Header"/>
    <w:rsid w:val="002830E0"/>
    <w:rPr>
      <w:sz w:val="24"/>
      <w:szCs w:val="24"/>
      <w:lang w:val="en-GB"/>
    </w:rPr>
  </w:style>
  <w:style w:type="paragraph" w:styleId="Footer">
    <w:name w:val="footer"/>
    <w:basedOn w:val="Normal"/>
    <w:link w:val="FooterChar"/>
    <w:uiPriority w:val="99"/>
    <w:rsid w:val="002830E0"/>
    <w:pPr>
      <w:tabs>
        <w:tab w:val="center" w:pos="4680"/>
        <w:tab w:val="right" w:pos="9360"/>
      </w:tabs>
    </w:pPr>
  </w:style>
  <w:style w:type="character" w:customStyle="1" w:styleId="FooterChar">
    <w:name w:val="Footer Char"/>
    <w:link w:val="Footer"/>
    <w:uiPriority w:val="99"/>
    <w:rsid w:val="002830E0"/>
    <w:rPr>
      <w:sz w:val="24"/>
      <w:szCs w:val="24"/>
      <w:lang w:val="en-GB"/>
    </w:rPr>
  </w:style>
  <w:style w:type="paragraph" w:styleId="NoSpacing">
    <w:name w:val="No Spacing"/>
    <w:uiPriority w:val="1"/>
    <w:qFormat/>
    <w:rsid w:val="00AE020D"/>
    <w:rPr>
      <w:rFonts w:ascii="Calibri" w:eastAsia="Calibri" w:hAnsi="Calibri"/>
      <w:sz w:val="22"/>
      <w:szCs w:val="22"/>
      <w:lang w:val="en-US" w:eastAsia="en-US"/>
    </w:rPr>
  </w:style>
  <w:style w:type="paragraph" w:customStyle="1" w:styleId="CcList">
    <w:name w:val="Cc List"/>
    <w:basedOn w:val="Normal"/>
    <w:rsid w:val="00AE020D"/>
    <w:pPr>
      <w:keepLines/>
      <w:spacing w:line="220" w:lineRule="atLeast"/>
      <w:ind w:left="360" w:hanging="360"/>
      <w:jc w:val="both"/>
    </w:pPr>
    <w:rPr>
      <w:rFonts w:ascii="Arial" w:hAnsi="Arial"/>
      <w:spacing w:val="-5"/>
      <w:sz w:val="20"/>
      <w:szCs w:val="20"/>
    </w:rPr>
  </w:style>
  <w:style w:type="paragraph" w:styleId="CommentText">
    <w:name w:val="annotation text"/>
    <w:basedOn w:val="Normal"/>
    <w:link w:val="CommentTextChar"/>
    <w:rsid w:val="005866B7"/>
    <w:pPr>
      <w:widowControl w:val="0"/>
      <w:overflowPunct w:val="0"/>
      <w:autoSpaceDE w:val="0"/>
      <w:autoSpaceDN w:val="0"/>
      <w:adjustRightInd w:val="0"/>
      <w:textAlignment w:val="baseline"/>
    </w:pPr>
    <w:rPr>
      <w:sz w:val="20"/>
      <w:szCs w:val="20"/>
    </w:rPr>
  </w:style>
  <w:style w:type="character" w:customStyle="1" w:styleId="CommentTextChar">
    <w:name w:val="Comment Text Char"/>
    <w:link w:val="CommentText"/>
    <w:rsid w:val="005866B7"/>
    <w:rPr>
      <w:lang w:val="en-GB" w:eastAsia="en-US"/>
    </w:rPr>
  </w:style>
  <w:style w:type="character" w:customStyle="1" w:styleId="Heading2Char">
    <w:name w:val="Heading 2 Char"/>
    <w:link w:val="Heading2"/>
    <w:uiPriority w:val="9"/>
    <w:rsid w:val="001B0D7E"/>
    <w:rPr>
      <w:rFonts w:ascii="Calibri Light" w:eastAsia="Times New Roman" w:hAnsi="Calibri Light" w:cs="Times New Roman"/>
      <w:b/>
      <w:bCs/>
      <w:i/>
      <w:iCs/>
      <w:sz w:val="28"/>
      <w:szCs w:val="28"/>
      <w:lang w:val="en-GB" w:eastAsia="en-US"/>
    </w:rPr>
  </w:style>
  <w:style w:type="table" w:styleId="TableGrid">
    <w:name w:val="Table Grid"/>
    <w:basedOn w:val="TableNormal"/>
    <w:rsid w:val="00CD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441B"/>
    <w:rPr>
      <w:color w:val="808080"/>
    </w:rPr>
  </w:style>
  <w:style w:type="character" w:customStyle="1" w:styleId="Style1">
    <w:name w:val="Style1"/>
    <w:basedOn w:val="DefaultParagraphFont"/>
    <w:uiPriority w:val="1"/>
    <w:rsid w:val="0067441B"/>
    <w:rPr>
      <w:rFonts w:ascii="Arial Narrow" w:hAnsi="Arial Narrow"/>
      <w:b/>
      <w:sz w:val="22"/>
    </w:rPr>
  </w:style>
  <w:style w:type="paragraph" w:styleId="ListParagraph">
    <w:name w:val="List Paragraph"/>
    <w:basedOn w:val="Normal"/>
    <w:uiPriority w:val="34"/>
    <w:qFormat/>
    <w:rsid w:val="00B404CC"/>
    <w:pPr>
      <w:ind w:left="720"/>
      <w:contextualSpacing/>
    </w:pPr>
  </w:style>
  <w:style w:type="character" w:styleId="UnresolvedMention">
    <w:name w:val="Unresolved Mention"/>
    <w:basedOn w:val="DefaultParagraphFont"/>
    <w:uiPriority w:val="99"/>
    <w:semiHidden/>
    <w:unhideWhenUsed/>
    <w:rsid w:val="0063633E"/>
    <w:rPr>
      <w:color w:val="605E5C"/>
      <w:shd w:val="clear" w:color="auto" w:fill="E1DFDD"/>
    </w:rPr>
  </w:style>
  <w:style w:type="character" w:styleId="CommentReference">
    <w:name w:val="annotation reference"/>
    <w:basedOn w:val="DefaultParagraphFont"/>
    <w:rsid w:val="005A7F4A"/>
    <w:rPr>
      <w:sz w:val="16"/>
      <w:szCs w:val="16"/>
    </w:rPr>
  </w:style>
  <w:style w:type="paragraph" w:styleId="CommentSubject">
    <w:name w:val="annotation subject"/>
    <w:basedOn w:val="CommentText"/>
    <w:next w:val="CommentText"/>
    <w:link w:val="CommentSubjectChar"/>
    <w:rsid w:val="005A7F4A"/>
    <w:pPr>
      <w:widowControl/>
      <w:overflowPunct/>
      <w:autoSpaceDE/>
      <w:autoSpaceDN/>
      <w:adjustRightInd/>
      <w:textAlignment w:val="auto"/>
    </w:pPr>
    <w:rPr>
      <w:b/>
      <w:bCs/>
    </w:rPr>
  </w:style>
  <w:style w:type="character" w:customStyle="1" w:styleId="CommentSubjectChar">
    <w:name w:val="Comment Subject Char"/>
    <w:basedOn w:val="CommentTextChar"/>
    <w:link w:val="CommentSubject"/>
    <w:rsid w:val="005A7F4A"/>
    <w:rPr>
      <w:rFonts w:ascii="Arial Narrow" w:hAnsi="Arial Narrow"/>
      <w:b/>
      <w:bCs/>
      <w:lang w:val="en-GB" w:eastAsia="en-US"/>
    </w:rPr>
  </w:style>
  <w:style w:type="paragraph" w:styleId="BodyText">
    <w:name w:val="Body Text"/>
    <w:basedOn w:val="Normal"/>
    <w:link w:val="BodyTextChar"/>
    <w:uiPriority w:val="99"/>
    <w:rsid w:val="00726A7D"/>
    <w:pPr>
      <w:spacing w:line="288" w:lineRule="auto"/>
    </w:pPr>
    <w:rPr>
      <w:rFonts w:ascii="Arial" w:eastAsiaTheme="minorEastAsia" w:hAnsi="Arial" w:cstheme="minorBidi"/>
      <w:sz w:val="16"/>
      <w:szCs w:val="21"/>
      <w:lang w:eastAsia="x-none"/>
    </w:rPr>
  </w:style>
  <w:style w:type="character" w:customStyle="1" w:styleId="BodyTextChar">
    <w:name w:val="Body Text Char"/>
    <w:basedOn w:val="DefaultParagraphFont"/>
    <w:link w:val="BodyText"/>
    <w:uiPriority w:val="99"/>
    <w:rsid w:val="00726A7D"/>
    <w:rPr>
      <w:rFonts w:ascii="Arial" w:eastAsiaTheme="minorEastAsia" w:hAnsi="Arial" w:cstheme="minorBidi"/>
      <w:sz w:val="16"/>
      <w:szCs w:val="21"/>
      <w:lang w:val="en-GB" w:eastAsia="x-none"/>
    </w:rPr>
  </w:style>
  <w:style w:type="character" w:customStyle="1" w:styleId="Style2">
    <w:name w:val="Style2"/>
    <w:basedOn w:val="DefaultParagraphFont"/>
    <w:uiPriority w:val="1"/>
    <w:rsid w:val="0061136E"/>
    <w:rPr>
      <w:i/>
    </w:rPr>
  </w:style>
  <w:style w:type="paragraph" w:styleId="List">
    <w:name w:val="List"/>
    <w:basedOn w:val="Normal"/>
    <w:rsid w:val="0043588F"/>
    <w:pPr>
      <w:ind w:left="283" w:hanging="283"/>
      <w:contextualSpacing/>
    </w:pPr>
  </w:style>
  <w:style w:type="paragraph" w:styleId="List2">
    <w:name w:val="List 2"/>
    <w:basedOn w:val="Normal"/>
    <w:rsid w:val="0043588F"/>
    <w:pPr>
      <w:ind w:left="566" w:hanging="283"/>
      <w:contextualSpacing/>
    </w:pPr>
  </w:style>
  <w:style w:type="paragraph" w:styleId="ListBullet">
    <w:name w:val="List Bullet"/>
    <w:basedOn w:val="Normal"/>
    <w:rsid w:val="0043588F"/>
    <w:pPr>
      <w:numPr>
        <w:numId w:val="10"/>
      </w:numPr>
      <w:contextualSpacing/>
    </w:pPr>
  </w:style>
  <w:style w:type="character" w:customStyle="1" w:styleId="Style3">
    <w:name w:val="Style3"/>
    <w:basedOn w:val="DefaultParagraphFont"/>
    <w:uiPriority w:val="1"/>
    <w:rsid w:val="00A01064"/>
    <w:rPr>
      <w:i/>
    </w:rPr>
  </w:style>
  <w:style w:type="character" w:customStyle="1" w:styleId="Style4">
    <w:name w:val="Style4"/>
    <w:basedOn w:val="DefaultParagraphFont"/>
    <w:uiPriority w:val="1"/>
    <w:qFormat/>
    <w:rsid w:val="006F3C06"/>
    <w:rPr>
      <w:rFonts w:ascii="Arial Narrow" w:hAnsi="Arial Narrow"/>
      <w:i/>
      <w:sz w:val="22"/>
    </w:rPr>
  </w:style>
  <w:style w:type="character" w:customStyle="1" w:styleId="Style5">
    <w:name w:val="Style5"/>
    <w:basedOn w:val="DefaultParagraphFont"/>
    <w:uiPriority w:val="1"/>
    <w:rsid w:val="006F3C06"/>
    <w:rPr>
      <w:rFonts w:ascii="Arial Narrow" w:hAnsi="Arial Narrow"/>
      <w:i/>
      <w:sz w:val="22"/>
    </w:rPr>
  </w:style>
  <w:style w:type="character" w:customStyle="1" w:styleId="Style6">
    <w:name w:val="Style6"/>
    <w:basedOn w:val="DefaultParagraphFont"/>
    <w:uiPriority w:val="1"/>
    <w:rsid w:val="006F3C06"/>
    <w:rPr>
      <w:rFonts w:ascii="Arial Narrow" w:hAnsi="Arial Narrow"/>
      <w:i/>
      <w:sz w:val="22"/>
    </w:rPr>
  </w:style>
  <w:style w:type="character" w:customStyle="1" w:styleId="Style7">
    <w:name w:val="Style7"/>
    <w:basedOn w:val="DefaultParagraphFont"/>
    <w:uiPriority w:val="1"/>
    <w:rsid w:val="00965D26"/>
    <w:rPr>
      <w:rFonts w:ascii="Arial Narrow" w:hAnsi="Arial Narrow"/>
      <w:i/>
    </w:rPr>
  </w:style>
  <w:style w:type="character" w:customStyle="1" w:styleId="Style8">
    <w:name w:val="Style8"/>
    <w:basedOn w:val="DefaultParagraphFont"/>
    <w:uiPriority w:val="1"/>
    <w:rsid w:val="00C71CC9"/>
  </w:style>
  <w:style w:type="paragraph" w:styleId="TOC1">
    <w:name w:val="toc 1"/>
    <w:basedOn w:val="Normal"/>
    <w:next w:val="Normal"/>
    <w:autoRedefine/>
    <w:uiPriority w:val="39"/>
    <w:rsid w:val="007B709B"/>
    <w:pPr>
      <w:tabs>
        <w:tab w:val="left" w:pos="440"/>
        <w:tab w:val="right" w:leader="dot" w:pos="9016"/>
      </w:tabs>
      <w:spacing w:after="100"/>
    </w:pPr>
  </w:style>
  <w:style w:type="character" w:customStyle="1" w:styleId="Style9">
    <w:name w:val="Style9"/>
    <w:basedOn w:val="DefaultParagraphFont"/>
    <w:uiPriority w:val="1"/>
    <w:rsid w:val="00FC581C"/>
    <w:rPr>
      <w:rFonts w:ascii="Arial Narrow" w:hAnsi="Arial Narrow"/>
    </w:rPr>
  </w:style>
  <w:style w:type="paragraph" w:customStyle="1" w:styleId="seco">
    <w:name w:val="seco"/>
    <w:basedOn w:val="Heading2"/>
    <w:link w:val="secoChar"/>
    <w:autoRedefine/>
    <w:qFormat/>
    <w:rsid w:val="00182324"/>
    <w:pPr>
      <w:jc w:val="both"/>
    </w:pPr>
    <w:rPr>
      <w:rFonts w:ascii="Arial Narrow" w:hAnsi="Arial Narrow"/>
      <w:i w:val="0"/>
      <w:sz w:val="22"/>
      <w:szCs w:val="22"/>
      <w:u w:val="single"/>
    </w:rPr>
  </w:style>
  <w:style w:type="paragraph" w:styleId="TOCHeading">
    <w:name w:val="TOC Heading"/>
    <w:basedOn w:val="Heading1"/>
    <w:next w:val="Normal"/>
    <w:uiPriority w:val="39"/>
    <w:unhideWhenUsed/>
    <w:qFormat/>
    <w:rsid w:val="00380C41"/>
    <w:pPr>
      <w:keepLines/>
      <w:numPr>
        <w:numId w:val="0"/>
      </w:numPr>
      <w:spacing w:before="24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ecoChar">
    <w:name w:val="seco Char"/>
    <w:basedOn w:val="DefaultParagraphFont"/>
    <w:link w:val="seco"/>
    <w:rsid w:val="00182324"/>
    <w:rPr>
      <w:rFonts w:ascii="Arial Narrow" w:hAnsi="Arial Narrow"/>
      <w:b/>
      <w:bCs/>
      <w:iCs/>
      <w:sz w:val="22"/>
      <w:szCs w:val="22"/>
      <w:u w:val="single"/>
      <w:lang w:val="en-GB" w:eastAsia="en-US"/>
    </w:rPr>
  </w:style>
  <w:style w:type="paragraph" w:styleId="TOC2">
    <w:name w:val="toc 2"/>
    <w:basedOn w:val="Normal"/>
    <w:next w:val="Normal"/>
    <w:autoRedefine/>
    <w:uiPriority w:val="39"/>
    <w:unhideWhenUsed/>
    <w:rsid w:val="007B709B"/>
    <w:pPr>
      <w:tabs>
        <w:tab w:val="right" w:leader="dot" w:pos="9016"/>
      </w:tabs>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380C41"/>
    <w:pPr>
      <w:spacing w:after="100" w:line="259" w:lineRule="auto"/>
      <w:ind w:left="440"/>
    </w:pPr>
    <w:rPr>
      <w:rFonts w:asciiTheme="minorHAnsi" w:eastAsiaTheme="minorEastAsia" w:hAnsiTheme="minorHAnsi"/>
      <w:szCs w:val="22"/>
      <w:lang w:val="en-US"/>
    </w:rPr>
  </w:style>
  <w:style w:type="character" w:customStyle="1" w:styleId="Style10">
    <w:name w:val="Style10"/>
    <w:basedOn w:val="DefaultParagraphFont"/>
    <w:uiPriority w:val="1"/>
    <w:rsid w:val="0083578A"/>
    <w:rPr>
      <w:rFonts w:ascii="Arial Narrow" w:hAnsi="Arial Narrow"/>
      <w:sz w:val="22"/>
    </w:rPr>
  </w:style>
  <w:style w:type="character" w:customStyle="1" w:styleId="Style11">
    <w:name w:val="Style11"/>
    <w:basedOn w:val="DefaultParagraphFont"/>
    <w:uiPriority w:val="1"/>
    <w:rsid w:val="00F96575"/>
    <w:rPr>
      <w:rFonts w:ascii="Arial Narrow" w:hAnsi="Arial Narrow"/>
      <w:sz w:val="22"/>
    </w:rPr>
  </w:style>
  <w:style w:type="character" w:customStyle="1" w:styleId="Style12">
    <w:name w:val="Style12"/>
    <w:basedOn w:val="DefaultParagraphFont"/>
    <w:uiPriority w:val="1"/>
    <w:rsid w:val="00BC41DF"/>
    <w:rPr>
      <w:rFonts w:ascii="Arial Narrow" w:hAnsi="Arial Narrow"/>
      <w:sz w:val="22"/>
    </w:rPr>
  </w:style>
  <w:style w:type="character" w:customStyle="1" w:styleId="Style13usethis">
    <w:name w:val="Style13use this"/>
    <w:basedOn w:val="DefaultParagraphFont"/>
    <w:uiPriority w:val="1"/>
    <w:qFormat/>
    <w:rsid w:val="00BC41DF"/>
    <w:rPr>
      <w:rFonts w:ascii="Arial Narrow" w:hAnsi="Arial Narrow"/>
      <w:sz w:val="22"/>
    </w:rPr>
  </w:style>
  <w:style w:type="character" w:customStyle="1" w:styleId="Style13">
    <w:name w:val="Style13"/>
    <w:basedOn w:val="DefaultParagraphFont"/>
    <w:uiPriority w:val="1"/>
    <w:rsid w:val="002809DA"/>
  </w:style>
  <w:style w:type="paragraph" w:styleId="BalloonText">
    <w:name w:val="Balloon Text"/>
    <w:basedOn w:val="Normal"/>
    <w:link w:val="BalloonTextChar"/>
    <w:rsid w:val="005F6FAD"/>
    <w:pPr>
      <w:spacing w:line="288" w:lineRule="auto"/>
    </w:pPr>
    <w:rPr>
      <w:rFonts w:ascii="Tahoma" w:eastAsiaTheme="minorEastAsia" w:hAnsi="Tahoma" w:cstheme="minorBidi"/>
      <w:sz w:val="16"/>
      <w:szCs w:val="16"/>
      <w:lang w:val="en-ZA" w:eastAsia="x-none"/>
    </w:rPr>
  </w:style>
  <w:style w:type="character" w:customStyle="1" w:styleId="BalloonTextChar">
    <w:name w:val="Balloon Text Char"/>
    <w:basedOn w:val="DefaultParagraphFont"/>
    <w:link w:val="BalloonText"/>
    <w:rsid w:val="005F6FAD"/>
    <w:rPr>
      <w:rFonts w:ascii="Tahoma" w:eastAsiaTheme="minorEastAsia" w:hAnsi="Tahoma" w:cstheme="minorBidi"/>
      <w:sz w:val="16"/>
      <w:szCs w:val="16"/>
      <w:lang w:eastAsia="x-none"/>
    </w:rPr>
  </w:style>
  <w:style w:type="character" w:customStyle="1" w:styleId="Style14">
    <w:name w:val="Style14"/>
    <w:basedOn w:val="DefaultParagraphFont"/>
    <w:uiPriority w:val="1"/>
    <w:rsid w:val="008B7743"/>
    <w:rPr>
      <w:bdr w:val="none" w:sz="0" w:space="0" w:color="auto"/>
    </w:rPr>
  </w:style>
  <w:style w:type="character" w:customStyle="1" w:styleId="Style15">
    <w:name w:val="Style15"/>
    <w:basedOn w:val="DefaultParagraphFont"/>
    <w:uiPriority w:val="1"/>
    <w:rsid w:val="006D6A81"/>
    <w:rPr>
      <w:rFonts w:ascii="Arial Narrow" w:hAnsi="Arial Narrow"/>
      <w:sz w:val="22"/>
    </w:rPr>
  </w:style>
  <w:style w:type="paragraph" w:styleId="Caption">
    <w:name w:val="caption"/>
    <w:basedOn w:val="Normal"/>
    <w:next w:val="Normal"/>
    <w:uiPriority w:val="35"/>
    <w:unhideWhenUsed/>
    <w:qFormat/>
    <w:rsid w:val="00EF6481"/>
    <w:rPr>
      <w:rFonts w:asciiTheme="minorHAnsi" w:eastAsiaTheme="minorEastAsia" w:hAnsiTheme="minorHAnsi" w:cstheme="minorBidi"/>
      <w:b/>
      <w:bCs/>
      <w:smallCaps/>
      <w:color w:val="595959" w:themeColor="text1" w:themeTint="A6"/>
      <w:sz w:val="21"/>
      <w:szCs w:val="21"/>
      <w:lang w:val="en-ZA" w:eastAsia="en-ZA"/>
    </w:rPr>
  </w:style>
  <w:style w:type="paragraph" w:styleId="BodyTextIndent2">
    <w:name w:val="Body Text Indent 2"/>
    <w:basedOn w:val="Normal"/>
    <w:link w:val="BodyTextIndent2Char"/>
    <w:rsid w:val="00244E13"/>
    <w:pPr>
      <w:spacing w:after="120" w:line="480" w:lineRule="auto"/>
      <w:ind w:left="283"/>
    </w:pPr>
  </w:style>
  <w:style w:type="character" w:customStyle="1" w:styleId="BodyTextIndent2Char">
    <w:name w:val="Body Text Indent 2 Char"/>
    <w:basedOn w:val="DefaultParagraphFont"/>
    <w:link w:val="BodyTextIndent2"/>
    <w:rsid w:val="00244E13"/>
    <w:rPr>
      <w:rFonts w:ascii="Arial Narrow" w:hAnsi="Arial Narrow"/>
      <w:sz w:val="22"/>
      <w:szCs w:val="24"/>
      <w:lang w:val="en-GB" w:eastAsia="en-US"/>
    </w:rPr>
  </w:style>
  <w:style w:type="paragraph" w:styleId="BodyTextIndent3">
    <w:name w:val="Body Text Indent 3"/>
    <w:basedOn w:val="Normal"/>
    <w:link w:val="BodyTextIndent3Char"/>
    <w:rsid w:val="00244E13"/>
    <w:pPr>
      <w:spacing w:after="120"/>
      <w:ind w:left="283"/>
    </w:pPr>
    <w:rPr>
      <w:sz w:val="16"/>
      <w:szCs w:val="16"/>
    </w:rPr>
  </w:style>
  <w:style w:type="character" w:customStyle="1" w:styleId="BodyTextIndent3Char">
    <w:name w:val="Body Text Indent 3 Char"/>
    <w:basedOn w:val="DefaultParagraphFont"/>
    <w:link w:val="BodyTextIndent3"/>
    <w:rsid w:val="00244E13"/>
    <w:rPr>
      <w:rFonts w:ascii="Arial Narrow" w:hAnsi="Arial Narrow"/>
      <w:sz w:val="16"/>
      <w:szCs w:val="16"/>
      <w:lang w:val="en-GB" w:eastAsia="en-US"/>
    </w:rPr>
  </w:style>
  <w:style w:type="paragraph" w:styleId="FootnoteText">
    <w:name w:val="footnote text"/>
    <w:basedOn w:val="Normal"/>
    <w:link w:val="FootnoteTextChar"/>
    <w:rsid w:val="00244E13"/>
    <w:pPr>
      <w:spacing w:line="288" w:lineRule="auto"/>
    </w:pPr>
    <w:rPr>
      <w:rFonts w:asciiTheme="minorHAnsi" w:eastAsiaTheme="minorEastAsia" w:hAnsiTheme="minorHAnsi" w:cstheme="minorBidi"/>
      <w:sz w:val="20"/>
      <w:szCs w:val="20"/>
      <w:lang w:val="en-ZA" w:eastAsia="en-ZA"/>
    </w:rPr>
  </w:style>
  <w:style w:type="character" w:customStyle="1" w:styleId="FootnoteTextChar">
    <w:name w:val="Footnote Text Char"/>
    <w:basedOn w:val="DefaultParagraphFont"/>
    <w:link w:val="FootnoteText"/>
    <w:rsid w:val="00244E13"/>
    <w:rPr>
      <w:rFonts w:asciiTheme="minorHAnsi" w:eastAsiaTheme="minorEastAsia" w:hAnsiTheme="minorHAnsi" w:cstheme="minorBidi"/>
    </w:rPr>
  </w:style>
  <w:style w:type="character" w:styleId="FootnoteReference">
    <w:name w:val="footnote reference"/>
    <w:rsid w:val="00244E13"/>
    <w:rPr>
      <w:vertAlign w:val="superscript"/>
    </w:rPr>
  </w:style>
  <w:style w:type="paragraph" w:styleId="Revision">
    <w:name w:val="Revision"/>
    <w:hidden/>
    <w:uiPriority w:val="99"/>
    <w:semiHidden/>
    <w:rsid w:val="00376EE2"/>
    <w:rPr>
      <w:rFonts w:ascii="Arial Narrow" w:hAnsi="Arial Narrow"/>
      <w:sz w:val="22"/>
      <w:szCs w:val="24"/>
      <w:lang w:val="en-GB" w:eastAsia="en-US"/>
    </w:rPr>
  </w:style>
  <w:style w:type="character" w:customStyle="1" w:styleId="Style16">
    <w:name w:val="Style16"/>
    <w:basedOn w:val="DefaultParagraphFont"/>
    <w:uiPriority w:val="1"/>
    <w:rsid w:val="00376EE2"/>
    <w:rPr>
      <w:u w:val="single"/>
    </w:rPr>
  </w:style>
  <w:style w:type="character" w:customStyle="1" w:styleId="Style17">
    <w:name w:val="Style17"/>
    <w:basedOn w:val="DefaultParagraphFont"/>
    <w:uiPriority w:val="1"/>
    <w:rsid w:val="00376EE2"/>
    <w:rPr>
      <w:b/>
      <w:u w:val="single"/>
    </w:rPr>
  </w:style>
  <w:style w:type="paragraph" w:styleId="BodyTextIndent">
    <w:name w:val="Body Text Indent"/>
    <w:basedOn w:val="Normal"/>
    <w:link w:val="BodyTextIndentChar"/>
    <w:rsid w:val="00F07F78"/>
    <w:pPr>
      <w:spacing w:after="120"/>
      <w:ind w:left="283"/>
    </w:pPr>
  </w:style>
  <w:style w:type="character" w:customStyle="1" w:styleId="BodyTextIndentChar">
    <w:name w:val="Body Text Indent Char"/>
    <w:basedOn w:val="DefaultParagraphFont"/>
    <w:link w:val="BodyTextIndent"/>
    <w:rsid w:val="00F07F78"/>
    <w:rPr>
      <w:rFonts w:ascii="Arial Narrow" w:hAnsi="Arial Narrow"/>
      <w:sz w:val="22"/>
      <w:szCs w:val="24"/>
      <w:lang w:val="en-GB" w:eastAsia="en-US"/>
    </w:rPr>
  </w:style>
  <w:style w:type="character" w:customStyle="1" w:styleId="Style18">
    <w:name w:val="Style18"/>
    <w:basedOn w:val="DefaultParagraphFont"/>
    <w:uiPriority w:val="1"/>
    <w:rsid w:val="00F07F78"/>
    <w:rPr>
      <w:b/>
      <w:u w:val="single"/>
    </w:rPr>
  </w:style>
  <w:style w:type="character" w:customStyle="1" w:styleId="Style19">
    <w:name w:val="Style19"/>
    <w:basedOn w:val="DefaultParagraphFont"/>
    <w:uiPriority w:val="1"/>
    <w:rsid w:val="00287AB9"/>
    <w:rPr>
      <w:b/>
    </w:rPr>
  </w:style>
  <w:style w:type="character" w:customStyle="1" w:styleId="Style20">
    <w:name w:val="Style20"/>
    <w:basedOn w:val="DefaultParagraphFont"/>
    <w:uiPriority w:val="1"/>
    <w:rsid w:val="00A10FD1"/>
    <w:rPr>
      <w:b/>
      <w:u w:val="single"/>
    </w:rPr>
  </w:style>
  <w:style w:type="character" w:customStyle="1" w:styleId="Style21">
    <w:name w:val="Style21"/>
    <w:basedOn w:val="DefaultParagraphFont"/>
    <w:uiPriority w:val="1"/>
    <w:rsid w:val="00FA1580"/>
    <w:rPr>
      <w:b/>
    </w:rPr>
  </w:style>
  <w:style w:type="character" w:customStyle="1" w:styleId="Style22">
    <w:name w:val="Style22"/>
    <w:basedOn w:val="DefaultParagraphFont"/>
    <w:uiPriority w:val="1"/>
    <w:rsid w:val="00DE79AD"/>
    <w:rPr>
      <w:b/>
    </w:rPr>
  </w:style>
  <w:style w:type="paragraph" w:customStyle="1" w:styleId="appendices">
    <w:name w:val="appendices"/>
    <w:basedOn w:val="Heading2"/>
    <w:link w:val="appendicesChar"/>
    <w:autoRedefine/>
    <w:rsid w:val="00003C45"/>
    <w:rPr>
      <w:rFonts w:ascii="Arial Narrow" w:hAnsi="Arial Narrow"/>
      <w:b w:val="0"/>
      <w:bCs w:val="0"/>
      <w:i w:val="0"/>
      <w:sz w:val="24"/>
      <w:szCs w:val="22"/>
    </w:rPr>
  </w:style>
  <w:style w:type="character" w:customStyle="1" w:styleId="appendicesChar">
    <w:name w:val="appendices Char"/>
    <w:basedOn w:val="Heading2Char"/>
    <w:link w:val="appendices"/>
    <w:rsid w:val="00003C45"/>
    <w:rPr>
      <w:rFonts w:ascii="Arial Narrow" w:eastAsia="Times New Roman" w:hAnsi="Arial Narrow" w:cs="Times New Roman"/>
      <w:b w:val="0"/>
      <w:bCs w:val="0"/>
      <w:i w:val="0"/>
      <w:iCs/>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334">
      <w:bodyDiv w:val="1"/>
      <w:marLeft w:val="0"/>
      <w:marRight w:val="0"/>
      <w:marTop w:val="0"/>
      <w:marBottom w:val="0"/>
      <w:divBdr>
        <w:top w:val="none" w:sz="0" w:space="0" w:color="auto"/>
        <w:left w:val="none" w:sz="0" w:space="0" w:color="auto"/>
        <w:bottom w:val="none" w:sz="0" w:space="0" w:color="auto"/>
        <w:right w:val="none" w:sz="0" w:space="0" w:color="auto"/>
      </w:divBdr>
    </w:div>
    <w:div w:id="452600276">
      <w:bodyDiv w:val="1"/>
      <w:marLeft w:val="0"/>
      <w:marRight w:val="0"/>
      <w:marTop w:val="0"/>
      <w:marBottom w:val="0"/>
      <w:divBdr>
        <w:top w:val="none" w:sz="0" w:space="0" w:color="auto"/>
        <w:left w:val="none" w:sz="0" w:space="0" w:color="auto"/>
        <w:bottom w:val="none" w:sz="0" w:space="0" w:color="auto"/>
        <w:right w:val="none" w:sz="0" w:space="0" w:color="auto"/>
      </w:divBdr>
    </w:div>
    <w:div w:id="1322344614">
      <w:bodyDiv w:val="1"/>
      <w:marLeft w:val="0"/>
      <w:marRight w:val="0"/>
      <w:marTop w:val="0"/>
      <w:marBottom w:val="0"/>
      <w:divBdr>
        <w:top w:val="none" w:sz="0" w:space="0" w:color="auto"/>
        <w:left w:val="none" w:sz="0" w:space="0" w:color="auto"/>
        <w:bottom w:val="none" w:sz="0" w:space="0" w:color="auto"/>
        <w:right w:val="none" w:sz="0" w:space="0" w:color="auto"/>
      </w:divBdr>
    </w:div>
    <w:div w:id="1647661522">
      <w:bodyDiv w:val="1"/>
      <w:marLeft w:val="0"/>
      <w:marRight w:val="0"/>
      <w:marTop w:val="0"/>
      <w:marBottom w:val="0"/>
      <w:divBdr>
        <w:top w:val="none" w:sz="0" w:space="0" w:color="auto"/>
        <w:left w:val="none" w:sz="0" w:space="0" w:color="auto"/>
        <w:bottom w:val="none" w:sz="0" w:space="0" w:color="auto"/>
        <w:right w:val="none" w:sz="0" w:space="0" w:color="auto"/>
      </w:divBdr>
    </w:div>
    <w:div w:id="1683974885">
      <w:bodyDiv w:val="1"/>
      <w:marLeft w:val="0"/>
      <w:marRight w:val="0"/>
      <w:marTop w:val="0"/>
      <w:marBottom w:val="0"/>
      <w:divBdr>
        <w:top w:val="none" w:sz="0" w:space="0" w:color="auto"/>
        <w:left w:val="none" w:sz="0" w:space="0" w:color="auto"/>
        <w:bottom w:val="none" w:sz="0" w:space="0" w:color="auto"/>
        <w:right w:val="none" w:sz="0" w:space="0" w:color="auto"/>
      </w:divBdr>
    </w:div>
    <w:div w:id="170671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ffe.gov.za/documents/forms/legal" TargetMode="External"/><Relationship Id="rId18" Type="http://schemas.openxmlformats.org/officeDocument/2006/relationships/hyperlink" Target="mailto:AvikS@idc.co.z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EIAApplications@dffe" TargetMode="External"/><Relationship Id="rId7" Type="http://schemas.openxmlformats.org/officeDocument/2006/relationships/endnotes" Target="endnotes.xml"/><Relationship Id="rId12" Type="http://schemas.openxmlformats.org/officeDocument/2006/relationships/hyperlink" Target="mailto:eiaapplications@dffe.gov.za" TargetMode="External"/><Relationship Id="rId17" Type="http://schemas.openxmlformats.org/officeDocument/2006/relationships/hyperlink" Target="mailto:alvino@presidency.gov.za" TargetMode="External"/><Relationship Id="rId25" Type="http://schemas.openxmlformats.org/officeDocument/2006/relationships/hyperlink" Target="mailto:AvikS@idc.co.za" TargetMode="External"/><Relationship Id="rId2" Type="http://schemas.openxmlformats.org/officeDocument/2006/relationships/numbering" Target="numbering.xml"/><Relationship Id="rId16" Type="http://schemas.openxmlformats.org/officeDocument/2006/relationships/hyperlink" Target="mailto:IQ@dffe.gov.za" TargetMode="External"/><Relationship Id="rId20" Type="http://schemas.openxmlformats.org/officeDocument/2006/relationships/hyperlink" Target="https://www.dffe.gov.za/documents/forms/lega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lvino@presidency.gov.z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IAAdmin@dffe.gov.za" TargetMode="External"/><Relationship Id="rId23" Type="http://schemas.openxmlformats.org/officeDocument/2006/relationships/hyperlink" Target="mailto:IQ@dffe.gov.za"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eiaapplications@dffe.gov.za"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IAApplications@dffe" TargetMode="External"/><Relationship Id="rId22" Type="http://schemas.openxmlformats.org/officeDocument/2006/relationships/hyperlink" Target="mailto:EIAAdmin@dffe.gov.za" TargetMode="External"/><Relationship Id="rId27" Type="http://schemas.openxmlformats.org/officeDocument/2006/relationships/footer" Target="foot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ssop.ENVIRONMENT\OneDrive%20-%20Department%20of%20Environmental%20Affairs\Desktop\7.%20April%202022%20-%20March%202023\11_Application%20form%20edit2022\templates%20DFFE\03.%20%20Blank%20Electronic%20Letter%202022az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CE7856E883496DA5F745F2EA5FFDD4"/>
        <w:category>
          <w:name w:val="General"/>
          <w:gallery w:val="placeholder"/>
        </w:category>
        <w:types>
          <w:type w:val="bbPlcHdr"/>
        </w:types>
        <w:behaviors>
          <w:behavior w:val="content"/>
        </w:behaviors>
        <w:guid w:val="{F22E5A4D-3278-4F57-B5AA-2620FF4F6C42}"/>
      </w:docPartPr>
      <w:docPartBody>
        <w:p w:rsidR="00CA7C98" w:rsidRDefault="00AE6924" w:rsidP="00AE6924">
          <w:pPr>
            <w:pStyle w:val="A9CE7856E883496DA5F745F2EA5FFDD41"/>
          </w:pPr>
          <w:r w:rsidRPr="00A01064">
            <w:rPr>
              <w:rFonts w:cs="Arial"/>
              <w:i/>
              <w:iCs/>
              <w:szCs w:val="22"/>
              <w:lang w:val="en-ZA"/>
            </w:rPr>
            <w:t>Please reference a specific sub regulation and/or gazette</w:t>
          </w:r>
          <w:r w:rsidRPr="00A01064">
            <w:rPr>
              <w:rStyle w:val="PlaceholderText"/>
              <w:i/>
              <w:iCs/>
            </w:rPr>
            <w:t>.</w:t>
          </w:r>
        </w:p>
      </w:docPartBody>
    </w:docPart>
    <w:docPart>
      <w:docPartPr>
        <w:name w:val="5329470DADB047999456FA1B83EFDF8A"/>
        <w:category>
          <w:name w:val="General"/>
          <w:gallery w:val="placeholder"/>
        </w:category>
        <w:types>
          <w:type w:val="bbPlcHdr"/>
        </w:types>
        <w:behaviors>
          <w:behavior w:val="content"/>
        </w:behaviors>
        <w:guid w:val="{7148B64B-7DCC-4479-BAD4-07011B911288}"/>
      </w:docPartPr>
      <w:docPartBody>
        <w:p w:rsidR="00A8534F" w:rsidRDefault="00AE6924" w:rsidP="00AE6924">
          <w:pPr>
            <w:pStyle w:val="5329470DADB047999456FA1B83EFDF8A1"/>
          </w:pPr>
          <w:r w:rsidRPr="00965D26">
            <w:rPr>
              <w:i/>
              <w:iCs/>
              <w:szCs w:val="22"/>
            </w:rPr>
            <w:t>Include the project title which describes the main activity, any associated activities and provide the area within which it occurs</w:t>
          </w:r>
          <w:r w:rsidRPr="00965D26">
            <w:rPr>
              <w:rStyle w:val="PlaceholderText"/>
              <w:i/>
              <w:iCs/>
            </w:rPr>
            <w:t>.</w:t>
          </w:r>
        </w:p>
      </w:docPartBody>
    </w:docPart>
    <w:docPart>
      <w:docPartPr>
        <w:name w:val="2744C463B1DA40D59909BAF52695C323"/>
        <w:category>
          <w:name w:val="General"/>
          <w:gallery w:val="placeholder"/>
        </w:category>
        <w:types>
          <w:type w:val="bbPlcHdr"/>
        </w:types>
        <w:behaviors>
          <w:behavior w:val="content"/>
        </w:behaviors>
        <w:guid w:val="{768296BA-98C6-462B-AC2F-F81A423D4181}"/>
      </w:docPartPr>
      <w:docPartBody>
        <w:p w:rsidR="00A8534F" w:rsidRDefault="00AE6924" w:rsidP="00AE6924">
          <w:pPr>
            <w:pStyle w:val="2744C463B1DA40D59909BAF52695C3231"/>
          </w:pPr>
          <w:r w:rsidRPr="00A11130">
            <w:rPr>
              <w:rStyle w:val="PlaceholderText"/>
              <w:b/>
              <w:bCs/>
              <w:i/>
              <w:iCs/>
            </w:rPr>
            <w:t>Choose a title</w:t>
          </w:r>
          <w:r w:rsidRPr="00A11130">
            <w:rPr>
              <w:rStyle w:val="PlaceholderText"/>
              <w:b/>
              <w:bCs/>
            </w:rPr>
            <w:t>.</w:t>
          </w:r>
        </w:p>
      </w:docPartBody>
    </w:docPart>
    <w:docPart>
      <w:docPartPr>
        <w:name w:val="B4A1D80C89CF4149858420C797D9207C"/>
        <w:category>
          <w:name w:val="General"/>
          <w:gallery w:val="placeholder"/>
        </w:category>
        <w:types>
          <w:type w:val="bbPlcHdr"/>
        </w:types>
        <w:behaviors>
          <w:behavior w:val="content"/>
        </w:behaviors>
        <w:guid w:val="{D4136F4D-EED3-4B4C-B883-9A7BB2677E6A}"/>
      </w:docPartPr>
      <w:docPartBody>
        <w:p w:rsidR="00A8534F" w:rsidRDefault="00AE6924" w:rsidP="00AE6924">
          <w:pPr>
            <w:pStyle w:val="B4A1D80C89CF4149858420C797D9207C1"/>
          </w:pPr>
          <w:r w:rsidRPr="00A11130">
            <w:rPr>
              <w:rStyle w:val="PlaceholderText"/>
              <w:b/>
              <w:bCs/>
            </w:rPr>
            <w:t>Click or tap here to enter text.</w:t>
          </w:r>
        </w:p>
      </w:docPartBody>
    </w:docPart>
    <w:docPart>
      <w:docPartPr>
        <w:name w:val="83383086F3DF4D9C9E7F6CAD52FE9674"/>
        <w:category>
          <w:name w:val="General"/>
          <w:gallery w:val="placeholder"/>
        </w:category>
        <w:types>
          <w:type w:val="bbPlcHdr"/>
        </w:types>
        <w:behaviors>
          <w:behavior w:val="content"/>
        </w:behaviors>
        <w:guid w:val="{3061B7DF-41E3-48B4-8943-BD4AD9899A79}"/>
      </w:docPartPr>
      <w:docPartBody>
        <w:p w:rsidR="00A8534F" w:rsidRDefault="00AE6924" w:rsidP="00AE6924">
          <w:pPr>
            <w:pStyle w:val="83383086F3DF4D9C9E7F6CAD52FE96741"/>
          </w:pPr>
          <w:r w:rsidRPr="00C71CC9">
            <w:rPr>
              <w:rStyle w:val="PlaceholderText"/>
            </w:rPr>
            <w:t>Click or tap here to enter text.</w:t>
          </w:r>
        </w:p>
      </w:docPartBody>
    </w:docPart>
    <w:docPart>
      <w:docPartPr>
        <w:name w:val="54EB7E30C20942D9A78D754DA7F5CC61"/>
        <w:category>
          <w:name w:val="General"/>
          <w:gallery w:val="placeholder"/>
        </w:category>
        <w:types>
          <w:type w:val="bbPlcHdr"/>
        </w:types>
        <w:behaviors>
          <w:behavior w:val="content"/>
        </w:behaviors>
        <w:guid w:val="{A90C9BDB-EE3B-4939-80A5-4B5F06F6F4C9}"/>
      </w:docPartPr>
      <w:docPartBody>
        <w:p w:rsidR="00A8534F" w:rsidRDefault="00AE6924" w:rsidP="00AE6924">
          <w:pPr>
            <w:pStyle w:val="54EB7E30C20942D9A78D754DA7F5CC611"/>
          </w:pPr>
          <w:r w:rsidRPr="003B059D">
            <w:rPr>
              <w:rStyle w:val="PlaceholderText"/>
            </w:rPr>
            <w:t>Click or tap here to enter text.</w:t>
          </w:r>
        </w:p>
      </w:docPartBody>
    </w:docPart>
    <w:docPart>
      <w:docPartPr>
        <w:name w:val="ABAEA27C58E9431986D32CEC89EE2E02"/>
        <w:category>
          <w:name w:val="General"/>
          <w:gallery w:val="placeholder"/>
        </w:category>
        <w:types>
          <w:type w:val="bbPlcHdr"/>
        </w:types>
        <w:behaviors>
          <w:behavior w:val="content"/>
        </w:behaviors>
        <w:guid w:val="{1BF8608A-A881-4C24-B8DF-23027672A236}"/>
      </w:docPartPr>
      <w:docPartBody>
        <w:p w:rsidR="00A8534F" w:rsidRDefault="00AE6924" w:rsidP="00AE6924">
          <w:pPr>
            <w:pStyle w:val="ABAEA27C58E9431986D32CEC89EE2E021"/>
          </w:pPr>
          <w:r w:rsidRPr="00C71CC9">
            <w:rPr>
              <w:rStyle w:val="PlaceholderText"/>
            </w:rPr>
            <w:t>Click or tap here to enter text.</w:t>
          </w:r>
        </w:p>
      </w:docPartBody>
    </w:docPart>
    <w:docPart>
      <w:docPartPr>
        <w:name w:val="8F2D27D9F154467196E01BF5BC012C58"/>
        <w:category>
          <w:name w:val="General"/>
          <w:gallery w:val="placeholder"/>
        </w:category>
        <w:types>
          <w:type w:val="bbPlcHdr"/>
        </w:types>
        <w:behaviors>
          <w:behavior w:val="content"/>
        </w:behaviors>
        <w:guid w:val="{2B64B708-3827-4827-8BD1-29B52FDF2E6C}"/>
      </w:docPartPr>
      <w:docPartBody>
        <w:p w:rsidR="00A8534F" w:rsidRDefault="00AE6924" w:rsidP="00AE6924">
          <w:pPr>
            <w:pStyle w:val="8F2D27D9F154467196E01BF5BC012C581"/>
          </w:pPr>
          <w:r w:rsidRPr="00C71CC9">
            <w:rPr>
              <w:rStyle w:val="PlaceholderText"/>
            </w:rPr>
            <w:t>Click or tap here to enter text.</w:t>
          </w:r>
        </w:p>
      </w:docPartBody>
    </w:docPart>
    <w:docPart>
      <w:docPartPr>
        <w:name w:val="983E2B6E76B445E995821BB599922C48"/>
        <w:category>
          <w:name w:val="General"/>
          <w:gallery w:val="placeholder"/>
        </w:category>
        <w:types>
          <w:type w:val="bbPlcHdr"/>
        </w:types>
        <w:behaviors>
          <w:behavior w:val="content"/>
        </w:behaviors>
        <w:guid w:val="{321A49EE-DA5F-4EA4-BA3D-516A89E050F4}"/>
      </w:docPartPr>
      <w:docPartBody>
        <w:p w:rsidR="00A8534F" w:rsidRDefault="00AE6924" w:rsidP="00AE6924">
          <w:pPr>
            <w:pStyle w:val="983E2B6E76B445E995821BB599922C481"/>
          </w:pPr>
          <w:r w:rsidRPr="00C71CC9">
            <w:rPr>
              <w:rStyle w:val="PlaceholderText"/>
            </w:rPr>
            <w:t>Click or tap here to enter text.</w:t>
          </w:r>
        </w:p>
      </w:docPartBody>
    </w:docPart>
    <w:docPart>
      <w:docPartPr>
        <w:name w:val="608CF140EAEB4D938790F9889FDF86BA"/>
        <w:category>
          <w:name w:val="General"/>
          <w:gallery w:val="placeholder"/>
        </w:category>
        <w:types>
          <w:type w:val="bbPlcHdr"/>
        </w:types>
        <w:behaviors>
          <w:behavior w:val="content"/>
        </w:behaviors>
        <w:guid w:val="{FD633E3C-345F-4D9E-8C6A-5B5D8D2FAB9A}"/>
      </w:docPartPr>
      <w:docPartBody>
        <w:p w:rsidR="00A8534F" w:rsidRDefault="00AE6924" w:rsidP="00AE6924">
          <w:pPr>
            <w:pStyle w:val="608CF140EAEB4D938790F9889FDF86BA1"/>
          </w:pPr>
          <w:r w:rsidRPr="00C71CC9">
            <w:rPr>
              <w:rStyle w:val="PlaceholderText"/>
            </w:rPr>
            <w:t>Click or tap here to enter text.</w:t>
          </w:r>
        </w:p>
      </w:docPartBody>
    </w:docPart>
    <w:docPart>
      <w:docPartPr>
        <w:name w:val="4BF18107EB084947827B74DD26AC540A"/>
        <w:category>
          <w:name w:val="General"/>
          <w:gallery w:val="placeholder"/>
        </w:category>
        <w:types>
          <w:type w:val="bbPlcHdr"/>
        </w:types>
        <w:behaviors>
          <w:behavior w:val="content"/>
        </w:behaviors>
        <w:guid w:val="{43DAD240-5766-44DA-9977-8C4F67A35A6A}"/>
      </w:docPartPr>
      <w:docPartBody>
        <w:p w:rsidR="00A8534F" w:rsidRDefault="00AE6924" w:rsidP="00AE6924">
          <w:pPr>
            <w:pStyle w:val="4BF18107EB084947827B74DD26AC540A1"/>
          </w:pPr>
          <w:r w:rsidRPr="00C71CC9">
            <w:rPr>
              <w:rStyle w:val="PlaceholderText"/>
            </w:rPr>
            <w:t>Click or tap here to enter text.</w:t>
          </w:r>
        </w:p>
      </w:docPartBody>
    </w:docPart>
    <w:docPart>
      <w:docPartPr>
        <w:name w:val="9180130106AE43DC80AF96696E19FC36"/>
        <w:category>
          <w:name w:val="General"/>
          <w:gallery w:val="placeholder"/>
        </w:category>
        <w:types>
          <w:type w:val="bbPlcHdr"/>
        </w:types>
        <w:behaviors>
          <w:behavior w:val="content"/>
        </w:behaviors>
        <w:guid w:val="{C8066188-E688-4486-AC9B-1EEED77A9792}"/>
      </w:docPartPr>
      <w:docPartBody>
        <w:p w:rsidR="00A8534F" w:rsidRDefault="00AE6924" w:rsidP="00AE6924">
          <w:pPr>
            <w:pStyle w:val="9180130106AE43DC80AF96696E19FC361"/>
          </w:pPr>
          <w:r w:rsidRPr="00C71CC9">
            <w:rPr>
              <w:rStyle w:val="PlaceholderText"/>
            </w:rPr>
            <w:t>Click or tap here to enter text.</w:t>
          </w:r>
        </w:p>
      </w:docPartBody>
    </w:docPart>
    <w:docPart>
      <w:docPartPr>
        <w:name w:val="FA10627F40FA41F4ACE042B7B0ADAD95"/>
        <w:category>
          <w:name w:val="General"/>
          <w:gallery w:val="placeholder"/>
        </w:category>
        <w:types>
          <w:type w:val="bbPlcHdr"/>
        </w:types>
        <w:behaviors>
          <w:behavior w:val="content"/>
        </w:behaviors>
        <w:guid w:val="{E178A606-6F55-4AB6-AD23-F28C10F6473F}"/>
      </w:docPartPr>
      <w:docPartBody>
        <w:p w:rsidR="00A8534F" w:rsidRDefault="00AE6924" w:rsidP="00AE6924">
          <w:pPr>
            <w:pStyle w:val="FA10627F40FA41F4ACE042B7B0ADAD951"/>
          </w:pPr>
          <w:r w:rsidRPr="00C71CC9">
            <w:rPr>
              <w:rStyle w:val="PlaceholderText"/>
            </w:rPr>
            <w:t>Click or tap here to enter text.</w:t>
          </w:r>
        </w:p>
      </w:docPartBody>
    </w:docPart>
    <w:docPart>
      <w:docPartPr>
        <w:name w:val="C90760279123444D82BDF26224EB3605"/>
        <w:category>
          <w:name w:val="General"/>
          <w:gallery w:val="placeholder"/>
        </w:category>
        <w:types>
          <w:type w:val="bbPlcHdr"/>
        </w:types>
        <w:behaviors>
          <w:behavior w:val="content"/>
        </w:behaviors>
        <w:guid w:val="{046EA22E-7BF1-4A28-BF23-BABF5695EF91}"/>
      </w:docPartPr>
      <w:docPartBody>
        <w:p w:rsidR="00A8534F" w:rsidRDefault="00AE6924" w:rsidP="00AE6924">
          <w:pPr>
            <w:pStyle w:val="C90760279123444D82BDF26224EB36051"/>
          </w:pPr>
          <w:r w:rsidRPr="00A11130">
            <w:rPr>
              <w:rStyle w:val="PlaceholderText"/>
              <w:b/>
              <w:bCs/>
            </w:rPr>
            <w:t>Click or tap here to enter text.</w:t>
          </w:r>
        </w:p>
      </w:docPartBody>
    </w:docPart>
    <w:docPart>
      <w:docPartPr>
        <w:name w:val="B463D86805474496B6FC4CF16776CE8E"/>
        <w:category>
          <w:name w:val="General"/>
          <w:gallery w:val="placeholder"/>
        </w:category>
        <w:types>
          <w:type w:val="bbPlcHdr"/>
        </w:types>
        <w:behaviors>
          <w:behavior w:val="content"/>
        </w:behaviors>
        <w:guid w:val="{80DC023A-1504-409C-93DC-29D03B7E8A0E}"/>
      </w:docPartPr>
      <w:docPartBody>
        <w:p w:rsidR="00A8534F" w:rsidRDefault="00AE6924" w:rsidP="00AE6924">
          <w:pPr>
            <w:pStyle w:val="B463D86805474496B6FC4CF16776CE8E1"/>
          </w:pPr>
          <w:r w:rsidRPr="00C71CC9">
            <w:rPr>
              <w:rStyle w:val="PlaceholderText"/>
            </w:rPr>
            <w:t>Click or tap here to enter text.</w:t>
          </w:r>
        </w:p>
      </w:docPartBody>
    </w:docPart>
    <w:docPart>
      <w:docPartPr>
        <w:name w:val="49A427AC7EAF4217A890E44A6E9D1DD2"/>
        <w:category>
          <w:name w:val="General"/>
          <w:gallery w:val="placeholder"/>
        </w:category>
        <w:types>
          <w:type w:val="bbPlcHdr"/>
        </w:types>
        <w:behaviors>
          <w:behavior w:val="content"/>
        </w:behaviors>
        <w:guid w:val="{2D76B77C-8912-43E0-8B56-02F2282ABBE2}"/>
      </w:docPartPr>
      <w:docPartBody>
        <w:p w:rsidR="00A8534F" w:rsidRDefault="00AE6924" w:rsidP="00AE6924">
          <w:pPr>
            <w:pStyle w:val="49A427AC7EAF4217A890E44A6E9D1DD21"/>
          </w:pPr>
          <w:r w:rsidRPr="00C71CC9">
            <w:rPr>
              <w:rStyle w:val="PlaceholderText"/>
            </w:rPr>
            <w:t>Click or tap here to enter text.</w:t>
          </w:r>
        </w:p>
      </w:docPartBody>
    </w:docPart>
    <w:docPart>
      <w:docPartPr>
        <w:name w:val="C0E9B525186346EAA883A1261F7687BF"/>
        <w:category>
          <w:name w:val="General"/>
          <w:gallery w:val="placeholder"/>
        </w:category>
        <w:types>
          <w:type w:val="bbPlcHdr"/>
        </w:types>
        <w:behaviors>
          <w:behavior w:val="content"/>
        </w:behaviors>
        <w:guid w:val="{0DED8911-923C-406C-B84E-9B45440A57A6}"/>
      </w:docPartPr>
      <w:docPartBody>
        <w:p w:rsidR="00A8534F" w:rsidRDefault="00AE6924" w:rsidP="00AE6924">
          <w:pPr>
            <w:pStyle w:val="C0E9B525186346EAA883A1261F7687BF1"/>
          </w:pPr>
          <w:r w:rsidRPr="00C71CC9">
            <w:rPr>
              <w:rStyle w:val="PlaceholderText"/>
            </w:rPr>
            <w:t>Click or tap here to enter text.</w:t>
          </w:r>
        </w:p>
      </w:docPartBody>
    </w:docPart>
    <w:docPart>
      <w:docPartPr>
        <w:name w:val="1DE8A9BC53CE4505B297205012609F62"/>
        <w:category>
          <w:name w:val="General"/>
          <w:gallery w:val="placeholder"/>
        </w:category>
        <w:types>
          <w:type w:val="bbPlcHdr"/>
        </w:types>
        <w:behaviors>
          <w:behavior w:val="content"/>
        </w:behaviors>
        <w:guid w:val="{F6392A21-8850-4A6B-8BB8-67497870AED8}"/>
      </w:docPartPr>
      <w:docPartBody>
        <w:p w:rsidR="00A8534F" w:rsidRDefault="00AE6924" w:rsidP="00AE6924">
          <w:pPr>
            <w:pStyle w:val="1DE8A9BC53CE4505B297205012609F621"/>
          </w:pPr>
          <w:r w:rsidRPr="00C71CC9">
            <w:rPr>
              <w:rStyle w:val="PlaceholderText"/>
            </w:rPr>
            <w:t>Click or tap here to enter text.</w:t>
          </w:r>
        </w:p>
      </w:docPartBody>
    </w:docPart>
    <w:docPart>
      <w:docPartPr>
        <w:name w:val="CAB5A3F7125C4017994A7F410A3857A0"/>
        <w:category>
          <w:name w:val="General"/>
          <w:gallery w:val="placeholder"/>
        </w:category>
        <w:types>
          <w:type w:val="bbPlcHdr"/>
        </w:types>
        <w:behaviors>
          <w:behavior w:val="content"/>
        </w:behaviors>
        <w:guid w:val="{84950518-DF22-4DB8-A96C-9B5FD800C4E3}"/>
      </w:docPartPr>
      <w:docPartBody>
        <w:p w:rsidR="00A8534F" w:rsidRDefault="00AE6924" w:rsidP="00AE6924">
          <w:pPr>
            <w:pStyle w:val="CAB5A3F7125C4017994A7F410A3857A01"/>
          </w:pPr>
          <w:r w:rsidRPr="00C71CC9">
            <w:rPr>
              <w:rStyle w:val="PlaceholderText"/>
            </w:rPr>
            <w:t>Click or tap here to enter text.</w:t>
          </w:r>
        </w:p>
      </w:docPartBody>
    </w:docPart>
    <w:docPart>
      <w:docPartPr>
        <w:name w:val="1861AC6A175641C98B5549268B5DB3E7"/>
        <w:category>
          <w:name w:val="General"/>
          <w:gallery w:val="placeholder"/>
        </w:category>
        <w:types>
          <w:type w:val="bbPlcHdr"/>
        </w:types>
        <w:behaviors>
          <w:behavior w:val="content"/>
        </w:behaviors>
        <w:guid w:val="{F1C9ED96-B7EB-461E-B187-245C838B3B43}"/>
      </w:docPartPr>
      <w:docPartBody>
        <w:p w:rsidR="00A8534F" w:rsidRDefault="00AE6924" w:rsidP="00AE6924">
          <w:pPr>
            <w:pStyle w:val="1861AC6A175641C98B5549268B5DB3E71"/>
          </w:pPr>
          <w:r w:rsidRPr="00C71CC9">
            <w:rPr>
              <w:rStyle w:val="PlaceholderText"/>
            </w:rPr>
            <w:t>Click or tap here to enter text.</w:t>
          </w:r>
        </w:p>
      </w:docPartBody>
    </w:docPart>
    <w:docPart>
      <w:docPartPr>
        <w:name w:val="F714612533AE4FC5AD6D2C9459CAF36F"/>
        <w:category>
          <w:name w:val="General"/>
          <w:gallery w:val="placeholder"/>
        </w:category>
        <w:types>
          <w:type w:val="bbPlcHdr"/>
        </w:types>
        <w:behaviors>
          <w:behavior w:val="content"/>
        </w:behaviors>
        <w:guid w:val="{0E4AE093-5878-4ABE-84B5-C478F2B8C8F4}"/>
      </w:docPartPr>
      <w:docPartBody>
        <w:p w:rsidR="00A8534F" w:rsidRDefault="00AE6924" w:rsidP="00AE6924">
          <w:pPr>
            <w:pStyle w:val="F714612533AE4FC5AD6D2C9459CAF36F1"/>
          </w:pPr>
          <w:r w:rsidRPr="00C71CC9">
            <w:rPr>
              <w:rStyle w:val="PlaceholderText"/>
            </w:rPr>
            <w:t>Click or tap here to enter text.</w:t>
          </w:r>
        </w:p>
      </w:docPartBody>
    </w:docPart>
    <w:docPart>
      <w:docPartPr>
        <w:name w:val="E556C08950EA4CD28BA132938300C2BD"/>
        <w:category>
          <w:name w:val="General"/>
          <w:gallery w:val="placeholder"/>
        </w:category>
        <w:types>
          <w:type w:val="bbPlcHdr"/>
        </w:types>
        <w:behaviors>
          <w:behavior w:val="content"/>
        </w:behaviors>
        <w:guid w:val="{2B389851-6742-433C-A3D9-2F56D8BE2FB9}"/>
      </w:docPartPr>
      <w:docPartBody>
        <w:p w:rsidR="00A8534F" w:rsidRDefault="00AE6924" w:rsidP="00AE6924">
          <w:pPr>
            <w:pStyle w:val="E556C08950EA4CD28BA132938300C2BD1"/>
          </w:pPr>
          <w:r w:rsidRPr="00C71CC9">
            <w:rPr>
              <w:rStyle w:val="PlaceholderText"/>
            </w:rPr>
            <w:t>Click or tap here to enter text.</w:t>
          </w:r>
        </w:p>
      </w:docPartBody>
    </w:docPart>
    <w:docPart>
      <w:docPartPr>
        <w:name w:val="472A154D102C41D39C37D28A3C1E6A71"/>
        <w:category>
          <w:name w:val="General"/>
          <w:gallery w:val="placeholder"/>
        </w:category>
        <w:types>
          <w:type w:val="bbPlcHdr"/>
        </w:types>
        <w:behaviors>
          <w:behavior w:val="content"/>
        </w:behaviors>
        <w:guid w:val="{5D742135-4058-4690-8AD8-652E64F29E11}"/>
      </w:docPartPr>
      <w:docPartBody>
        <w:p w:rsidR="00A8534F" w:rsidRDefault="00AE6924" w:rsidP="00AE6924">
          <w:pPr>
            <w:pStyle w:val="472A154D102C41D39C37D28A3C1E6A711"/>
          </w:pPr>
          <w:r w:rsidRPr="00C71CC9">
            <w:rPr>
              <w:rStyle w:val="PlaceholderText"/>
            </w:rPr>
            <w:t>Click or tap here to enter text.</w:t>
          </w:r>
        </w:p>
      </w:docPartBody>
    </w:docPart>
    <w:docPart>
      <w:docPartPr>
        <w:name w:val="4BC5E9C29B76455DA0EEC4F17BD3EBDE"/>
        <w:category>
          <w:name w:val="General"/>
          <w:gallery w:val="placeholder"/>
        </w:category>
        <w:types>
          <w:type w:val="bbPlcHdr"/>
        </w:types>
        <w:behaviors>
          <w:behavior w:val="content"/>
        </w:behaviors>
        <w:guid w:val="{0DDCEDCE-8909-4623-9E58-7A9D69ED0BF8}"/>
      </w:docPartPr>
      <w:docPartBody>
        <w:p w:rsidR="00A8534F" w:rsidRDefault="00AE6924" w:rsidP="00AE6924">
          <w:pPr>
            <w:pStyle w:val="4BC5E9C29B76455DA0EEC4F17BD3EBDE1"/>
          </w:pPr>
          <w:r w:rsidRPr="00C71CC9">
            <w:rPr>
              <w:rStyle w:val="PlaceholderText"/>
            </w:rPr>
            <w:t>Click or tap here to enter text.</w:t>
          </w:r>
        </w:p>
      </w:docPartBody>
    </w:docPart>
    <w:docPart>
      <w:docPartPr>
        <w:name w:val="D7AD317E41464CFEA24B2B739C997249"/>
        <w:category>
          <w:name w:val="General"/>
          <w:gallery w:val="placeholder"/>
        </w:category>
        <w:types>
          <w:type w:val="bbPlcHdr"/>
        </w:types>
        <w:behaviors>
          <w:behavior w:val="content"/>
        </w:behaviors>
        <w:guid w:val="{73083AF8-DE30-4728-AF7A-7961983114D3}"/>
      </w:docPartPr>
      <w:docPartBody>
        <w:p w:rsidR="00A8534F" w:rsidRDefault="00AE6924" w:rsidP="00AE6924">
          <w:pPr>
            <w:pStyle w:val="D7AD317E41464CFEA24B2B739C9972491"/>
          </w:pPr>
          <w:r w:rsidRPr="00C71CC9">
            <w:rPr>
              <w:rStyle w:val="PlaceholderText"/>
            </w:rPr>
            <w:t>Click or tap here to enter text.</w:t>
          </w:r>
        </w:p>
      </w:docPartBody>
    </w:docPart>
    <w:docPart>
      <w:docPartPr>
        <w:name w:val="88A60D66856C46638D252E4F432739F5"/>
        <w:category>
          <w:name w:val="General"/>
          <w:gallery w:val="placeholder"/>
        </w:category>
        <w:types>
          <w:type w:val="bbPlcHdr"/>
        </w:types>
        <w:behaviors>
          <w:behavior w:val="content"/>
        </w:behaviors>
        <w:guid w:val="{DD6B9C4A-581D-46EB-AA10-9279F61B6C32}"/>
      </w:docPartPr>
      <w:docPartBody>
        <w:p w:rsidR="00A8534F" w:rsidRDefault="00AE6924" w:rsidP="00AE6924">
          <w:pPr>
            <w:pStyle w:val="88A60D66856C46638D252E4F432739F51"/>
          </w:pPr>
          <w:r w:rsidRPr="00C71CC9">
            <w:rPr>
              <w:rStyle w:val="PlaceholderText"/>
            </w:rPr>
            <w:t>Click or tap here to enter text.</w:t>
          </w:r>
        </w:p>
      </w:docPartBody>
    </w:docPart>
    <w:docPart>
      <w:docPartPr>
        <w:name w:val="C4946479783D4D1FA652A898874AB6B1"/>
        <w:category>
          <w:name w:val="General"/>
          <w:gallery w:val="placeholder"/>
        </w:category>
        <w:types>
          <w:type w:val="bbPlcHdr"/>
        </w:types>
        <w:behaviors>
          <w:behavior w:val="content"/>
        </w:behaviors>
        <w:guid w:val="{BA4C51AE-C2B4-4CDB-A1B0-CF703567ECFC}"/>
      </w:docPartPr>
      <w:docPartBody>
        <w:p w:rsidR="00A8534F" w:rsidRDefault="00AE6924" w:rsidP="00AE6924">
          <w:pPr>
            <w:pStyle w:val="C4946479783D4D1FA652A898874AB6B11"/>
          </w:pPr>
          <w:r w:rsidRPr="00C71CC9">
            <w:rPr>
              <w:rStyle w:val="PlaceholderText"/>
            </w:rPr>
            <w:t>Click or tap here to enter text.</w:t>
          </w:r>
        </w:p>
      </w:docPartBody>
    </w:docPart>
    <w:docPart>
      <w:docPartPr>
        <w:name w:val="0ABAD23B36284A0585B2ACD08626DC68"/>
        <w:category>
          <w:name w:val="General"/>
          <w:gallery w:val="placeholder"/>
        </w:category>
        <w:types>
          <w:type w:val="bbPlcHdr"/>
        </w:types>
        <w:behaviors>
          <w:behavior w:val="content"/>
        </w:behaviors>
        <w:guid w:val="{195D1ADF-0865-46CD-A315-61FD42660383}"/>
      </w:docPartPr>
      <w:docPartBody>
        <w:p w:rsidR="00A8534F" w:rsidRDefault="00AE6924" w:rsidP="00AE6924">
          <w:pPr>
            <w:pStyle w:val="0ABAD23B36284A0585B2ACD08626DC681"/>
          </w:pPr>
          <w:r w:rsidRPr="00C71CC9">
            <w:rPr>
              <w:rStyle w:val="PlaceholderText"/>
            </w:rPr>
            <w:t>Click or tap here to enter text.</w:t>
          </w:r>
        </w:p>
      </w:docPartBody>
    </w:docPart>
    <w:docPart>
      <w:docPartPr>
        <w:name w:val="8C5E8C8D80B547D8A593933867E1E661"/>
        <w:category>
          <w:name w:val="General"/>
          <w:gallery w:val="placeholder"/>
        </w:category>
        <w:types>
          <w:type w:val="bbPlcHdr"/>
        </w:types>
        <w:behaviors>
          <w:behavior w:val="content"/>
        </w:behaviors>
        <w:guid w:val="{CCB9E999-E80E-47BD-802C-B37350604B9B}"/>
      </w:docPartPr>
      <w:docPartBody>
        <w:p w:rsidR="00F95993" w:rsidRDefault="00AE6924" w:rsidP="00AE6924">
          <w:pPr>
            <w:pStyle w:val="8C5E8C8D80B547D8A593933867E1E6611"/>
          </w:pPr>
          <w:r w:rsidRPr="00C71CC9">
            <w:rPr>
              <w:rStyle w:val="PlaceholderText"/>
            </w:rPr>
            <w:t>Click or tap here to enter text.</w:t>
          </w:r>
        </w:p>
      </w:docPartBody>
    </w:docPart>
    <w:docPart>
      <w:docPartPr>
        <w:name w:val="C5A7716834404B97B179F417F97ED0D0"/>
        <w:category>
          <w:name w:val="General"/>
          <w:gallery w:val="placeholder"/>
        </w:category>
        <w:types>
          <w:type w:val="bbPlcHdr"/>
        </w:types>
        <w:behaviors>
          <w:behavior w:val="content"/>
        </w:behaviors>
        <w:guid w:val="{58E45165-D156-4A57-A917-80455498E059}"/>
      </w:docPartPr>
      <w:docPartBody>
        <w:p w:rsidR="00F95993" w:rsidRDefault="00AE6924" w:rsidP="00AE6924">
          <w:pPr>
            <w:pStyle w:val="C5A7716834404B97B179F417F97ED0D01"/>
          </w:pPr>
          <w:r w:rsidRPr="00C71CC9">
            <w:rPr>
              <w:rStyle w:val="PlaceholderText"/>
            </w:rPr>
            <w:t>Click or tap here to enter text.</w:t>
          </w:r>
        </w:p>
      </w:docPartBody>
    </w:docPart>
    <w:docPart>
      <w:docPartPr>
        <w:name w:val="EE63F61D8FF145349EB397A35D8F801B"/>
        <w:category>
          <w:name w:val="General"/>
          <w:gallery w:val="placeholder"/>
        </w:category>
        <w:types>
          <w:type w:val="bbPlcHdr"/>
        </w:types>
        <w:behaviors>
          <w:behavior w:val="content"/>
        </w:behaviors>
        <w:guid w:val="{1E7A8621-39B0-48CB-A116-71D4E843A7B2}"/>
      </w:docPartPr>
      <w:docPartBody>
        <w:p w:rsidR="00F95993" w:rsidRDefault="00AE6924" w:rsidP="00AE6924">
          <w:pPr>
            <w:pStyle w:val="EE63F61D8FF145349EB397A35D8F801B1"/>
          </w:pPr>
          <w:r w:rsidRPr="00C71CC9">
            <w:rPr>
              <w:rStyle w:val="PlaceholderText"/>
            </w:rPr>
            <w:t>Click or tap here to enter text.</w:t>
          </w:r>
        </w:p>
      </w:docPartBody>
    </w:docPart>
    <w:docPart>
      <w:docPartPr>
        <w:name w:val="FF9F2903CAAA4038A1F035B178B312F6"/>
        <w:category>
          <w:name w:val="General"/>
          <w:gallery w:val="placeholder"/>
        </w:category>
        <w:types>
          <w:type w:val="bbPlcHdr"/>
        </w:types>
        <w:behaviors>
          <w:behavior w:val="content"/>
        </w:behaviors>
        <w:guid w:val="{4E1F43AE-EF2B-4E34-BC37-08831BC1FA9D}"/>
      </w:docPartPr>
      <w:docPartBody>
        <w:p w:rsidR="00F95993" w:rsidRDefault="00AE6924" w:rsidP="00AE6924">
          <w:pPr>
            <w:pStyle w:val="FF9F2903CAAA4038A1F035B178B312F61"/>
          </w:pPr>
          <w:r w:rsidRPr="00C71CC9">
            <w:rPr>
              <w:rStyle w:val="PlaceholderText"/>
            </w:rPr>
            <w:t>Click or tap here to enter text.</w:t>
          </w:r>
        </w:p>
      </w:docPartBody>
    </w:docPart>
    <w:docPart>
      <w:docPartPr>
        <w:name w:val="7F68F847B91449B28741D244E95DE38C"/>
        <w:category>
          <w:name w:val="General"/>
          <w:gallery w:val="placeholder"/>
        </w:category>
        <w:types>
          <w:type w:val="bbPlcHdr"/>
        </w:types>
        <w:behaviors>
          <w:behavior w:val="content"/>
        </w:behaviors>
        <w:guid w:val="{B36CC39E-0FCD-4788-B32F-0B64F92B9D88}"/>
      </w:docPartPr>
      <w:docPartBody>
        <w:p w:rsidR="00F95993" w:rsidRDefault="00AE6924" w:rsidP="00AE6924">
          <w:pPr>
            <w:pStyle w:val="7F68F847B91449B28741D244E95DE38C1"/>
          </w:pPr>
          <w:r w:rsidRPr="00C71CC9">
            <w:rPr>
              <w:rStyle w:val="PlaceholderText"/>
            </w:rPr>
            <w:t>Click or tap here to enter text.</w:t>
          </w:r>
        </w:p>
      </w:docPartBody>
    </w:docPart>
    <w:docPart>
      <w:docPartPr>
        <w:name w:val="FF90C4440562469D9EC151BF047BD3B8"/>
        <w:category>
          <w:name w:val="General"/>
          <w:gallery w:val="placeholder"/>
        </w:category>
        <w:types>
          <w:type w:val="bbPlcHdr"/>
        </w:types>
        <w:behaviors>
          <w:behavior w:val="content"/>
        </w:behaviors>
        <w:guid w:val="{C996C626-3C5A-40A2-A74A-082C15E5995C}"/>
      </w:docPartPr>
      <w:docPartBody>
        <w:p w:rsidR="00F95993" w:rsidRDefault="00AE6924" w:rsidP="00AE6924">
          <w:pPr>
            <w:pStyle w:val="FF90C4440562469D9EC151BF047BD3B81"/>
          </w:pPr>
          <w:r w:rsidRPr="00C71CC9">
            <w:rPr>
              <w:rStyle w:val="PlaceholderText"/>
            </w:rPr>
            <w:t>Click or tap here to enter text.</w:t>
          </w:r>
        </w:p>
      </w:docPartBody>
    </w:docPart>
    <w:docPart>
      <w:docPartPr>
        <w:name w:val="40F4A1284A84453A94D5514E12A39D1C"/>
        <w:category>
          <w:name w:val="General"/>
          <w:gallery w:val="placeholder"/>
        </w:category>
        <w:types>
          <w:type w:val="bbPlcHdr"/>
        </w:types>
        <w:behaviors>
          <w:behavior w:val="content"/>
        </w:behaviors>
        <w:guid w:val="{57823824-650C-4F8B-BF2E-423E112FD943}"/>
      </w:docPartPr>
      <w:docPartBody>
        <w:p w:rsidR="00F95993" w:rsidRDefault="00AE6924" w:rsidP="00AE6924">
          <w:pPr>
            <w:pStyle w:val="40F4A1284A84453A94D5514E12A39D1C1"/>
          </w:pPr>
          <w:r w:rsidRPr="00C71CC9">
            <w:rPr>
              <w:rStyle w:val="PlaceholderText"/>
            </w:rPr>
            <w:t>Click or tap here to enter text.</w:t>
          </w:r>
        </w:p>
      </w:docPartBody>
    </w:docPart>
    <w:docPart>
      <w:docPartPr>
        <w:name w:val="C100D75A825140E0B65F1C91AC7030B3"/>
        <w:category>
          <w:name w:val="General"/>
          <w:gallery w:val="placeholder"/>
        </w:category>
        <w:types>
          <w:type w:val="bbPlcHdr"/>
        </w:types>
        <w:behaviors>
          <w:behavior w:val="content"/>
        </w:behaviors>
        <w:guid w:val="{3A9256E4-6BFF-4F49-970E-BC14CB6825BB}"/>
      </w:docPartPr>
      <w:docPartBody>
        <w:p w:rsidR="00F95993" w:rsidRDefault="00AE6924" w:rsidP="00AE6924">
          <w:pPr>
            <w:pStyle w:val="C100D75A825140E0B65F1C91AC7030B31"/>
          </w:pPr>
          <w:r w:rsidRPr="00C71CC9">
            <w:rPr>
              <w:rStyle w:val="PlaceholderText"/>
            </w:rPr>
            <w:t>Click or tap here to enter text.</w:t>
          </w:r>
        </w:p>
      </w:docPartBody>
    </w:docPart>
    <w:docPart>
      <w:docPartPr>
        <w:name w:val="EEEDAE5BAAE648D8849C28FA216AB3CB"/>
        <w:category>
          <w:name w:val="General"/>
          <w:gallery w:val="placeholder"/>
        </w:category>
        <w:types>
          <w:type w:val="bbPlcHdr"/>
        </w:types>
        <w:behaviors>
          <w:behavior w:val="content"/>
        </w:behaviors>
        <w:guid w:val="{E18FC9E4-91E4-41C8-9E37-156F9BFB5382}"/>
      </w:docPartPr>
      <w:docPartBody>
        <w:p w:rsidR="00F95993" w:rsidRDefault="00AE6924" w:rsidP="00AE6924">
          <w:pPr>
            <w:pStyle w:val="EEEDAE5BAAE648D8849C28FA216AB3CB1"/>
          </w:pPr>
          <w:r w:rsidRPr="00C71CC9">
            <w:rPr>
              <w:rStyle w:val="PlaceholderText"/>
            </w:rPr>
            <w:t>Click or tap here to enter text.</w:t>
          </w:r>
        </w:p>
      </w:docPartBody>
    </w:docPart>
    <w:docPart>
      <w:docPartPr>
        <w:name w:val="591473CEF0D64DD788A2F11268CB463E"/>
        <w:category>
          <w:name w:val="General"/>
          <w:gallery w:val="placeholder"/>
        </w:category>
        <w:types>
          <w:type w:val="bbPlcHdr"/>
        </w:types>
        <w:behaviors>
          <w:behavior w:val="content"/>
        </w:behaviors>
        <w:guid w:val="{E0D57CE2-59F4-49B7-AA85-99863271B69F}"/>
      </w:docPartPr>
      <w:docPartBody>
        <w:p w:rsidR="00F95993" w:rsidRDefault="00AE6924" w:rsidP="00AE6924">
          <w:pPr>
            <w:pStyle w:val="591473CEF0D64DD788A2F11268CB463E1"/>
          </w:pPr>
          <w:r w:rsidRPr="00C71CC9">
            <w:rPr>
              <w:rStyle w:val="PlaceholderText"/>
            </w:rPr>
            <w:t>Click or tap here to enter text.</w:t>
          </w:r>
        </w:p>
      </w:docPartBody>
    </w:docPart>
    <w:docPart>
      <w:docPartPr>
        <w:name w:val="C62F3C6DE27A4C1091B34C6C3B5325D8"/>
        <w:category>
          <w:name w:val="General"/>
          <w:gallery w:val="placeholder"/>
        </w:category>
        <w:types>
          <w:type w:val="bbPlcHdr"/>
        </w:types>
        <w:behaviors>
          <w:behavior w:val="content"/>
        </w:behaviors>
        <w:guid w:val="{BEA3C6B0-041A-4DCB-8A45-8342A7106AE8}"/>
      </w:docPartPr>
      <w:docPartBody>
        <w:p w:rsidR="00F95993" w:rsidRDefault="00AE6924" w:rsidP="00AE6924">
          <w:pPr>
            <w:pStyle w:val="C62F3C6DE27A4C1091B34C6C3B5325D81"/>
          </w:pPr>
          <w:r w:rsidRPr="00C71CC9">
            <w:rPr>
              <w:rStyle w:val="PlaceholderText"/>
            </w:rPr>
            <w:t>Click or tap here to enter text.</w:t>
          </w:r>
        </w:p>
      </w:docPartBody>
    </w:docPart>
    <w:docPart>
      <w:docPartPr>
        <w:name w:val="C57B138FE602423581F27FC53228FD17"/>
        <w:category>
          <w:name w:val="General"/>
          <w:gallery w:val="placeholder"/>
        </w:category>
        <w:types>
          <w:type w:val="bbPlcHdr"/>
        </w:types>
        <w:behaviors>
          <w:behavior w:val="content"/>
        </w:behaviors>
        <w:guid w:val="{15F7F164-CBD8-4CA8-A352-62C00396863E}"/>
      </w:docPartPr>
      <w:docPartBody>
        <w:p w:rsidR="00F95993" w:rsidRDefault="00AE6924" w:rsidP="00AE6924">
          <w:pPr>
            <w:pStyle w:val="C57B138FE602423581F27FC53228FD171"/>
          </w:pPr>
          <w:r w:rsidRPr="00C71CC9">
            <w:rPr>
              <w:rStyle w:val="PlaceholderText"/>
            </w:rPr>
            <w:t>Click or tap here to enter text.</w:t>
          </w:r>
        </w:p>
      </w:docPartBody>
    </w:docPart>
    <w:docPart>
      <w:docPartPr>
        <w:name w:val="958758CCBAFE4A578840D576FD4710EA"/>
        <w:category>
          <w:name w:val="General"/>
          <w:gallery w:val="placeholder"/>
        </w:category>
        <w:types>
          <w:type w:val="bbPlcHdr"/>
        </w:types>
        <w:behaviors>
          <w:behavior w:val="content"/>
        </w:behaviors>
        <w:guid w:val="{573B251A-FBF1-4AF7-95D0-298FE8140539}"/>
      </w:docPartPr>
      <w:docPartBody>
        <w:p w:rsidR="00F95993" w:rsidRDefault="00AE6924" w:rsidP="00AE6924">
          <w:pPr>
            <w:pStyle w:val="958758CCBAFE4A578840D576FD4710EA1"/>
          </w:pPr>
          <w:r w:rsidRPr="00A11130">
            <w:rPr>
              <w:rStyle w:val="PlaceholderText"/>
              <w:b/>
              <w:bCs/>
            </w:rPr>
            <w:t>Click or tap here to enter text.</w:t>
          </w:r>
        </w:p>
      </w:docPartBody>
    </w:docPart>
    <w:docPart>
      <w:docPartPr>
        <w:name w:val="4F46B3C833544FDAB5976B18F84D598D"/>
        <w:category>
          <w:name w:val="General"/>
          <w:gallery w:val="placeholder"/>
        </w:category>
        <w:types>
          <w:type w:val="bbPlcHdr"/>
        </w:types>
        <w:behaviors>
          <w:behavior w:val="content"/>
        </w:behaviors>
        <w:guid w:val="{DCB4138D-5372-4E9B-A575-509B849340DC}"/>
      </w:docPartPr>
      <w:docPartBody>
        <w:p w:rsidR="00F95993" w:rsidRDefault="00AE6924" w:rsidP="00AE6924">
          <w:pPr>
            <w:pStyle w:val="4F46B3C833544FDAB5976B18F84D598D1"/>
          </w:pPr>
          <w:r w:rsidRPr="00A11130">
            <w:rPr>
              <w:rStyle w:val="PlaceholderText"/>
              <w:b/>
              <w:bCs/>
            </w:rPr>
            <w:t>Click or tap here to enter text.</w:t>
          </w:r>
        </w:p>
      </w:docPartBody>
    </w:docPart>
    <w:docPart>
      <w:docPartPr>
        <w:name w:val="CFE1B085275844E19F1266BC73C9614B"/>
        <w:category>
          <w:name w:val="General"/>
          <w:gallery w:val="placeholder"/>
        </w:category>
        <w:types>
          <w:type w:val="bbPlcHdr"/>
        </w:types>
        <w:behaviors>
          <w:behavior w:val="content"/>
        </w:behaviors>
        <w:guid w:val="{FA14E31B-5940-43C9-9172-092A765984EE}"/>
      </w:docPartPr>
      <w:docPartBody>
        <w:p w:rsidR="00F95993" w:rsidRDefault="00AE6924" w:rsidP="00AE6924">
          <w:pPr>
            <w:pStyle w:val="CFE1B085275844E19F1266BC73C9614B1"/>
          </w:pPr>
          <w:r w:rsidRPr="00C70B41">
            <w:rPr>
              <w:rStyle w:val="PlaceholderText"/>
              <w:b/>
            </w:rPr>
            <w:t>Click or tap here to enter text.</w:t>
          </w:r>
        </w:p>
      </w:docPartBody>
    </w:docPart>
    <w:docPart>
      <w:docPartPr>
        <w:name w:val="ED534062113E494097B94FAEC3C3B68A"/>
        <w:category>
          <w:name w:val="General"/>
          <w:gallery w:val="placeholder"/>
        </w:category>
        <w:types>
          <w:type w:val="bbPlcHdr"/>
        </w:types>
        <w:behaviors>
          <w:behavior w:val="content"/>
        </w:behaviors>
        <w:guid w:val="{2B93F5BB-4CA1-4176-B6F9-EAE18986EB51}"/>
      </w:docPartPr>
      <w:docPartBody>
        <w:p w:rsidR="00F95993" w:rsidRDefault="00AE6924" w:rsidP="00AE6924">
          <w:pPr>
            <w:pStyle w:val="ED534062113E494097B94FAEC3C3B68A1"/>
          </w:pPr>
          <w:r w:rsidRPr="00C71CC9">
            <w:rPr>
              <w:rStyle w:val="PlaceholderText"/>
            </w:rPr>
            <w:t>Click or tap here to enter text.</w:t>
          </w:r>
        </w:p>
      </w:docPartBody>
    </w:docPart>
    <w:docPart>
      <w:docPartPr>
        <w:name w:val="C0DCE78485404CFF88BB24DD340B7A51"/>
        <w:category>
          <w:name w:val="General"/>
          <w:gallery w:val="placeholder"/>
        </w:category>
        <w:types>
          <w:type w:val="bbPlcHdr"/>
        </w:types>
        <w:behaviors>
          <w:behavior w:val="content"/>
        </w:behaviors>
        <w:guid w:val="{C5265DA0-B2D5-4CB5-8042-74E2F68974AE}"/>
      </w:docPartPr>
      <w:docPartBody>
        <w:p w:rsidR="00F95993" w:rsidRDefault="00AE6924" w:rsidP="00AE6924">
          <w:pPr>
            <w:pStyle w:val="C0DCE78485404CFF88BB24DD340B7A511"/>
          </w:pPr>
          <w:r w:rsidRPr="00C71CC9">
            <w:rPr>
              <w:rStyle w:val="PlaceholderText"/>
            </w:rPr>
            <w:t>Click or tap here to enter text.</w:t>
          </w:r>
        </w:p>
      </w:docPartBody>
    </w:docPart>
    <w:docPart>
      <w:docPartPr>
        <w:name w:val="FF60377044894FCFB7E6F5D5CFD9F1FB"/>
        <w:category>
          <w:name w:val="General"/>
          <w:gallery w:val="placeholder"/>
        </w:category>
        <w:types>
          <w:type w:val="bbPlcHdr"/>
        </w:types>
        <w:behaviors>
          <w:behavior w:val="content"/>
        </w:behaviors>
        <w:guid w:val="{A521C56C-F067-4919-A57E-91CB94B2A948}"/>
      </w:docPartPr>
      <w:docPartBody>
        <w:p w:rsidR="00F95993" w:rsidRDefault="00AE6924" w:rsidP="00AE6924">
          <w:pPr>
            <w:pStyle w:val="FF60377044894FCFB7E6F5D5CFD9F1FB1"/>
          </w:pPr>
          <w:r w:rsidRPr="00C71CC9">
            <w:rPr>
              <w:rStyle w:val="PlaceholderText"/>
            </w:rPr>
            <w:t>Click or tap here to enter text.</w:t>
          </w:r>
        </w:p>
      </w:docPartBody>
    </w:docPart>
    <w:docPart>
      <w:docPartPr>
        <w:name w:val="C52D88818F8F4A7888B621E439F16F94"/>
        <w:category>
          <w:name w:val="General"/>
          <w:gallery w:val="placeholder"/>
        </w:category>
        <w:types>
          <w:type w:val="bbPlcHdr"/>
        </w:types>
        <w:behaviors>
          <w:behavior w:val="content"/>
        </w:behaviors>
        <w:guid w:val="{20E3A097-53D4-4E8C-8C9B-2DC0E44412CA}"/>
      </w:docPartPr>
      <w:docPartBody>
        <w:p w:rsidR="00F95993" w:rsidRDefault="00AE6924" w:rsidP="00AE6924">
          <w:pPr>
            <w:pStyle w:val="C52D88818F8F4A7888B621E439F16F941"/>
          </w:pPr>
          <w:r w:rsidRPr="00C71CC9">
            <w:rPr>
              <w:rStyle w:val="PlaceholderText"/>
            </w:rPr>
            <w:t>Click or tap here to enter text.</w:t>
          </w:r>
        </w:p>
      </w:docPartBody>
    </w:docPart>
    <w:docPart>
      <w:docPartPr>
        <w:name w:val="4F8649AA10A344E191CD49DBD456EFBD"/>
        <w:category>
          <w:name w:val="General"/>
          <w:gallery w:val="placeholder"/>
        </w:category>
        <w:types>
          <w:type w:val="bbPlcHdr"/>
        </w:types>
        <w:behaviors>
          <w:behavior w:val="content"/>
        </w:behaviors>
        <w:guid w:val="{AFFCEFFE-9FA3-4DE5-9200-0744CB904832}"/>
      </w:docPartPr>
      <w:docPartBody>
        <w:p w:rsidR="00F95993" w:rsidRDefault="00AE6924" w:rsidP="00AE6924">
          <w:pPr>
            <w:pStyle w:val="4F8649AA10A344E191CD49DBD456EFBD1"/>
          </w:pPr>
          <w:r w:rsidRPr="00A11130">
            <w:rPr>
              <w:rStyle w:val="PlaceholderText"/>
              <w:b/>
            </w:rPr>
            <w:t>Click or tap here to enter text.</w:t>
          </w:r>
        </w:p>
      </w:docPartBody>
    </w:docPart>
    <w:docPart>
      <w:docPartPr>
        <w:name w:val="B444366BB7794424AE4F23D79CAAD455"/>
        <w:category>
          <w:name w:val="General"/>
          <w:gallery w:val="placeholder"/>
        </w:category>
        <w:types>
          <w:type w:val="bbPlcHdr"/>
        </w:types>
        <w:behaviors>
          <w:behavior w:val="content"/>
        </w:behaviors>
        <w:guid w:val="{8E656ECF-1DB3-47D7-8D9F-DD103AC20126}"/>
      </w:docPartPr>
      <w:docPartBody>
        <w:p w:rsidR="00F95993" w:rsidRDefault="00AE6924" w:rsidP="00AE6924">
          <w:pPr>
            <w:pStyle w:val="B444366BB7794424AE4F23D79CAAD4551"/>
          </w:pPr>
          <w:r w:rsidRPr="00C71CC9">
            <w:rPr>
              <w:rStyle w:val="PlaceholderText"/>
            </w:rPr>
            <w:t>Click or tap here to enter text.</w:t>
          </w:r>
        </w:p>
      </w:docPartBody>
    </w:docPart>
    <w:docPart>
      <w:docPartPr>
        <w:name w:val="218EA0B2AB8D4A6AA88717CF2ECEAF20"/>
        <w:category>
          <w:name w:val="General"/>
          <w:gallery w:val="placeholder"/>
        </w:category>
        <w:types>
          <w:type w:val="bbPlcHdr"/>
        </w:types>
        <w:behaviors>
          <w:behavior w:val="content"/>
        </w:behaviors>
        <w:guid w:val="{95DC1913-BF3C-49F5-AD46-A76603FA7D5C}"/>
      </w:docPartPr>
      <w:docPartBody>
        <w:p w:rsidR="00F95993" w:rsidRDefault="00AE6924" w:rsidP="00AE6924">
          <w:pPr>
            <w:pStyle w:val="218EA0B2AB8D4A6AA88717CF2ECEAF201"/>
          </w:pPr>
          <w:r w:rsidRPr="00C71CC9">
            <w:rPr>
              <w:rStyle w:val="PlaceholderText"/>
            </w:rPr>
            <w:t>Click or tap here to enter text.</w:t>
          </w:r>
        </w:p>
      </w:docPartBody>
    </w:docPart>
    <w:docPart>
      <w:docPartPr>
        <w:name w:val="555BDB24BDA1475E9D5CAFB075D91CB7"/>
        <w:category>
          <w:name w:val="General"/>
          <w:gallery w:val="placeholder"/>
        </w:category>
        <w:types>
          <w:type w:val="bbPlcHdr"/>
        </w:types>
        <w:behaviors>
          <w:behavior w:val="content"/>
        </w:behaviors>
        <w:guid w:val="{10120638-1A2F-4E90-AF17-5D58C2072F35}"/>
      </w:docPartPr>
      <w:docPartBody>
        <w:p w:rsidR="00F95993" w:rsidRDefault="00AE6924" w:rsidP="00AE6924">
          <w:pPr>
            <w:pStyle w:val="555BDB24BDA1475E9D5CAFB075D91CB71"/>
          </w:pPr>
          <w:r w:rsidRPr="00C70B41">
            <w:rPr>
              <w:rStyle w:val="PlaceholderText"/>
            </w:rPr>
            <w:t>Click or tap here to enter text.</w:t>
          </w:r>
        </w:p>
      </w:docPartBody>
    </w:docPart>
    <w:docPart>
      <w:docPartPr>
        <w:name w:val="B346022767A249F6B3FC42BBF6999C00"/>
        <w:category>
          <w:name w:val="General"/>
          <w:gallery w:val="placeholder"/>
        </w:category>
        <w:types>
          <w:type w:val="bbPlcHdr"/>
        </w:types>
        <w:behaviors>
          <w:behavior w:val="content"/>
        </w:behaviors>
        <w:guid w:val="{7F63D6A9-48FF-4958-B22B-0721F16DA906}"/>
      </w:docPartPr>
      <w:docPartBody>
        <w:p w:rsidR="00F95993" w:rsidRDefault="00AE6924" w:rsidP="00AE6924">
          <w:pPr>
            <w:pStyle w:val="B346022767A249F6B3FC42BBF6999C001"/>
          </w:pPr>
          <w:r w:rsidRPr="00C70B41">
            <w:rPr>
              <w:rStyle w:val="PlaceholderText"/>
            </w:rPr>
            <w:t>Click or tap here to enter text.</w:t>
          </w:r>
        </w:p>
      </w:docPartBody>
    </w:docPart>
    <w:docPart>
      <w:docPartPr>
        <w:name w:val="CA78B8FD05BE4E38928E21A6360E5C02"/>
        <w:category>
          <w:name w:val="General"/>
          <w:gallery w:val="placeholder"/>
        </w:category>
        <w:types>
          <w:type w:val="bbPlcHdr"/>
        </w:types>
        <w:behaviors>
          <w:behavior w:val="content"/>
        </w:behaviors>
        <w:guid w:val="{15BAD157-192F-41D2-A6F1-5DD3EFA9752B}"/>
      </w:docPartPr>
      <w:docPartBody>
        <w:p w:rsidR="00F95993" w:rsidRDefault="00AE6924" w:rsidP="00AE6924">
          <w:pPr>
            <w:pStyle w:val="CA78B8FD05BE4E38928E21A6360E5C021"/>
          </w:pPr>
          <w:r w:rsidRPr="00C70B41">
            <w:rPr>
              <w:rStyle w:val="PlaceholderText"/>
            </w:rPr>
            <w:t>Click or tap here to enter text.</w:t>
          </w:r>
        </w:p>
      </w:docPartBody>
    </w:docPart>
    <w:docPart>
      <w:docPartPr>
        <w:name w:val="309C639E0E524957A02980631EA48E61"/>
        <w:category>
          <w:name w:val="General"/>
          <w:gallery w:val="placeholder"/>
        </w:category>
        <w:types>
          <w:type w:val="bbPlcHdr"/>
        </w:types>
        <w:behaviors>
          <w:behavior w:val="content"/>
        </w:behaviors>
        <w:guid w:val="{6183DA40-690C-4298-A16F-1462A275933D}"/>
      </w:docPartPr>
      <w:docPartBody>
        <w:p w:rsidR="00F95993" w:rsidRDefault="00AE6924" w:rsidP="00AE6924">
          <w:pPr>
            <w:pStyle w:val="309C639E0E524957A02980631EA48E611"/>
          </w:pPr>
          <w:r w:rsidRPr="00C70B41">
            <w:rPr>
              <w:rStyle w:val="PlaceholderText"/>
            </w:rPr>
            <w:t>Click or tap here to enter text.</w:t>
          </w:r>
        </w:p>
      </w:docPartBody>
    </w:docPart>
    <w:docPart>
      <w:docPartPr>
        <w:name w:val="C0CC7921D7254CAFBA9A2F2068AF7FC6"/>
        <w:category>
          <w:name w:val="General"/>
          <w:gallery w:val="placeholder"/>
        </w:category>
        <w:types>
          <w:type w:val="bbPlcHdr"/>
        </w:types>
        <w:behaviors>
          <w:behavior w:val="content"/>
        </w:behaviors>
        <w:guid w:val="{6C3CB9BD-5E27-4F51-9F3F-82733820AA90}"/>
      </w:docPartPr>
      <w:docPartBody>
        <w:p w:rsidR="00F95993" w:rsidRDefault="00AE6924" w:rsidP="00AE6924">
          <w:pPr>
            <w:pStyle w:val="C0CC7921D7254CAFBA9A2F2068AF7FC61"/>
          </w:pPr>
          <w:r w:rsidRPr="00C70B41">
            <w:rPr>
              <w:rStyle w:val="PlaceholderText"/>
            </w:rPr>
            <w:t>Click or tap here to enter text.</w:t>
          </w:r>
        </w:p>
      </w:docPartBody>
    </w:docPart>
    <w:docPart>
      <w:docPartPr>
        <w:name w:val="1229CFB86C30430FB0B5AF6D457F906D"/>
        <w:category>
          <w:name w:val="General"/>
          <w:gallery w:val="placeholder"/>
        </w:category>
        <w:types>
          <w:type w:val="bbPlcHdr"/>
        </w:types>
        <w:behaviors>
          <w:behavior w:val="content"/>
        </w:behaviors>
        <w:guid w:val="{7DA8AD62-99F2-4B87-A5AB-AD5C34A47A87}"/>
      </w:docPartPr>
      <w:docPartBody>
        <w:p w:rsidR="00F95993" w:rsidRDefault="00AE6924" w:rsidP="00AE6924">
          <w:pPr>
            <w:pStyle w:val="1229CFB86C30430FB0B5AF6D457F906D1"/>
          </w:pPr>
          <w:r w:rsidRPr="00C70B41">
            <w:rPr>
              <w:rStyle w:val="PlaceholderText"/>
            </w:rPr>
            <w:t>Click or tap here to enter text.</w:t>
          </w:r>
        </w:p>
      </w:docPartBody>
    </w:docPart>
    <w:docPart>
      <w:docPartPr>
        <w:name w:val="BA95523762B34D7E87795DEA1EA82203"/>
        <w:category>
          <w:name w:val="General"/>
          <w:gallery w:val="placeholder"/>
        </w:category>
        <w:types>
          <w:type w:val="bbPlcHdr"/>
        </w:types>
        <w:behaviors>
          <w:behavior w:val="content"/>
        </w:behaviors>
        <w:guid w:val="{4B2ECA2A-0B72-44DC-866E-1364DB8C3699}"/>
      </w:docPartPr>
      <w:docPartBody>
        <w:p w:rsidR="0069767A" w:rsidRDefault="00AE6924" w:rsidP="00AE6924">
          <w:pPr>
            <w:pStyle w:val="BA95523762B34D7E87795DEA1EA822031"/>
          </w:pPr>
          <w:r w:rsidRPr="00F317E9">
            <w:rPr>
              <w:rStyle w:val="PlaceholderText"/>
            </w:rPr>
            <w:t>Click or tap here to enter text.</w:t>
          </w:r>
        </w:p>
      </w:docPartBody>
    </w:docPart>
    <w:docPart>
      <w:docPartPr>
        <w:name w:val="5884188ECB8745879B51A441FFFA9EE3"/>
        <w:category>
          <w:name w:val="General"/>
          <w:gallery w:val="placeholder"/>
        </w:category>
        <w:types>
          <w:type w:val="bbPlcHdr"/>
        </w:types>
        <w:behaviors>
          <w:behavior w:val="content"/>
        </w:behaviors>
        <w:guid w:val="{2BD3366E-5C28-451F-B1AE-85C6FF3D980B}"/>
      </w:docPartPr>
      <w:docPartBody>
        <w:p w:rsidR="0069767A" w:rsidRDefault="00AE6924" w:rsidP="00AE6924">
          <w:pPr>
            <w:pStyle w:val="5884188ECB8745879B51A441FFFA9EE31"/>
          </w:pPr>
          <w:r w:rsidRPr="00C70B41">
            <w:rPr>
              <w:rStyle w:val="PlaceholderText"/>
            </w:rPr>
            <w:t>Click or tap here to enter text.</w:t>
          </w:r>
        </w:p>
      </w:docPartBody>
    </w:docPart>
    <w:docPart>
      <w:docPartPr>
        <w:name w:val="1E5738F053D142D9BBD8CED44057FB09"/>
        <w:category>
          <w:name w:val="General"/>
          <w:gallery w:val="placeholder"/>
        </w:category>
        <w:types>
          <w:type w:val="bbPlcHdr"/>
        </w:types>
        <w:behaviors>
          <w:behavior w:val="content"/>
        </w:behaviors>
        <w:guid w:val="{275C6E9D-B756-45D2-9F8D-B19CE50300BE}"/>
      </w:docPartPr>
      <w:docPartBody>
        <w:p w:rsidR="00916B3C" w:rsidRDefault="00AE6924" w:rsidP="00AE6924">
          <w:pPr>
            <w:pStyle w:val="1E5738F053D142D9BBD8CED44057FB091"/>
          </w:pPr>
          <w:r w:rsidRPr="00B755BB">
            <w:rPr>
              <w:rStyle w:val="PlaceholderText"/>
            </w:rPr>
            <w:t>Click or tap here to enter text.</w:t>
          </w:r>
        </w:p>
      </w:docPartBody>
    </w:docPart>
    <w:docPart>
      <w:docPartPr>
        <w:name w:val="112238581752476FB17740DB7AD4C975"/>
        <w:category>
          <w:name w:val="General"/>
          <w:gallery w:val="placeholder"/>
        </w:category>
        <w:types>
          <w:type w:val="bbPlcHdr"/>
        </w:types>
        <w:behaviors>
          <w:behavior w:val="content"/>
        </w:behaviors>
        <w:guid w:val="{99A777AD-305A-46EE-88D9-AC05F681DDF8}"/>
      </w:docPartPr>
      <w:docPartBody>
        <w:p w:rsidR="00916B3C" w:rsidRDefault="00AE6924" w:rsidP="00AE6924">
          <w:pPr>
            <w:pStyle w:val="112238581752476FB17740DB7AD4C9751"/>
          </w:pPr>
          <w:r w:rsidRPr="00B755BB">
            <w:rPr>
              <w:rStyle w:val="PlaceholderText"/>
            </w:rPr>
            <w:t>Click or tap here to enter text.</w:t>
          </w:r>
        </w:p>
      </w:docPartBody>
    </w:docPart>
    <w:docPart>
      <w:docPartPr>
        <w:name w:val="A0DF131E569E4E58A541CB875FF6F9C6"/>
        <w:category>
          <w:name w:val="General"/>
          <w:gallery w:val="placeholder"/>
        </w:category>
        <w:types>
          <w:type w:val="bbPlcHdr"/>
        </w:types>
        <w:behaviors>
          <w:behavior w:val="content"/>
        </w:behaviors>
        <w:guid w:val="{09E93DD1-6042-4F86-9D2F-3E13E2237233}"/>
      </w:docPartPr>
      <w:docPartBody>
        <w:p w:rsidR="00852104" w:rsidRDefault="00AE6924" w:rsidP="00AE6924">
          <w:pPr>
            <w:pStyle w:val="A0DF131E569E4E58A541CB875FF6F9C61"/>
          </w:pPr>
          <w:r w:rsidRPr="00B755BB">
            <w:rPr>
              <w:rStyle w:val="PlaceholderText"/>
            </w:rPr>
            <w:t>Click or tap here to enter text.</w:t>
          </w:r>
        </w:p>
      </w:docPartBody>
    </w:docPart>
    <w:docPart>
      <w:docPartPr>
        <w:name w:val="0CD3874F235B496F8A7F95002FF2F016"/>
        <w:category>
          <w:name w:val="General"/>
          <w:gallery w:val="placeholder"/>
        </w:category>
        <w:types>
          <w:type w:val="bbPlcHdr"/>
        </w:types>
        <w:behaviors>
          <w:behavior w:val="content"/>
        </w:behaviors>
        <w:guid w:val="{926450C6-436E-4308-AE8C-0D30702A6800}"/>
      </w:docPartPr>
      <w:docPartBody>
        <w:p w:rsidR="00852104" w:rsidRDefault="00AE6924" w:rsidP="00AE6924">
          <w:pPr>
            <w:pStyle w:val="0CD3874F235B496F8A7F95002FF2F0161"/>
          </w:pPr>
          <w:r w:rsidRPr="00B755BB">
            <w:rPr>
              <w:rStyle w:val="PlaceholderText"/>
            </w:rPr>
            <w:t>Click or tap here to enter text.</w:t>
          </w:r>
        </w:p>
      </w:docPartBody>
    </w:docPart>
    <w:docPart>
      <w:docPartPr>
        <w:name w:val="5E714CA796F448EA877AC411C2580530"/>
        <w:category>
          <w:name w:val="General"/>
          <w:gallery w:val="placeholder"/>
        </w:category>
        <w:types>
          <w:type w:val="bbPlcHdr"/>
        </w:types>
        <w:behaviors>
          <w:behavior w:val="content"/>
        </w:behaviors>
        <w:guid w:val="{FDA4A73D-7B42-432B-8DA6-F2149B054266}"/>
      </w:docPartPr>
      <w:docPartBody>
        <w:p w:rsidR="00852104" w:rsidRDefault="00AE6924" w:rsidP="00AE6924">
          <w:pPr>
            <w:pStyle w:val="5E714CA796F448EA877AC411C25805301"/>
          </w:pPr>
          <w:r w:rsidRPr="00B755BB">
            <w:rPr>
              <w:rStyle w:val="PlaceholderText"/>
            </w:rPr>
            <w:t>Click or tap here to enter text.</w:t>
          </w:r>
        </w:p>
      </w:docPartBody>
    </w:docPart>
    <w:docPart>
      <w:docPartPr>
        <w:name w:val="61E562DCEA1F44569DCF443BEE5A7697"/>
        <w:category>
          <w:name w:val="General"/>
          <w:gallery w:val="placeholder"/>
        </w:category>
        <w:types>
          <w:type w:val="bbPlcHdr"/>
        </w:types>
        <w:behaviors>
          <w:behavior w:val="content"/>
        </w:behaviors>
        <w:guid w:val="{7793C0F0-0640-496C-88B0-CAD5D3F1E009}"/>
      </w:docPartPr>
      <w:docPartBody>
        <w:p w:rsidR="00852104" w:rsidRDefault="00AE6924" w:rsidP="00AE6924">
          <w:pPr>
            <w:pStyle w:val="61E562DCEA1F44569DCF443BEE5A76971"/>
          </w:pPr>
          <w:r w:rsidRPr="00B755BB">
            <w:rPr>
              <w:rStyle w:val="PlaceholderText"/>
            </w:rPr>
            <w:t>Click or tap here to enter text.</w:t>
          </w:r>
        </w:p>
      </w:docPartBody>
    </w:docPart>
    <w:docPart>
      <w:docPartPr>
        <w:name w:val="43B8C7E62A804D66AC7D911C3344883F"/>
        <w:category>
          <w:name w:val="General"/>
          <w:gallery w:val="placeholder"/>
        </w:category>
        <w:types>
          <w:type w:val="bbPlcHdr"/>
        </w:types>
        <w:behaviors>
          <w:behavior w:val="content"/>
        </w:behaviors>
        <w:guid w:val="{829BA3DB-DC0C-418A-8E9A-FBA921FFFE4F}"/>
      </w:docPartPr>
      <w:docPartBody>
        <w:p w:rsidR="00852104" w:rsidRDefault="00AE6924" w:rsidP="00AE6924">
          <w:pPr>
            <w:pStyle w:val="43B8C7E62A804D66AC7D911C3344883F1"/>
          </w:pPr>
          <w:r w:rsidRPr="006D7417">
            <w:rPr>
              <w:rStyle w:val="PlaceholderText"/>
            </w:rPr>
            <w:t>Click or tap here to enter text.</w:t>
          </w:r>
        </w:p>
      </w:docPartBody>
    </w:docPart>
    <w:docPart>
      <w:docPartPr>
        <w:name w:val="4A81AA5A3E774A2D9205ADA6A5C1D80C"/>
        <w:category>
          <w:name w:val="General"/>
          <w:gallery w:val="placeholder"/>
        </w:category>
        <w:types>
          <w:type w:val="bbPlcHdr"/>
        </w:types>
        <w:behaviors>
          <w:behavior w:val="content"/>
        </w:behaviors>
        <w:guid w:val="{426CBC62-2F1B-4CCD-9E42-48EB27CB364A}"/>
      </w:docPartPr>
      <w:docPartBody>
        <w:p w:rsidR="00852104" w:rsidRDefault="00AE6924" w:rsidP="00AE6924">
          <w:pPr>
            <w:pStyle w:val="4A81AA5A3E774A2D9205ADA6A5C1D80C1"/>
          </w:pPr>
          <w:r w:rsidRPr="006D7417">
            <w:rPr>
              <w:rStyle w:val="PlaceholderText"/>
            </w:rPr>
            <w:t>Click or tap here to enter text.</w:t>
          </w:r>
        </w:p>
      </w:docPartBody>
    </w:docPart>
    <w:docPart>
      <w:docPartPr>
        <w:name w:val="B0BC261424044ABE8267F98CDC561722"/>
        <w:category>
          <w:name w:val="General"/>
          <w:gallery w:val="placeholder"/>
        </w:category>
        <w:types>
          <w:type w:val="bbPlcHdr"/>
        </w:types>
        <w:behaviors>
          <w:behavior w:val="content"/>
        </w:behaviors>
        <w:guid w:val="{0825B6F4-AF21-4A5B-B858-B7EE95B661A9}"/>
      </w:docPartPr>
      <w:docPartBody>
        <w:p w:rsidR="00852104" w:rsidRDefault="00AE6924" w:rsidP="00AE6924">
          <w:pPr>
            <w:pStyle w:val="B0BC261424044ABE8267F98CDC5617221"/>
          </w:pPr>
          <w:r w:rsidRPr="006D7417">
            <w:rPr>
              <w:rStyle w:val="PlaceholderText"/>
            </w:rPr>
            <w:t>Click or tap here to enter text.</w:t>
          </w:r>
        </w:p>
      </w:docPartBody>
    </w:docPart>
    <w:docPart>
      <w:docPartPr>
        <w:name w:val="9F9BD8B5633540E3B8444E88456D889D"/>
        <w:category>
          <w:name w:val="General"/>
          <w:gallery w:val="placeholder"/>
        </w:category>
        <w:types>
          <w:type w:val="bbPlcHdr"/>
        </w:types>
        <w:behaviors>
          <w:behavior w:val="content"/>
        </w:behaviors>
        <w:guid w:val="{7EB04F65-B7CD-4BED-8490-67703FE247CF}"/>
      </w:docPartPr>
      <w:docPartBody>
        <w:p w:rsidR="00852104" w:rsidRDefault="00AE6924" w:rsidP="00AE6924">
          <w:pPr>
            <w:pStyle w:val="9F9BD8B5633540E3B8444E88456D889D1"/>
          </w:pPr>
          <w:r w:rsidRPr="006D7417">
            <w:rPr>
              <w:rStyle w:val="PlaceholderText"/>
            </w:rPr>
            <w:t>Click or tap here to enter text.</w:t>
          </w:r>
        </w:p>
      </w:docPartBody>
    </w:docPart>
    <w:docPart>
      <w:docPartPr>
        <w:name w:val="C3E4D9EE835340C18E6ECC78ECAF124C"/>
        <w:category>
          <w:name w:val="General"/>
          <w:gallery w:val="placeholder"/>
        </w:category>
        <w:types>
          <w:type w:val="bbPlcHdr"/>
        </w:types>
        <w:behaviors>
          <w:behavior w:val="content"/>
        </w:behaviors>
        <w:guid w:val="{175EA168-492B-4A90-9E62-56615D474EAE}"/>
      </w:docPartPr>
      <w:docPartBody>
        <w:p w:rsidR="00852104" w:rsidRDefault="00AE6924" w:rsidP="00AE6924">
          <w:pPr>
            <w:pStyle w:val="C3E4D9EE835340C18E6ECC78ECAF124C1"/>
          </w:pPr>
          <w:r w:rsidRPr="006D7417">
            <w:rPr>
              <w:rStyle w:val="PlaceholderText"/>
            </w:rPr>
            <w:t>Click or tap here to enter text.</w:t>
          </w:r>
        </w:p>
      </w:docPartBody>
    </w:docPart>
    <w:docPart>
      <w:docPartPr>
        <w:name w:val="A91A63DC70F84DF990BCEAF33C03D435"/>
        <w:category>
          <w:name w:val="General"/>
          <w:gallery w:val="placeholder"/>
        </w:category>
        <w:types>
          <w:type w:val="bbPlcHdr"/>
        </w:types>
        <w:behaviors>
          <w:behavior w:val="content"/>
        </w:behaviors>
        <w:guid w:val="{1F93A103-309D-4EBD-9BA8-572E94DB794E}"/>
      </w:docPartPr>
      <w:docPartBody>
        <w:p w:rsidR="00852104" w:rsidRDefault="00AE6924" w:rsidP="00AE6924">
          <w:pPr>
            <w:pStyle w:val="A91A63DC70F84DF990BCEAF33C03D4351"/>
          </w:pPr>
          <w:r w:rsidRPr="006D7417">
            <w:rPr>
              <w:rStyle w:val="PlaceholderText"/>
            </w:rPr>
            <w:t>Click or tap here to enter text.</w:t>
          </w:r>
        </w:p>
      </w:docPartBody>
    </w:docPart>
    <w:docPart>
      <w:docPartPr>
        <w:name w:val="11D51322380C4E739A366D40B116A224"/>
        <w:category>
          <w:name w:val="General"/>
          <w:gallery w:val="placeholder"/>
        </w:category>
        <w:types>
          <w:type w:val="bbPlcHdr"/>
        </w:types>
        <w:behaviors>
          <w:behavior w:val="content"/>
        </w:behaviors>
        <w:guid w:val="{1B047E22-5920-47FC-99D8-45A690F08722}"/>
      </w:docPartPr>
      <w:docPartBody>
        <w:p w:rsidR="00852104" w:rsidRDefault="00AE6924" w:rsidP="00AE6924">
          <w:pPr>
            <w:pStyle w:val="11D51322380C4E739A366D40B116A2241"/>
          </w:pPr>
          <w:r w:rsidRPr="006D7417">
            <w:rPr>
              <w:rStyle w:val="PlaceholderText"/>
            </w:rPr>
            <w:t>Click or tap here to enter text.</w:t>
          </w:r>
        </w:p>
      </w:docPartBody>
    </w:docPart>
    <w:docPart>
      <w:docPartPr>
        <w:name w:val="AFA536BC11634757A9A58AB75FE8FD58"/>
        <w:category>
          <w:name w:val="General"/>
          <w:gallery w:val="placeholder"/>
        </w:category>
        <w:types>
          <w:type w:val="bbPlcHdr"/>
        </w:types>
        <w:behaviors>
          <w:behavior w:val="content"/>
        </w:behaviors>
        <w:guid w:val="{6808AC8E-304E-4FE2-89C6-407EC50CA901}"/>
      </w:docPartPr>
      <w:docPartBody>
        <w:p w:rsidR="00852104" w:rsidRDefault="00AE6924" w:rsidP="00AE6924">
          <w:pPr>
            <w:pStyle w:val="AFA536BC11634757A9A58AB75FE8FD581"/>
          </w:pPr>
          <w:r w:rsidRPr="006D7417">
            <w:rPr>
              <w:rStyle w:val="PlaceholderText"/>
            </w:rPr>
            <w:t>Click or tap here to enter text.</w:t>
          </w:r>
        </w:p>
      </w:docPartBody>
    </w:docPart>
    <w:docPart>
      <w:docPartPr>
        <w:name w:val="C2B7C99995544CFFB28792E7F1E9C90D"/>
        <w:category>
          <w:name w:val="General"/>
          <w:gallery w:val="placeholder"/>
        </w:category>
        <w:types>
          <w:type w:val="bbPlcHdr"/>
        </w:types>
        <w:behaviors>
          <w:behavior w:val="content"/>
        </w:behaviors>
        <w:guid w:val="{6D48DD2E-7657-400C-9097-A61AED33AEF4}"/>
      </w:docPartPr>
      <w:docPartBody>
        <w:p w:rsidR="00852104" w:rsidRDefault="00AE6924" w:rsidP="00AE6924">
          <w:pPr>
            <w:pStyle w:val="C2B7C99995544CFFB28792E7F1E9C90D1"/>
          </w:pPr>
          <w:r w:rsidRPr="006D7417">
            <w:rPr>
              <w:rStyle w:val="PlaceholderText"/>
            </w:rPr>
            <w:t>Click or tap here to enter text.</w:t>
          </w:r>
        </w:p>
      </w:docPartBody>
    </w:docPart>
    <w:docPart>
      <w:docPartPr>
        <w:name w:val="7546EBEB3901401EAD1F2D01B3EC18D7"/>
        <w:category>
          <w:name w:val="General"/>
          <w:gallery w:val="placeholder"/>
        </w:category>
        <w:types>
          <w:type w:val="bbPlcHdr"/>
        </w:types>
        <w:behaviors>
          <w:behavior w:val="content"/>
        </w:behaviors>
        <w:guid w:val="{98B8564A-D2D3-44E9-BC73-89D7F9A7B06F}"/>
      </w:docPartPr>
      <w:docPartBody>
        <w:p w:rsidR="00852104" w:rsidRDefault="00AE6924" w:rsidP="00AE6924">
          <w:pPr>
            <w:pStyle w:val="7546EBEB3901401EAD1F2D01B3EC18D71"/>
          </w:pPr>
          <w:r w:rsidRPr="006D7417">
            <w:rPr>
              <w:rStyle w:val="PlaceholderText"/>
            </w:rPr>
            <w:t>Click or tap here to enter text.</w:t>
          </w:r>
        </w:p>
      </w:docPartBody>
    </w:docPart>
    <w:docPart>
      <w:docPartPr>
        <w:name w:val="C6A126DFFD5A4D46A38142D590EFF8C5"/>
        <w:category>
          <w:name w:val="General"/>
          <w:gallery w:val="placeholder"/>
        </w:category>
        <w:types>
          <w:type w:val="bbPlcHdr"/>
        </w:types>
        <w:behaviors>
          <w:behavior w:val="content"/>
        </w:behaviors>
        <w:guid w:val="{CC25AFC5-1A30-413D-B17D-03D6AA9D79CC}"/>
      </w:docPartPr>
      <w:docPartBody>
        <w:p w:rsidR="00852104" w:rsidRDefault="00AE6924" w:rsidP="00AE6924">
          <w:pPr>
            <w:pStyle w:val="C6A126DFFD5A4D46A38142D590EFF8C51"/>
          </w:pPr>
          <w:r w:rsidRPr="006D7417">
            <w:rPr>
              <w:rStyle w:val="PlaceholderText"/>
            </w:rPr>
            <w:t>Click or tap here to enter text.</w:t>
          </w:r>
        </w:p>
      </w:docPartBody>
    </w:docPart>
    <w:docPart>
      <w:docPartPr>
        <w:name w:val="09B41C96FC42464B99AAE8CD7147122D"/>
        <w:category>
          <w:name w:val="General"/>
          <w:gallery w:val="placeholder"/>
        </w:category>
        <w:types>
          <w:type w:val="bbPlcHdr"/>
        </w:types>
        <w:behaviors>
          <w:behavior w:val="content"/>
        </w:behaviors>
        <w:guid w:val="{8F5DA67F-B593-42E6-992D-DCB762F9C386}"/>
      </w:docPartPr>
      <w:docPartBody>
        <w:p w:rsidR="00852104" w:rsidRDefault="00AE6924" w:rsidP="00AE6924">
          <w:pPr>
            <w:pStyle w:val="09B41C96FC42464B99AAE8CD7147122D1"/>
          </w:pPr>
          <w:r w:rsidRPr="006D7417">
            <w:rPr>
              <w:rStyle w:val="PlaceholderText"/>
            </w:rPr>
            <w:t>Click or tap here to enter text.</w:t>
          </w:r>
        </w:p>
      </w:docPartBody>
    </w:docPart>
    <w:docPart>
      <w:docPartPr>
        <w:name w:val="E676025439CF4E42A98DA4F96755E67C"/>
        <w:category>
          <w:name w:val="General"/>
          <w:gallery w:val="placeholder"/>
        </w:category>
        <w:types>
          <w:type w:val="bbPlcHdr"/>
        </w:types>
        <w:behaviors>
          <w:behavior w:val="content"/>
        </w:behaviors>
        <w:guid w:val="{4878B320-F723-4ED9-85EB-CCC2F7664E32}"/>
      </w:docPartPr>
      <w:docPartBody>
        <w:p w:rsidR="00852104" w:rsidRDefault="00AE6924" w:rsidP="00AE6924">
          <w:pPr>
            <w:pStyle w:val="E676025439CF4E42A98DA4F96755E67C1"/>
          </w:pPr>
          <w:r w:rsidRPr="006D7417">
            <w:rPr>
              <w:rStyle w:val="PlaceholderText"/>
            </w:rPr>
            <w:t>Click or tap here to enter text.</w:t>
          </w:r>
        </w:p>
      </w:docPartBody>
    </w:docPart>
    <w:docPart>
      <w:docPartPr>
        <w:name w:val="0498320932F54E8A863BC0BF81519A6A"/>
        <w:category>
          <w:name w:val="General"/>
          <w:gallery w:val="placeholder"/>
        </w:category>
        <w:types>
          <w:type w:val="bbPlcHdr"/>
        </w:types>
        <w:behaviors>
          <w:behavior w:val="content"/>
        </w:behaviors>
        <w:guid w:val="{A2B44AB6-CF96-4FAC-BBC5-252B16D6B5F9}"/>
      </w:docPartPr>
      <w:docPartBody>
        <w:p w:rsidR="00852104" w:rsidRDefault="00AE6924" w:rsidP="00AE6924">
          <w:pPr>
            <w:pStyle w:val="0498320932F54E8A863BC0BF81519A6A1"/>
          </w:pPr>
          <w:r w:rsidRPr="006D7417">
            <w:rPr>
              <w:rStyle w:val="PlaceholderText"/>
            </w:rPr>
            <w:t>Click or tap here to enter text.</w:t>
          </w:r>
        </w:p>
      </w:docPartBody>
    </w:docPart>
    <w:docPart>
      <w:docPartPr>
        <w:name w:val="63FC9B853D9145268C5B3E3008656260"/>
        <w:category>
          <w:name w:val="General"/>
          <w:gallery w:val="placeholder"/>
        </w:category>
        <w:types>
          <w:type w:val="bbPlcHdr"/>
        </w:types>
        <w:behaviors>
          <w:behavior w:val="content"/>
        </w:behaviors>
        <w:guid w:val="{E2650271-B4CA-4758-974D-708C180FCDCA}"/>
      </w:docPartPr>
      <w:docPartBody>
        <w:p w:rsidR="00852104" w:rsidRDefault="00AE6924" w:rsidP="00AE6924">
          <w:pPr>
            <w:pStyle w:val="63FC9B853D9145268C5B3E30086562601"/>
          </w:pPr>
          <w:r w:rsidRPr="006D7417">
            <w:rPr>
              <w:rStyle w:val="PlaceholderText"/>
            </w:rPr>
            <w:t>Click or tap here to enter text.</w:t>
          </w:r>
        </w:p>
      </w:docPartBody>
    </w:docPart>
    <w:docPart>
      <w:docPartPr>
        <w:name w:val="C2C4ADCD7F694C3D93F82B8052B94E29"/>
        <w:category>
          <w:name w:val="General"/>
          <w:gallery w:val="placeholder"/>
        </w:category>
        <w:types>
          <w:type w:val="bbPlcHdr"/>
        </w:types>
        <w:behaviors>
          <w:behavior w:val="content"/>
        </w:behaviors>
        <w:guid w:val="{50E9387A-CF7C-4D5B-B847-B13BF829081F}"/>
      </w:docPartPr>
      <w:docPartBody>
        <w:p w:rsidR="00852104" w:rsidRDefault="00AE6924" w:rsidP="00AE6924">
          <w:pPr>
            <w:pStyle w:val="C2C4ADCD7F694C3D93F82B8052B94E291"/>
          </w:pPr>
          <w:r w:rsidRPr="006D7417">
            <w:rPr>
              <w:rStyle w:val="PlaceholderText"/>
            </w:rPr>
            <w:t>Click or tap here to enter text.</w:t>
          </w:r>
        </w:p>
      </w:docPartBody>
    </w:docPart>
    <w:docPart>
      <w:docPartPr>
        <w:name w:val="26DAF9234D2445748AD995168BBB6F10"/>
        <w:category>
          <w:name w:val="General"/>
          <w:gallery w:val="placeholder"/>
        </w:category>
        <w:types>
          <w:type w:val="bbPlcHdr"/>
        </w:types>
        <w:behaviors>
          <w:behavior w:val="content"/>
        </w:behaviors>
        <w:guid w:val="{DE957C90-B7B4-4D60-8F76-2029ACF7CE76}"/>
      </w:docPartPr>
      <w:docPartBody>
        <w:p w:rsidR="00852104" w:rsidRDefault="00AE6924" w:rsidP="00AE6924">
          <w:pPr>
            <w:pStyle w:val="26DAF9234D2445748AD995168BBB6F101"/>
          </w:pPr>
          <w:r w:rsidRPr="006D7417">
            <w:rPr>
              <w:rStyle w:val="PlaceholderText"/>
            </w:rPr>
            <w:t>Click or tap here to enter text.</w:t>
          </w:r>
        </w:p>
      </w:docPartBody>
    </w:docPart>
    <w:docPart>
      <w:docPartPr>
        <w:name w:val="0139DEBCC7AB421D8A2E18FAAAFF0DEF"/>
        <w:category>
          <w:name w:val="General"/>
          <w:gallery w:val="placeholder"/>
        </w:category>
        <w:types>
          <w:type w:val="bbPlcHdr"/>
        </w:types>
        <w:behaviors>
          <w:behavior w:val="content"/>
        </w:behaviors>
        <w:guid w:val="{43EECF99-422A-4759-8158-02D4589032C0}"/>
      </w:docPartPr>
      <w:docPartBody>
        <w:p w:rsidR="00852104" w:rsidRDefault="00AE6924" w:rsidP="00AE6924">
          <w:pPr>
            <w:pStyle w:val="0139DEBCC7AB421D8A2E18FAAAFF0DEF1"/>
          </w:pPr>
          <w:r w:rsidRPr="006D7417">
            <w:rPr>
              <w:rStyle w:val="PlaceholderText"/>
            </w:rPr>
            <w:t>Click or tap here to enter text.</w:t>
          </w:r>
        </w:p>
      </w:docPartBody>
    </w:docPart>
    <w:docPart>
      <w:docPartPr>
        <w:name w:val="FC9700E6CEF74CE9BFB7DC1ABA48DDFF"/>
        <w:category>
          <w:name w:val="General"/>
          <w:gallery w:val="placeholder"/>
        </w:category>
        <w:types>
          <w:type w:val="bbPlcHdr"/>
        </w:types>
        <w:behaviors>
          <w:behavior w:val="content"/>
        </w:behaviors>
        <w:guid w:val="{3CB3127C-77F2-4375-A7F2-6B7D5DCB91FC}"/>
      </w:docPartPr>
      <w:docPartBody>
        <w:p w:rsidR="00852104" w:rsidRDefault="00AE6924" w:rsidP="00AE6924">
          <w:pPr>
            <w:pStyle w:val="FC9700E6CEF74CE9BFB7DC1ABA48DDFF1"/>
          </w:pPr>
          <w:r w:rsidRPr="006D7417">
            <w:rPr>
              <w:rStyle w:val="PlaceholderText"/>
            </w:rPr>
            <w:t>Click or tap here to enter text.</w:t>
          </w:r>
        </w:p>
      </w:docPartBody>
    </w:docPart>
    <w:docPart>
      <w:docPartPr>
        <w:name w:val="19BEAB914829410EB3E8F4203862D618"/>
        <w:category>
          <w:name w:val="General"/>
          <w:gallery w:val="placeholder"/>
        </w:category>
        <w:types>
          <w:type w:val="bbPlcHdr"/>
        </w:types>
        <w:behaviors>
          <w:behavior w:val="content"/>
        </w:behaviors>
        <w:guid w:val="{3C8893B5-1C0C-4866-88C1-83BBF424F0DC}"/>
      </w:docPartPr>
      <w:docPartBody>
        <w:p w:rsidR="00852104" w:rsidRDefault="00AE6924" w:rsidP="00AE6924">
          <w:pPr>
            <w:pStyle w:val="19BEAB914829410EB3E8F4203862D6181"/>
          </w:pPr>
          <w:r w:rsidRPr="006D7417">
            <w:rPr>
              <w:rStyle w:val="PlaceholderText"/>
            </w:rPr>
            <w:t>Click or tap here to enter text.</w:t>
          </w:r>
        </w:p>
      </w:docPartBody>
    </w:docPart>
    <w:docPart>
      <w:docPartPr>
        <w:name w:val="710AAFDCBBD64DA9A6311DFCA7DC1427"/>
        <w:category>
          <w:name w:val="General"/>
          <w:gallery w:val="placeholder"/>
        </w:category>
        <w:types>
          <w:type w:val="bbPlcHdr"/>
        </w:types>
        <w:behaviors>
          <w:behavior w:val="content"/>
        </w:behaviors>
        <w:guid w:val="{CD5A3F31-7B51-4205-BAAB-89671835FEFC}"/>
      </w:docPartPr>
      <w:docPartBody>
        <w:p w:rsidR="00852104" w:rsidRDefault="00AE6924" w:rsidP="00AE6924">
          <w:pPr>
            <w:pStyle w:val="710AAFDCBBD64DA9A6311DFCA7DC14271"/>
          </w:pPr>
          <w:r w:rsidRPr="006D7417">
            <w:rPr>
              <w:rStyle w:val="PlaceholderText"/>
            </w:rPr>
            <w:t>Click or tap here to enter text.</w:t>
          </w:r>
        </w:p>
      </w:docPartBody>
    </w:docPart>
    <w:docPart>
      <w:docPartPr>
        <w:name w:val="772AD551BA714D4396F61B86B1431FD0"/>
        <w:category>
          <w:name w:val="General"/>
          <w:gallery w:val="placeholder"/>
        </w:category>
        <w:types>
          <w:type w:val="bbPlcHdr"/>
        </w:types>
        <w:behaviors>
          <w:behavior w:val="content"/>
        </w:behaviors>
        <w:guid w:val="{26B1A6D1-D9C5-4C05-8D77-F54E60F52246}"/>
      </w:docPartPr>
      <w:docPartBody>
        <w:p w:rsidR="00852104" w:rsidRDefault="00AE6924" w:rsidP="00AE6924">
          <w:pPr>
            <w:pStyle w:val="772AD551BA714D4396F61B86B1431FD01"/>
          </w:pPr>
          <w:r w:rsidRPr="006D7417">
            <w:rPr>
              <w:rStyle w:val="PlaceholderText"/>
            </w:rPr>
            <w:t>Click or tap here to enter text.</w:t>
          </w:r>
        </w:p>
      </w:docPartBody>
    </w:docPart>
    <w:docPart>
      <w:docPartPr>
        <w:name w:val="FE8705963B9B48028BB80FD651F9358D"/>
        <w:category>
          <w:name w:val="General"/>
          <w:gallery w:val="placeholder"/>
        </w:category>
        <w:types>
          <w:type w:val="bbPlcHdr"/>
        </w:types>
        <w:behaviors>
          <w:behavior w:val="content"/>
        </w:behaviors>
        <w:guid w:val="{5AFA0F5D-0488-4333-9266-9AD91DD7E09D}"/>
      </w:docPartPr>
      <w:docPartBody>
        <w:p w:rsidR="00852104" w:rsidRDefault="00AE6924" w:rsidP="00AE6924">
          <w:pPr>
            <w:pStyle w:val="FE8705963B9B48028BB80FD651F9358D1"/>
          </w:pPr>
          <w:r w:rsidRPr="006D7417">
            <w:rPr>
              <w:rStyle w:val="PlaceholderText"/>
            </w:rPr>
            <w:t>Click or tap here to enter text.</w:t>
          </w:r>
        </w:p>
      </w:docPartBody>
    </w:docPart>
    <w:docPart>
      <w:docPartPr>
        <w:name w:val="8BCC329C81B74441A79F83168A14F51E"/>
        <w:category>
          <w:name w:val="General"/>
          <w:gallery w:val="placeholder"/>
        </w:category>
        <w:types>
          <w:type w:val="bbPlcHdr"/>
        </w:types>
        <w:behaviors>
          <w:behavior w:val="content"/>
        </w:behaviors>
        <w:guid w:val="{37FFCD9D-8379-4051-B76C-6B0718F31DFE}"/>
      </w:docPartPr>
      <w:docPartBody>
        <w:p w:rsidR="00852104" w:rsidRDefault="00AE6924" w:rsidP="00AE6924">
          <w:pPr>
            <w:pStyle w:val="8BCC329C81B74441A79F83168A14F51E1"/>
          </w:pPr>
          <w:r w:rsidRPr="006D7417">
            <w:rPr>
              <w:rStyle w:val="PlaceholderText"/>
            </w:rPr>
            <w:t>Click or tap here to enter text.</w:t>
          </w:r>
        </w:p>
      </w:docPartBody>
    </w:docPart>
    <w:docPart>
      <w:docPartPr>
        <w:name w:val="0DDA6EBA558B408EB550B8B0BC24FCFE"/>
        <w:category>
          <w:name w:val="General"/>
          <w:gallery w:val="placeholder"/>
        </w:category>
        <w:types>
          <w:type w:val="bbPlcHdr"/>
        </w:types>
        <w:behaviors>
          <w:behavior w:val="content"/>
        </w:behaviors>
        <w:guid w:val="{C490DDFF-8EA2-4A8A-8148-DFDE6860319C}"/>
      </w:docPartPr>
      <w:docPartBody>
        <w:p w:rsidR="00852104" w:rsidRDefault="00AE6924" w:rsidP="00AE6924">
          <w:pPr>
            <w:pStyle w:val="0DDA6EBA558B408EB550B8B0BC24FCFE1"/>
          </w:pPr>
          <w:r w:rsidRPr="004E58DF">
            <w:rPr>
              <w:rStyle w:val="PlaceholderText"/>
              <w:sz w:val="24"/>
            </w:rPr>
            <w:t>Click or tap here to enter text.</w:t>
          </w:r>
        </w:p>
      </w:docPartBody>
    </w:docPart>
    <w:docPart>
      <w:docPartPr>
        <w:name w:val="0E78B6ECADFC4BB7AB39DA87DE9131EE"/>
        <w:category>
          <w:name w:val="General"/>
          <w:gallery w:val="placeholder"/>
        </w:category>
        <w:types>
          <w:type w:val="bbPlcHdr"/>
        </w:types>
        <w:behaviors>
          <w:behavior w:val="content"/>
        </w:behaviors>
        <w:guid w:val="{DD3A768A-A324-4CEC-984B-EF30952B6C96}"/>
      </w:docPartPr>
      <w:docPartBody>
        <w:p w:rsidR="00852104" w:rsidRDefault="00AE6924" w:rsidP="00AE6924">
          <w:pPr>
            <w:pStyle w:val="0E78B6ECADFC4BB7AB39DA87DE9131EE"/>
          </w:pPr>
          <w:r w:rsidRPr="006D7417">
            <w:rPr>
              <w:rStyle w:val="PlaceholderText"/>
            </w:rPr>
            <w:t>Click or tap here to enter text.</w:t>
          </w:r>
        </w:p>
      </w:docPartBody>
    </w:docPart>
    <w:docPart>
      <w:docPartPr>
        <w:name w:val="F28AE158E4314669ABB3D96EB17E9990"/>
        <w:category>
          <w:name w:val="General"/>
          <w:gallery w:val="placeholder"/>
        </w:category>
        <w:types>
          <w:type w:val="bbPlcHdr"/>
        </w:types>
        <w:behaviors>
          <w:behavior w:val="content"/>
        </w:behaviors>
        <w:guid w:val="{15A2CF36-5AB0-4EBB-8476-EDCBB6D505B0}"/>
      </w:docPartPr>
      <w:docPartBody>
        <w:p w:rsidR="00852104" w:rsidRDefault="00AE6924" w:rsidP="00AE6924">
          <w:pPr>
            <w:pStyle w:val="F28AE158E4314669ABB3D96EB17E9990"/>
          </w:pPr>
          <w:r w:rsidRPr="006D7417">
            <w:rPr>
              <w:rStyle w:val="PlaceholderText"/>
            </w:rPr>
            <w:t>Click or tap here to enter text.</w:t>
          </w:r>
        </w:p>
      </w:docPartBody>
    </w:docPart>
    <w:docPart>
      <w:docPartPr>
        <w:name w:val="A6712FF39E3D4E55821C487BD4436ED4"/>
        <w:category>
          <w:name w:val="General"/>
          <w:gallery w:val="placeholder"/>
        </w:category>
        <w:types>
          <w:type w:val="bbPlcHdr"/>
        </w:types>
        <w:behaviors>
          <w:behavior w:val="content"/>
        </w:behaviors>
        <w:guid w:val="{18D6BB06-D814-49D5-82FB-B3BB2165BD03}"/>
      </w:docPartPr>
      <w:docPartBody>
        <w:p w:rsidR="00852104" w:rsidRDefault="00AE6924" w:rsidP="00AE6924">
          <w:pPr>
            <w:pStyle w:val="A6712FF39E3D4E55821C487BD4436ED4"/>
          </w:pPr>
          <w:r w:rsidRPr="006D7417">
            <w:rPr>
              <w:rStyle w:val="PlaceholderText"/>
            </w:rPr>
            <w:t>Click or tap here to enter text.</w:t>
          </w:r>
        </w:p>
      </w:docPartBody>
    </w:docPart>
    <w:docPart>
      <w:docPartPr>
        <w:name w:val="5D2B10E551F248218DDD949F91828184"/>
        <w:category>
          <w:name w:val="General"/>
          <w:gallery w:val="placeholder"/>
        </w:category>
        <w:types>
          <w:type w:val="bbPlcHdr"/>
        </w:types>
        <w:behaviors>
          <w:behavior w:val="content"/>
        </w:behaviors>
        <w:guid w:val="{4530DEEF-65F9-4AA7-9FC8-B9FBEA80A916}"/>
      </w:docPartPr>
      <w:docPartBody>
        <w:p w:rsidR="00C615B3" w:rsidRDefault="00AE6924" w:rsidP="00AE6924">
          <w:pPr>
            <w:pStyle w:val="5D2B10E551F248218DDD949F918281841"/>
          </w:pPr>
          <w:r w:rsidRPr="006D7417">
            <w:rPr>
              <w:rStyle w:val="PlaceholderText"/>
            </w:rPr>
            <w:t>Click or tap here to enter text.</w:t>
          </w:r>
        </w:p>
      </w:docPartBody>
    </w:docPart>
    <w:docPart>
      <w:docPartPr>
        <w:name w:val="233C585D7CD04372B0C8DDBA99071E05"/>
        <w:category>
          <w:name w:val="General"/>
          <w:gallery w:val="placeholder"/>
        </w:category>
        <w:types>
          <w:type w:val="bbPlcHdr"/>
        </w:types>
        <w:behaviors>
          <w:behavior w:val="content"/>
        </w:behaviors>
        <w:guid w:val="{AB3DDA97-B710-4AB9-AE57-0D3DD542F1D0}"/>
      </w:docPartPr>
      <w:docPartBody>
        <w:p w:rsidR="003437B2" w:rsidRDefault="001520B4" w:rsidP="001520B4">
          <w:pPr>
            <w:pStyle w:val="233C585D7CD04372B0C8DDBA99071E05"/>
          </w:pPr>
          <w:r w:rsidRPr="00C71CC9">
            <w:rPr>
              <w:rStyle w:val="PlaceholderText"/>
            </w:rPr>
            <w:t>Click or tap here to enter text.</w:t>
          </w:r>
        </w:p>
      </w:docPartBody>
    </w:docPart>
    <w:docPart>
      <w:docPartPr>
        <w:name w:val="3096A12F9E074317B760C68F4E63BC5B"/>
        <w:category>
          <w:name w:val="General"/>
          <w:gallery w:val="placeholder"/>
        </w:category>
        <w:types>
          <w:type w:val="bbPlcHdr"/>
        </w:types>
        <w:behaviors>
          <w:behavior w:val="content"/>
        </w:behaviors>
        <w:guid w:val="{23421E83-B4ED-4A3A-BF92-37B62F5DBCED}"/>
      </w:docPartPr>
      <w:docPartBody>
        <w:p w:rsidR="003437B2" w:rsidRDefault="001520B4" w:rsidP="001520B4">
          <w:pPr>
            <w:pStyle w:val="3096A12F9E074317B760C68F4E63BC5B"/>
          </w:pPr>
          <w:r w:rsidRPr="00C71CC9">
            <w:rPr>
              <w:rStyle w:val="PlaceholderText"/>
            </w:rPr>
            <w:t>Click or tap here to enter text.</w:t>
          </w:r>
        </w:p>
      </w:docPartBody>
    </w:docPart>
    <w:docPart>
      <w:docPartPr>
        <w:name w:val="07C9035A0D774521A190245130BDA97F"/>
        <w:category>
          <w:name w:val="General"/>
          <w:gallery w:val="placeholder"/>
        </w:category>
        <w:types>
          <w:type w:val="bbPlcHdr"/>
        </w:types>
        <w:behaviors>
          <w:behavior w:val="content"/>
        </w:behaviors>
        <w:guid w:val="{00036CB5-0535-4D2E-8E8D-6E679E6EB576}"/>
      </w:docPartPr>
      <w:docPartBody>
        <w:p w:rsidR="003437B2" w:rsidRDefault="001520B4" w:rsidP="001520B4">
          <w:pPr>
            <w:pStyle w:val="07C9035A0D774521A190245130BDA97F"/>
          </w:pPr>
          <w:r w:rsidRPr="00C71CC9">
            <w:rPr>
              <w:rStyle w:val="PlaceholderText"/>
            </w:rPr>
            <w:t>Click or tap here to enter text.</w:t>
          </w:r>
        </w:p>
      </w:docPartBody>
    </w:docPart>
    <w:docPart>
      <w:docPartPr>
        <w:name w:val="0392E4018A7540D4932D144145AD125B"/>
        <w:category>
          <w:name w:val="General"/>
          <w:gallery w:val="placeholder"/>
        </w:category>
        <w:types>
          <w:type w:val="bbPlcHdr"/>
        </w:types>
        <w:behaviors>
          <w:behavior w:val="content"/>
        </w:behaviors>
        <w:guid w:val="{5336450B-EF2D-447F-B9C6-313C68A3FB0E}"/>
      </w:docPartPr>
      <w:docPartBody>
        <w:p w:rsidR="003437B2" w:rsidRDefault="001520B4" w:rsidP="001520B4">
          <w:pPr>
            <w:pStyle w:val="0392E4018A7540D4932D144145AD125B"/>
          </w:pPr>
          <w:r w:rsidRPr="00C71CC9">
            <w:rPr>
              <w:rStyle w:val="PlaceholderText"/>
            </w:rPr>
            <w:t>Click or tap here to enter text.</w:t>
          </w:r>
        </w:p>
      </w:docPartBody>
    </w:docPart>
    <w:docPart>
      <w:docPartPr>
        <w:name w:val="DD31FEABB9C9491DB00CF6CEA6A88201"/>
        <w:category>
          <w:name w:val="General"/>
          <w:gallery w:val="placeholder"/>
        </w:category>
        <w:types>
          <w:type w:val="bbPlcHdr"/>
        </w:types>
        <w:behaviors>
          <w:behavior w:val="content"/>
        </w:behaviors>
        <w:guid w:val="{1CC75E61-FCCC-4DB3-B3F1-1BC66CA2C0D8}"/>
      </w:docPartPr>
      <w:docPartBody>
        <w:p w:rsidR="003437B2" w:rsidRDefault="001520B4" w:rsidP="001520B4">
          <w:pPr>
            <w:pStyle w:val="DD31FEABB9C9491DB00CF6CEA6A88201"/>
          </w:pPr>
          <w:r w:rsidRPr="00C71CC9">
            <w:rPr>
              <w:rStyle w:val="PlaceholderText"/>
            </w:rPr>
            <w:t>Click or tap here to enter text.</w:t>
          </w:r>
        </w:p>
      </w:docPartBody>
    </w:docPart>
    <w:docPart>
      <w:docPartPr>
        <w:name w:val="7C81659F2790472D89F3136C33A6523F"/>
        <w:category>
          <w:name w:val="General"/>
          <w:gallery w:val="placeholder"/>
        </w:category>
        <w:types>
          <w:type w:val="bbPlcHdr"/>
        </w:types>
        <w:behaviors>
          <w:behavior w:val="content"/>
        </w:behaviors>
        <w:guid w:val="{265C17F2-1BAB-41A5-8332-9738F124A669}"/>
      </w:docPartPr>
      <w:docPartBody>
        <w:p w:rsidR="003437B2" w:rsidRDefault="001520B4" w:rsidP="001520B4">
          <w:pPr>
            <w:pStyle w:val="7C81659F2790472D89F3136C33A6523F"/>
          </w:pPr>
          <w:r w:rsidRPr="00C71CC9">
            <w:rPr>
              <w:rStyle w:val="PlaceholderText"/>
            </w:rPr>
            <w:t>Click or tap here to enter text.</w:t>
          </w:r>
        </w:p>
      </w:docPartBody>
    </w:docPart>
    <w:docPart>
      <w:docPartPr>
        <w:name w:val="F8DC83DD7B4E4DEFADFE6F8961B50AA0"/>
        <w:category>
          <w:name w:val="General"/>
          <w:gallery w:val="placeholder"/>
        </w:category>
        <w:types>
          <w:type w:val="bbPlcHdr"/>
        </w:types>
        <w:behaviors>
          <w:behavior w:val="content"/>
        </w:behaviors>
        <w:guid w:val="{D66DEE94-56CA-48FB-AE7A-1CC40BFD1E31}"/>
      </w:docPartPr>
      <w:docPartBody>
        <w:p w:rsidR="003437B2" w:rsidRDefault="001520B4" w:rsidP="001520B4">
          <w:pPr>
            <w:pStyle w:val="F8DC83DD7B4E4DEFADFE6F8961B50AA0"/>
          </w:pPr>
          <w:r w:rsidRPr="00C71CC9">
            <w:rPr>
              <w:rStyle w:val="PlaceholderText"/>
            </w:rPr>
            <w:t>Click or tap here to enter text.</w:t>
          </w:r>
        </w:p>
      </w:docPartBody>
    </w:docPart>
    <w:docPart>
      <w:docPartPr>
        <w:name w:val="E39845D5C4A04A20A34261850A5977DE"/>
        <w:category>
          <w:name w:val="General"/>
          <w:gallery w:val="placeholder"/>
        </w:category>
        <w:types>
          <w:type w:val="bbPlcHdr"/>
        </w:types>
        <w:behaviors>
          <w:behavior w:val="content"/>
        </w:behaviors>
        <w:guid w:val="{B3DA2198-72E8-48BB-BDAD-F059DC2D2B38}"/>
      </w:docPartPr>
      <w:docPartBody>
        <w:p w:rsidR="003437B2" w:rsidRDefault="001520B4" w:rsidP="001520B4">
          <w:pPr>
            <w:pStyle w:val="E39845D5C4A04A20A34261850A5977DE"/>
          </w:pPr>
          <w:r w:rsidRPr="00C71CC9">
            <w:rPr>
              <w:rStyle w:val="PlaceholderText"/>
            </w:rPr>
            <w:t>Click or tap here to enter text.</w:t>
          </w:r>
        </w:p>
      </w:docPartBody>
    </w:docPart>
    <w:docPart>
      <w:docPartPr>
        <w:name w:val="1309C298FE134DA593B2C1F1EAD07C6D"/>
        <w:category>
          <w:name w:val="General"/>
          <w:gallery w:val="placeholder"/>
        </w:category>
        <w:types>
          <w:type w:val="bbPlcHdr"/>
        </w:types>
        <w:behaviors>
          <w:behavior w:val="content"/>
        </w:behaviors>
        <w:guid w:val="{7973151D-713F-436E-89BD-A0CAD0FD2CC2}"/>
      </w:docPartPr>
      <w:docPartBody>
        <w:p w:rsidR="003437B2" w:rsidRDefault="001520B4" w:rsidP="001520B4">
          <w:pPr>
            <w:pStyle w:val="1309C298FE134DA593B2C1F1EAD07C6D"/>
          </w:pPr>
          <w:r w:rsidRPr="00C71CC9">
            <w:rPr>
              <w:rStyle w:val="PlaceholderText"/>
            </w:rPr>
            <w:t>Click or tap here to enter text.</w:t>
          </w:r>
        </w:p>
      </w:docPartBody>
    </w:docPart>
    <w:docPart>
      <w:docPartPr>
        <w:name w:val="9A28AF3920E047AAA2129F07944E4538"/>
        <w:category>
          <w:name w:val="General"/>
          <w:gallery w:val="placeholder"/>
        </w:category>
        <w:types>
          <w:type w:val="bbPlcHdr"/>
        </w:types>
        <w:behaviors>
          <w:behavior w:val="content"/>
        </w:behaviors>
        <w:guid w:val="{A5F64A71-4EA2-479D-B7D9-0435CE43D2A5}"/>
      </w:docPartPr>
      <w:docPartBody>
        <w:p w:rsidR="003437B2" w:rsidRDefault="001520B4" w:rsidP="001520B4">
          <w:pPr>
            <w:pStyle w:val="9A28AF3920E047AAA2129F07944E4538"/>
          </w:pPr>
          <w:r w:rsidRPr="00C71CC9">
            <w:rPr>
              <w:rStyle w:val="PlaceholderText"/>
            </w:rPr>
            <w:t>Click or tap here to enter text.</w:t>
          </w:r>
        </w:p>
      </w:docPartBody>
    </w:docPart>
    <w:docPart>
      <w:docPartPr>
        <w:name w:val="D2BCF3E79D39412E8ED6FE5A1B20734F"/>
        <w:category>
          <w:name w:val="General"/>
          <w:gallery w:val="placeholder"/>
        </w:category>
        <w:types>
          <w:type w:val="bbPlcHdr"/>
        </w:types>
        <w:behaviors>
          <w:behavior w:val="content"/>
        </w:behaviors>
        <w:guid w:val="{C847FF1A-FCA1-47E7-85C6-85CED71A9118}"/>
      </w:docPartPr>
      <w:docPartBody>
        <w:p w:rsidR="003437B2" w:rsidRDefault="001520B4" w:rsidP="001520B4">
          <w:pPr>
            <w:pStyle w:val="D2BCF3E79D39412E8ED6FE5A1B20734F"/>
          </w:pPr>
          <w:r w:rsidRPr="00C71CC9">
            <w:rPr>
              <w:rStyle w:val="PlaceholderText"/>
            </w:rPr>
            <w:t>Click or tap here to enter text.</w:t>
          </w:r>
        </w:p>
      </w:docPartBody>
    </w:docPart>
    <w:docPart>
      <w:docPartPr>
        <w:name w:val="BA80E1A528C649EE8FE51E4411D88451"/>
        <w:category>
          <w:name w:val="General"/>
          <w:gallery w:val="placeholder"/>
        </w:category>
        <w:types>
          <w:type w:val="bbPlcHdr"/>
        </w:types>
        <w:behaviors>
          <w:behavior w:val="content"/>
        </w:behaviors>
        <w:guid w:val="{6C56CB3B-BAB8-47EC-8D3D-368E544E0B73}"/>
      </w:docPartPr>
      <w:docPartBody>
        <w:p w:rsidR="003437B2" w:rsidRDefault="001520B4" w:rsidP="001520B4">
          <w:pPr>
            <w:pStyle w:val="BA80E1A528C649EE8FE51E4411D88451"/>
          </w:pPr>
          <w:r w:rsidRPr="00C71CC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77"/>
    <w:rsid w:val="00134F8C"/>
    <w:rsid w:val="001520B4"/>
    <w:rsid w:val="001B1887"/>
    <w:rsid w:val="001E3826"/>
    <w:rsid w:val="00220911"/>
    <w:rsid w:val="00294334"/>
    <w:rsid w:val="00302641"/>
    <w:rsid w:val="003437B2"/>
    <w:rsid w:val="0034472E"/>
    <w:rsid w:val="004B2793"/>
    <w:rsid w:val="00533577"/>
    <w:rsid w:val="00671761"/>
    <w:rsid w:val="0069767A"/>
    <w:rsid w:val="0079524C"/>
    <w:rsid w:val="007D6DB7"/>
    <w:rsid w:val="00852104"/>
    <w:rsid w:val="008960E3"/>
    <w:rsid w:val="00916B3C"/>
    <w:rsid w:val="00916BCE"/>
    <w:rsid w:val="00986E30"/>
    <w:rsid w:val="009E2CEC"/>
    <w:rsid w:val="00A0116A"/>
    <w:rsid w:val="00A8534F"/>
    <w:rsid w:val="00AD1177"/>
    <w:rsid w:val="00AD29D4"/>
    <w:rsid w:val="00AE6924"/>
    <w:rsid w:val="00B1449C"/>
    <w:rsid w:val="00B248AE"/>
    <w:rsid w:val="00BE5980"/>
    <w:rsid w:val="00C05248"/>
    <w:rsid w:val="00C615B3"/>
    <w:rsid w:val="00CA7C98"/>
    <w:rsid w:val="00CE6123"/>
    <w:rsid w:val="00D6301F"/>
    <w:rsid w:val="00E35316"/>
    <w:rsid w:val="00F95993"/>
    <w:rsid w:val="00FE3C8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0B4"/>
    <w:rPr>
      <w:color w:val="808080"/>
    </w:rPr>
  </w:style>
  <w:style w:type="paragraph" w:customStyle="1" w:styleId="5D2B10E551F248218DDD949F918281841">
    <w:name w:val="5D2B10E551F248218DDD949F918281841"/>
    <w:rsid w:val="00AE6924"/>
    <w:pPr>
      <w:spacing w:after="0" w:line="240" w:lineRule="auto"/>
    </w:pPr>
    <w:rPr>
      <w:rFonts w:ascii="Arial Narrow" w:eastAsia="Times New Roman" w:hAnsi="Arial Narrow" w:cs="Times New Roman"/>
      <w:szCs w:val="24"/>
      <w:lang w:val="en-GB" w:eastAsia="en-US"/>
    </w:rPr>
  </w:style>
  <w:style w:type="paragraph" w:customStyle="1" w:styleId="A9CE7856E883496DA5F745F2EA5FFDD41">
    <w:name w:val="A9CE7856E883496DA5F745F2EA5FFDD41"/>
    <w:rsid w:val="00AE6924"/>
    <w:pPr>
      <w:spacing w:after="0" w:line="240" w:lineRule="auto"/>
    </w:pPr>
    <w:rPr>
      <w:rFonts w:ascii="Arial Narrow" w:eastAsia="Times New Roman" w:hAnsi="Arial Narrow" w:cs="Times New Roman"/>
      <w:szCs w:val="24"/>
      <w:lang w:val="en-GB" w:eastAsia="en-US"/>
    </w:rPr>
  </w:style>
  <w:style w:type="paragraph" w:customStyle="1" w:styleId="5329470DADB047999456FA1B83EFDF8A1">
    <w:name w:val="5329470DADB047999456FA1B83EFDF8A1"/>
    <w:rsid w:val="00AE6924"/>
    <w:pPr>
      <w:spacing w:after="0" w:line="240" w:lineRule="auto"/>
    </w:pPr>
    <w:rPr>
      <w:rFonts w:ascii="Arial Narrow" w:eastAsia="Times New Roman" w:hAnsi="Arial Narrow" w:cs="Times New Roman"/>
      <w:szCs w:val="24"/>
      <w:lang w:val="en-GB" w:eastAsia="en-US"/>
    </w:rPr>
  </w:style>
  <w:style w:type="paragraph" w:customStyle="1" w:styleId="2744C463B1DA40D59909BAF52695C3231">
    <w:name w:val="2744C463B1DA40D59909BAF52695C3231"/>
    <w:rsid w:val="00AE6924"/>
    <w:pPr>
      <w:spacing w:after="0" w:line="240" w:lineRule="auto"/>
    </w:pPr>
    <w:rPr>
      <w:rFonts w:ascii="Arial Narrow" w:eastAsia="Times New Roman" w:hAnsi="Arial Narrow" w:cs="Times New Roman"/>
      <w:szCs w:val="24"/>
      <w:lang w:val="en-GB" w:eastAsia="en-US"/>
    </w:rPr>
  </w:style>
  <w:style w:type="paragraph" w:customStyle="1" w:styleId="C90760279123444D82BDF26224EB36051">
    <w:name w:val="C90760279123444D82BDF26224EB36051"/>
    <w:rsid w:val="00AE6924"/>
    <w:pPr>
      <w:spacing w:after="0" w:line="240" w:lineRule="auto"/>
    </w:pPr>
    <w:rPr>
      <w:rFonts w:ascii="Arial Narrow" w:eastAsia="Times New Roman" w:hAnsi="Arial Narrow" w:cs="Times New Roman"/>
      <w:szCs w:val="24"/>
      <w:lang w:val="en-GB" w:eastAsia="en-US"/>
    </w:rPr>
  </w:style>
  <w:style w:type="paragraph" w:customStyle="1" w:styleId="B4A1D80C89CF4149858420C797D9207C1">
    <w:name w:val="B4A1D80C89CF4149858420C797D9207C1"/>
    <w:rsid w:val="00AE6924"/>
    <w:pPr>
      <w:spacing w:after="0" w:line="240" w:lineRule="auto"/>
    </w:pPr>
    <w:rPr>
      <w:rFonts w:ascii="Arial Narrow" w:eastAsia="Times New Roman" w:hAnsi="Arial Narrow" w:cs="Times New Roman"/>
      <w:szCs w:val="24"/>
      <w:lang w:val="en-GB" w:eastAsia="en-US"/>
    </w:rPr>
  </w:style>
  <w:style w:type="paragraph" w:customStyle="1" w:styleId="83383086F3DF4D9C9E7F6CAD52FE96741">
    <w:name w:val="83383086F3DF4D9C9E7F6CAD52FE96741"/>
    <w:rsid w:val="00AE6924"/>
    <w:pPr>
      <w:spacing w:after="0" w:line="240" w:lineRule="auto"/>
    </w:pPr>
    <w:rPr>
      <w:rFonts w:ascii="Arial Narrow" w:eastAsia="Times New Roman" w:hAnsi="Arial Narrow" w:cs="Times New Roman"/>
      <w:szCs w:val="24"/>
      <w:lang w:val="en-GB" w:eastAsia="en-US"/>
    </w:rPr>
  </w:style>
  <w:style w:type="paragraph" w:customStyle="1" w:styleId="54EB7E30C20942D9A78D754DA7F5CC611">
    <w:name w:val="54EB7E30C20942D9A78D754DA7F5CC611"/>
    <w:rsid w:val="00AE6924"/>
    <w:pPr>
      <w:spacing w:after="0" w:line="240" w:lineRule="auto"/>
    </w:pPr>
    <w:rPr>
      <w:rFonts w:ascii="Arial Narrow" w:eastAsia="Times New Roman" w:hAnsi="Arial Narrow" w:cs="Times New Roman"/>
      <w:szCs w:val="24"/>
      <w:lang w:val="en-GB" w:eastAsia="en-US"/>
    </w:rPr>
  </w:style>
  <w:style w:type="paragraph" w:customStyle="1" w:styleId="ABAEA27C58E9431986D32CEC89EE2E021">
    <w:name w:val="ABAEA27C58E9431986D32CEC89EE2E021"/>
    <w:rsid w:val="00AE6924"/>
    <w:pPr>
      <w:spacing w:after="0" w:line="240" w:lineRule="auto"/>
    </w:pPr>
    <w:rPr>
      <w:rFonts w:ascii="Arial Narrow" w:eastAsia="Times New Roman" w:hAnsi="Arial Narrow" w:cs="Times New Roman"/>
      <w:szCs w:val="24"/>
      <w:lang w:val="en-GB" w:eastAsia="en-US"/>
    </w:rPr>
  </w:style>
  <w:style w:type="paragraph" w:customStyle="1" w:styleId="8F2D27D9F154467196E01BF5BC012C581">
    <w:name w:val="8F2D27D9F154467196E01BF5BC012C581"/>
    <w:rsid w:val="00AE6924"/>
    <w:pPr>
      <w:spacing w:after="0" w:line="240" w:lineRule="auto"/>
    </w:pPr>
    <w:rPr>
      <w:rFonts w:ascii="Arial Narrow" w:eastAsia="Times New Roman" w:hAnsi="Arial Narrow" w:cs="Times New Roman"/>
      <w:szCs w:val="24"/>
      <w:lang w:val="en-GB" w:eastAsia="en-US"/>
    </w:rPr>
  </w:style>
  <w:style w:type="paragraph" w:customStyle="1" w:styleId="983E2B6E76B445E995821BB599922C481">
    <w:name w:val="983E2B6E76B445E995821BB599922C481"/>
    <w:rsid w:val="00AE6924"/>
    <w:pPr>
      <w:spacing w:after="0" w:line="240" w:lineRule="auto"/>
    </w:pPr>
    <w:rPr>
      <w:rFonts w:ascii="Arial Narrow" w:eastAsia="Times New Roman" w:hAnsi="Arial Narrow" w:cs="Times New Roman"/>
      <w:szCs w:val="24"/>
      <w:lang w:val="en-GB" w:eastAsia="en-US"/>
    </w:rPr>
  </w:style>
  <w:style w:type="paragraph" w:customStyle="1" w:styleId="608CF140EAEB4D938790F9889FDF86BA1">
    <w:name w:val="608CF140EAEB4D938790F9889FDF86BA1"/>
    <w:rsid w:val="00AE6924"/>
    <w:pPr>
      <w:spacing w:after="0" w:line="240" w:lineRule="auto"/>
    </w:pPr>
    <w:rPr>
      <w:rFonts w:ascii="Arial Narrow" w:eastAsia="Times New Roman" w:hAnsi="Arial Narrow" w:cs="Times New Roman"/>
      <w:szCs w:val="24"/>
      <w:lang w:val="en-GB" w:eastAsia="en-US"/>
    </w:rPr>
  </w:style>
  <w:style w:type="paragraph" w:customStyle="1" w:styleId="4BF18107EB084947827B74DD26AC540A1">
    <w:name w:val="4BF18107EB084947827B74DD26AC540A1"/>
    <w:rsid w:val="00AE6924"/>
    <w:pPr>
      <w:spacing w:after="0" w:line="240" w:lineRule="auto"/>
    </w:pPr>
    <w:rPr>
      <w:rFonts w:ascii="Arial Narrow" w:eastAsia="Times New Roman" w:hAnsi="Arial Narrow" w:cs="Times New Roman"/>
      <w:szCs w:val="24"/>
      <w:lang w:val="en-GB" w:eastAsia="en-US"/>
    </w:rPr>
  </w:style>
  <w:style w:type="paragraph" w:customStyle="1" w:styleId="9180130106AE43DC80AF96696E19FC361">
    <w:name w:val="9180130106AE43DC80AF96696E19FC361"/>
    <w:rsid w:val="00AE6924"/>
    <w:pPr>
      <w:spacing w:after="0" w:line="240" w:lineRule="auto"/>
    </w:pPr>
    <w:rPr>
      <w:rFonts w:ascii="Arial Narrow" w:eastAsia="Times New Roman" w:hAnsi="Arial Narrow" w:cs="Times New Roman"/>
      <w:szCs w:val="24"/>
      <w:lang w:val="en-GB" w:eastAsia="en-US"/>
    </w:rPr>
  </w:style>
  <w:style w:type="paragraph" w:customStyle="1" w:styleId="FA10627F40FA41F4ACE042B7B0ADAD951">
    <w:name w:val="FA10627F40FA41F4ACE042B7B0ADAD951"/>
    <w:rsid w:val="00AE6924"/>
    <w:pPr>
      <w:spacing w:after="0" w:line="240" w:lineRule="auto"/>
    </w:pPr>
    <w:rPr>
      <w:rFonts w:ascii="Arial Narrow" w:eastAsia="Times New Roman" w:hAnsi="Arial Narrow" w:cs="Times New Roman"/>
      <w:szCs w:val="24"/>
      <w:lang w:val="en-GB" w:eastAsia="en-US"/>
    </w:rPr>
  </w:style>
  <w:style w:type="paragraph" w:customStyle="1" w:styleId="B463D86805474496B6FC4CF16776CE8E1">
    <w:name w:val="B463D86805474496B6FC4CF16776CE8E1"/>
    <w:rsid w:val="00AE6924"/>
    <w:pPr>
      <w:spacing w:after="0" w:line="240" w:lineRule="auto"/>
    </w:pPr>
    <w:rPr>
      <w:rFonts w:ascii="Arial Narrow" w:eastAsia="Times New Roman" w:hAnsi="Arial Narrow" w:cs="Times New Roman"/>
      <w:szCs w:val="24"/>
      <w:lang w:val="en-GB" w:eastAsia="en-US"/>
    </w:rPr>
  </w:style>
  <w:style w:type="paragraph" w:customStyle="1" w:styleId="49A427AC7EAF4217A890E44A6E9D1DD21">
    <w:name w:val="49A427AC7EAF4217A890E44A6E9D1DD21"/>
    <w:rsid w:val="00AE6924"/>
    <w:pPr>
      <w:spacing w:after="0" w:line="240" w:lineRule="auto"/>
    </w:pPr>
    <w:rPr>
      <w:rFonts w:ascii="Arial Narrow" w:eastAsia="Times New Roman" w:hAnsi="Arial Narrow" w:cs="Times New Roman"/>
      <w:szCs w:val="24"/>
      <w:lang w:val="en-GB" w:eastAsia="en-US"/>
    </w:rPr>
  </w:style>
  <w:style w:type="paragraph" w:customStyle="1" w:styleId="C0E9B525186346EAA883A1261F7687BF1">
    <w:name w:val="C0E9B525186346EAA883A1261F7687BF1"/>
    <w:rsid w:val="00AE6924"/>
    <w:pPr>
      <w:spacing w:after="0" w:line="240" w:lineRule="auto"/>
    </w:pPr>
    <w:rPr>
      <w:rFonts w:ascii="Arial Narrow" w:eastAsia="Times New Roman" w:hAnsi="Arial Narrow" w:cs="Times New Roman"/>
      <w:szCs w:val="24"/>
      <w:lang w:val="en-GB" w:eastAsia="en-US"/>
    </w:rPr>
  </w:style>
  <w:style w:type="paragraph" w:customStyle="1" w:styleId="1DE8A9BC53CE4505B297205012609F621">
    <w:name w:val="1DE8A9BC53CE4505B297205012609F621"/>
    <w:rsid w:val="00AE6924"/>
    <w:pPr>
      <w:spacing w:after="0" w:line="240" w:lineRule="auto"/>
    </w:pPr>
    <w:rPr>
      <w:rFonts w:ascii="Arial Narrow" w:eastAsia="Times New Roman" w:hAnsi="Arial Narrow" w:cs="Times New Roman"/>
      <w:szCs w:val="24"/>
      <w:lang w:val="en-GB" w:eastAsia="en-US"/>
    </w:rPr>
  </w:style>
  <w:style w:type="paragraph" w:customStyle="1" w:styleId="CAB5A3F7125C4017994A7F410A3857A01">
    <w:name w:val="CAB5A3F7125C4017994A7F410A3857A01"/>
    <w:rsid w:val="00AE6924"/>
    <w:pPr>
      <w:spacing w:after="0" w:line="240" w:lineRule="auto"/>
    </w:pPr>
    <w:rPr>
      <w:rFonts w:ascii="Arial Narrow" w:eastAsia="Times New Roman" w:hAnsi="Arial Narrow" w:cs="Times New Roman"/>
      <w:szCs w:val="24"/>
      <w:lang w:val="en-GB" w:eastAsia="en-US"/>
    </w:rPr>
  </w:style>
  <w:style w:type="paragraph" w:customStyle="1" w:styleId="1861AC6A175641C98B5549268B5DB3E71">
    <w:name w:val="1861AC6A175641C98B5549268B5DB3E71"/>
    <w:rsid w:val="00AE6924"/>
    <w:pPr>
      <w:spacing w:after="0" w:line="240" w:lineRule="auto"/>
    </w:pPr>
    <w:rPr>
      <w:rFonts w:ascii="Arial Narrow" w:eastAsia="Times New Roman" w:hAnsi="Arial Narrow" w:cs="Times New Roman"/>
      <w:szCs w:val="24"/>
      <w:lang w:val="en-GB" w:eastAsia="en-US"/>
    </w:rPr>
  </w:style>
  <w:style w:type="paragraph" w:customStyle="1" w:styleId="F714612533AE4FC5AD6D2C9459CAF36F1">
    <w:name w:val="F714612533AE4FC5AD6D2C9459CAF36F1"/>
    <w:rsid w:val="00AE6924"/>
    <w:pPr>
      <w:spacing w:after="0" w:line="240" w:lineRule="auto"/>
    </w:pPr>
    <w:rPr>
      <w:rFonts w:ascii="Arial Narrow" w:eastAsia="Times New Roman" w:hAnsi="Arial Narrow" w:cs="Times New Roman"/>
      <w:szCs w:val="24"/>
      <w:lang w:val="en-GB" w:eastAsia="en-US"/>
    </w:rPr>
  </w:style>
  <w:style w:type="paragraph" w:customStyle="1" w:styleId="E556C08950EA4CD28BA132938300C2BD1">
    <w:name w:val="E556C08950EA4CD28BA132938300C2BD1"/>
    <w:rsid w:val="00AE6924"/>
    <w:pPr>
      <w:spacing w:after="0" w:line="240" w:lineRule="auto"/>
    </w:pPr>
    <w:rPr>
      <w:rFonts w:ascii="Arial Narrow" w:eastAsia="Times New Roman" w:hAnsi="Arial Narrow" w:cs="Times New Roman"/>
      <w:szCs w:val="24"/>
      <w:lang w:val="en-GB" w:eastAsia="en-US"/>
    </w:rPr>
  </w:style>
  <w:style w:type="paragraph" w:customStyle="1" w:styleId="472A154D102C41D39C37D28A3C1E6A711">
    <w:name w:val="472A154D102C41D39C37D28A3C1E6A711"/>
    <w:rsid w:val="00AE6924"/>
    <w:pPr>
      <w:spacing w:after="0" w:line="240" w:lineRule="auto"/>
    </w:pPr>
    <w:rPr>
      <w:rFonts w:ascii="Arial Narrow" w:eastAsia="Times New Roman" w:hAnsi="Arial Narrow" w:cs="Times New Roman"/>
      <w:szCs w:val="24"/>
      <w:lang w:val="en-GB" w:eastAsia="en-US"/>
    </w:rPr>
  </w:style>
  <w:style w:type="paragraph" w:customStyle="1" w:styleId="4BC5E9C29B76455DA0EEC4F17BD3EBDE1">
    <w:name w:val="4BC5E9C29B76455DA0EEC4F17BD3EBDE1"/>
    <w:rsid w:val="00AE6924"/>
    <w:pPr>
      <w:spacing w:after="0" w:line="240" w:lineRule="auto"/>
    </w:pPr>
    <w:rPr>
      <w:rFonts w:ascii="Arial Narrow" w:eastAsia="Times New Roman" w:hAnsi="Arial Narrow" w:cs="Times New Roman"/>
      <w:szCs w:val="24"/>
      <w:lang w:val="en-GB" w:eastAsia="en-US"/>
    </w:rPr>
  </w:style>
  <w:style w:type="paragraph" w:customStyle="1" w:styleId="D7AD317E41464CFEA24B2B739C9972491">
    <w:name w:val="D7AD317E41464CFEA24B2B739C9972491"/>
    <w:rsid w:val="00AE6924"/>
    <w:pPr>
      <w:spacing w:after="0" w:line="240" w:lineRule="auto"/>
    </w:pPr>
    <w:rPr>
      <w:rFonts w:ascii="Arial Narrow" w:eastAsia="Times New Roman" w:hAnsi="Arial Narrow" w:cs="Times New Roman"/>
      <w:szCs w:val="24"/>
      <w:lang w:val="en-GB" w:eastAsia="en-US"/>
    </w:rPr>
  </w:style>
  <w:style w:type="paragraph" w:customStyle="1" w:styleId="88A60D66856C46638D252E4F432739F51">
    <w:name w:val="88A60D66856C46638D252E4F432739F51"/>
    <w:rsid w:val="00AE6924"/>
    <w:pPr>
      <w:spacing w:after="0" w:line="240" w:lineRule="auto"/>
    </w:pPr>
    <w:rPr>
      <w:rFonts w:ascii="Arial Narrow" w:eastAsia="Times New Roman" w:hAnsi="Arial Narrow" w:cs="Times New Roman"/>
      <w:szCs w:val="24"/>
      <w:lang w:val="en-GB" w:eastAsia="en-US"/>
    </w:rPr>
  </w:style>
  <w:style w:type="paragraph" w:customStyle="1" w:styleId="C4946479783D4D1FA652A898874AB6B11">
    <w:name w:val="C4946479783D4D1FA652A898874AB6B11"/>
    <w:rsid w:val="00AE6924"/>
    <w:pPr>
      <w:spacing w:after="0" w:line="240" w:lineRule="auto"/>
    </w:pPr>
    <w:rPr>
      <w:rFonts w:ascii="Arial Narrow" w:eastAsia="Times New Roman" w:hAnsi="Arial Narrow" w:cs="Times New Roman"/>
      <w:szCs w:val="24"/>
      <w:lang w:val="en-GB" w:eastAsia="en-US"/>
    </w:rPr>
  </w:style>
  <w:style w:type="paragraph" w:customStyle="1" w:styleId="0ABAD23B36284A0585B2ACD08626DC681">
    <w:name w:val="0ABAD23B36284A0585B2ACD08626DC681"/>
    <w:rsid w:val="00AE6924"/>
    <w:pPr>
      <w:spacing w:after="0" w:line="240" w:lineRule="auto"/>
    </w:pPr>
    <w:rPr>
      <w:rFonts w:ascii="Arial Narrow" w:eastAsia="Times New Roman" w:hAnsi="Arial Narrow" w:cs="Times New Roman"/>
      <w:szCs w:val="24"/>
      <w:lang w:val="en-GB" w:eastAsia="en-US"/>
    </w:rPr>
  </w:style>
  <w:style w:type="paragraph" w:customStyle="1" w:styleId="958758CCBAFE4A578840D576FD4710EA1">
    <w:name w:val="958758CCBAFE4A578840D576FD4710EA1"/>
    <w:rsid w:val="00AE6924"/>
    <w:pPr>
      <w:spacing w:after="0" w:line="240" w:lineRule="auto"/>
    </w:pPr>
    <w:rPr>
      <w:rFonts w:ascii="Arial Narrow" w:eastAsia="Times New Roman" w:hAnsi="Arial Narrow" w:cs="Times New Roman"/>
      <w:szCs w:val="24"/>
      <w:lang w:val="en-GB" w:eastAsia="en-US"/>
    </w:rPr>
  </w:style>
  <w:style w:type="paragraph" w:customStyle="1" w:styleId="8C5E8C8D80B547D8A593933867E1E6611">
    <w:name w:val="8C5E8C8D80B547D8A593933867E1E6611"/>
    <w:rsid w:val="00AE6924"/>
    <w:pPr>
      <w:spacing w:after="0" w:line="240" w:lineRule="auto"/>
    </w:pPr>
    <w:rPr>
      <w:rFonts w:ascii="Arial Narrow" w:eastAsia="Times New Roman" w:hAnsi="Arial Narrow" w:cs="Times New Roman"/>
      <w:szCs w:val="24"/>
      <w:lang w:val="en-GB" w:eastAsia="en-US"/>
    </w:rPr>
  </w:style>
  <w:style w:type="paragraph" w:customStyle="1" w:styleId="C5A7716834404B97B179F417F97ED0D01">
    <w:name w:val="C5A7716834404B97B179F417F97ED0D01"/>
    <w:rsid w:val="00AE6924"/>
    <w:pPr>
      <w:spacing w:after="0" w:line="240" w:lineRule="auto"/>
    </w:pPr>
    <w:rPr>
      <w:rFonts w:ascii="Arial Narrow" w:eastAsia="Times New Roman" w:hAnsi="Arial Narrow" w:cs="Times New Roman"/>
      <w:szCs w:val="24"/>
      <w:lang w:val="en-GB" w:eastAsia="en-US"/>
    </w:rPr>
  </w:style>
  <w:style w:type="paragraph" w:customStyle="1" w:styleId="EE63F61D8FF145349EB397A35D8F801B1">
    <w:name w:val="EE63F61D8FF145349EB397A35D8F801B1"/>
    <w:rsid w:val="00AE6924"/>
    <w:pPr>
      <w:spacing w:after="0" w:line="240" w:lineRule="auto"/>
    </w:pPr>
    <w:rPr>
      <w:rFonts w:ascii="Arial Narrow" w:eastAsia="Times New Roman" w:hAnsi="Arial Narrow" w:cs="Times New Roman"/>
      <w:szCs w:val="24"/>
      <w:lang w:val="en-GB" w:eastAsia="en-US"/>
    </w:rPr>
  </w:style>
  <w:style w:type="paragraph" w:customStyle="1" w:styleId="FF9F2903CAAA4038A1F035B178B312F61">
    <w:name w:val="FF9F2903CAAA4038A1F035B178B312F61"/>
    <w:rsid w:val="00AE6924"/>
    <w:pPr>
      <w:spacing w:after="0" w:line="240" w:lineRule="auto"/>
    </w:pPr>
    <w:rPr>
      <w:rFonts w:ascii="Arial Narrow" w:eastAsia="Times New Roman" w:hAnsi="Arial Narrow" w:cs="Times New Roman"/>
      <w:szCs w:val="24"/>
      <w:lang w:val="en-GB" w:eastAsia="en-US"/>
    </w:rPr>
  </w:style>
  <w:style w:type="paragraph" w:customStyle="1" w:styleId="7F68F847B91449B28741D244E95DE38C1">
    <w:name w:val="7F68F847B91449B28741D244E95DE38C1"/>
    <w:rsid w:val="00AE6924"/>
    <w:pPr>
      <w:spacing w:after="0" w:line="240" w:lineRule="auto"/>
    </w:pPr>
    <w:rPr>
      <w:rFonts w:ascii="Arial Narrow" w:eastAsia="Times New Roman" w:hAnsi="Arial Narrow" w:cs="Times New Roman"/>
      <w:szCs w:val="24"/>
      <w:lang w:val="en-GB" w:eastAsia="en-US"/>
    </w:rPr>
  </w:style>
  <w:style w:type="paragraph" w:customStyle="1" w:styleId="FF90C4440562469D9EC151BF047BD3B81">
    <w:name w:val="FF90C4440562469D9EC151BF047BD3B81"/>
    <w:rsid w:val="00AE6924"/>
    <w:pPr>
      <w:spacing w:after="0" w:line="240" w:lineRule="auto"/>
    </w:pPr>
    <w:rPr>
      <w:rFonts w:ascii="Arial Narrow" w:eastAsia="Times New Roman" w:hAnsi="Arial Narrow" w:cs="Times New Roman"/>
      <w:szCs w:val="24"/>
      <w:lang w:val="en-GB" w:eastAsia="en-US"/>
    </w:rPr>
  </w:style>
  <w:style w:type="paragraph" w:customStyle="1" w:styleId="4F46B3C833544FDAB5976B18F84D598D1">
    <w:name w:val="4F46B3C833544FDAB5976B18F84D598D1"/>
    <w:rsid w:val="00AE6924"/>
    <w:pPr>
      <w:spacing w:after="0" w:line="240" w:lineRule="auto"/>
    </w:pPr>
    <w:rPr>
      <w:rFonts w:ascii="Arial Narrow" w:eastAsia="Times New Roman" w:hAnsi="Arial Narrow" w:cs="Times New Roman"/>
      <w:szCs w:val="24"/>
      <w:lang w:val="en-GB" w:eastAsia="en-US"/>
    </w:rPr>
  </w:style>
  <w:style w:type="paragraph" w:customStyle="1" w:styleId="40F4A1284A84453A94D5514E12A39D1C1">
    <w:name w:val="40F4A1284A84453A94D5514E12A39D1C1"/>
    <w:rsid w:val="00AE6924"/>
    <w:pPr>
      <w:spacing w:after="0" w:line="240" w:lineRule="auto"/>
    </w:pPr>
    <w:rPr>
      <w:rFonts w:ascii="Arial Narrow" w:eastAsia="Times New Roman" w:hAnsi="Arial Narrow" w:cs="Times New Roman"/>
      <w:szCs w:val="24"/>
      <w:lang w:val="en-GB" w:eastAsia="en-US"/>
    </w:rPr>
  </w:style>
  <w:style w:type="paragraph" w:customStyle="1" w:styleId="C100D75A825140E0B65F1C91AC7030B31">
    <w:name w:val="C100D75A825140E0B65F1C91AC7030B31"/>
    <w:rsid w:val="00AE6924"/>
    <w:pPr>
      <w:spacing w:after="0" w:line="240" w:lineRule="auto"/>
    </w:pPr>
    <w:rPr>
      <w:rFonts w:ascii="Arial Narrow" w:eastAsia="Times New Roman" w:hAnsi="Arial Narrow" w:cs="Times New Roman"/>
      <w:szCs w:val="24"/>
      <w:lang w:val="en-GB" w:eastAsia="en-US"/>
    </w:rPr>
  </w:style>
  <w:style w:type="paragraph" w:customStyle="1" w:styleId="EEEDAE5BAAE648D8849C28FA216AB3CB1">
    <w:name w:val="EEEDAE5BAAE648D8849C28FA216AB3CB1"/>
    <w:rsid w:val="00AE6924"/>
    <w:pPr>
      <w:spacing w:after="0" w:line="240" w:lineRule="auto"/>
    </w:pPr>
    <w:rPr>
      <w:rFonts w:ascii="Arial Narrow" w:eastAsia="Times New Roman" w:hAnsi="Arial Narrow" w:cs="Times New Roman"/>
      <w:szCs w:val="24"/>
      <w:lang w:val="en-GB" w:eastAsia="en-US"/>
    </w:rPr>
  </w:style>
  <w:style w:type="paragraph" w:customStyle="1" w:styleId="591473CEF0D64DD788A2F11268CB463E1">
    <w:name w:val="591473CEF0D64DD788A2F11268CB463E1"/>
    <w:rsid w:val="00AE6924"/>
    <w:pPr>
      <w:spacing w:after="0" w:line="240" w:lineRule="auto"/>
    </w:pPr>
    <w:rPr>
      <w:rFonts w:ascii="Arial Narrow" w:eastAsia="Times New Roman" w:hAnsi="Arial Narrow" w:cs="Times New Roman"/>
      <w:szCs w:val="24"/>
      <w:lang w:val="en-GB" w:eastAsia="en-US"/>
    </w:rPr>
  </w:style>
  <w:style w:type="paragraph" w:customStyle="1" w:styleId="C62F3C6DE27A4C1091B34C6C3B5325D81">
    <w:name w:val="C62F3C6DE27A4C1091B34C6C3B5325D81"/>
    <w:rsid w:val="00AE6924"/>
    <w:pPr>
      <w:spacing w:after="0" w:line="240" w:lineRule="auto"/>
    </w:pPr>
    <w:rPr>
      <w:rFonts w:ascii="Arial Narrow" w:eastAsia="Times New Roman" w:hAnsi="Arial Narrow" w:cs="Times New Roman"/>
      <w:szCs w:val="24"/>
      <w:lang w:val="en-GB" w:eastAsia="en-US"/>
    </w:rPr>
  </w:style>
  <w:style w:type="paragraph" w:customStyle="1" w:styleId="C57B138FE602423581F27FC53228FD171">
    <w:name w:val="C57B138FE602423581F27FC53228FD171"/>
    <w:rsid w:val="00AE6924"/>
    <w:pPr>
      <w:spacing w:after="0" w:line="240" w:lineRule="auto"/>
    </w:pPr>
    <w:rPr>
      <w:rFonts w:ascii="Arial Narrow" w:eastAsia="Times New Roman" w:hAnsi="Arial Narrow" w:cs="Times New Roman"/>
      <w:szCs w:val="24"/>
      <w:lang w:val="en-GB" w:eastAsia="en-US"/>
    </w:rPr>
  </w:style>
  <w:style w:type="paragraph" w:customStyle="1" w:styleId="CFE1B085275844E19F1266BC73C9614B1">
    <w:name w:val="CFE1B085275844E19F1266BC73C9614B1"/>
    <w:rsid w:val="00AE6924"/>
    <w:pPr>
      <w:spacing w:after="0" w:line="240" w:lineRule="auto"/>
    </w:pPr>
    <w:rPr>
      <w:rFonts w:ascii="Arial Narrow" w:eastAsia="Times New Roman" w:hAnsi="Arial Narrow" w:cs="Times New Roman"/>
      <w:szCs w:val="24"/>
      <w:lang w:val="en-GB" w:eastAsia="en-US"/>
    </w:rPr>
  </w:style>
  <w:style w:type="paragraph" w:customStyle="1" w:styleId="4F8649AA10A344E191CD49DBD456EFBD1">
    <w:name w:val="4F8649AA10A344E191CD49DBD456EFBD1"/>
    <w:rsid w:val="00AE6924"/>
    <w:pPr>
      <w:spacing w:after="0" w:line="240" w:lineRule="auto"/>
    </w:pPr>
    <w:rPr>
      <w:rFonts w:ascii="Arial Narrow" w:eastAsia="Times New Roman" w:hAnsi="Arial Narrow" w:cs="Times New Roman"/>
      <w:szCs w:val="24"/>
      <w:lang w:val="en-GB" w:eastAsia="en-US"/>
    </w:rPr>
  </w:style>
  <w:style w:type="paragraph" w:customStyle="1" w:styleId="BA95523762B34D7E87795DEA1EA822031">
    <w:name w:val="BA95523762B34D7E87795DEA1EA822031"/>
    <w:rsid w:val="00AE6924"/>
    <w:pPr>
      <w:spacing w:after="0" w:line="240" w:lineRule="auto"/>
    </w:pPr>
    <w:rPr>
      <w:rFonts w:ascii="Arial Narrow" w:eastAsia="Times New Roman" w:hAnsi="Arial Narrow" w:cs="Times New Roman"/>
      <w:szCs w:val="24"/>
      <w:lang w:val="en-GB" w:eastAsia="en-US"/>
    </w:rPr>
  </w:style>
  <w:style w:type="paragraph" w:customStyle="1" w:styleId="B444366BB7794424AE4F23D79CAAD4551">
    <w:name w:val="B444366BB7794424AE4F23D79CAAD4551"/>
    <w:rsid w:val="00AE6924"/>
    <w:pPr>
      <w:spacing w:after="0" w:line="240" w:lineRule="auto"/>
    </w:pPr>
    <w:rPr>
      <w:rFonts w:ascii="Arial Narrow" w:eastAsia="Times New Roman" w:hAnsi="Arial Narrow" w:cs="Times New Roman"/>
      <w:szCs w:val="24"/>
      <w:lang w:val="en-GB" w:eastAsia="en-US"/>
    </w:rPr>
  </w:style>
  <w:style w:type="paragraph" w:customStyle="1" w:styleId="ED534062113E494097B94FAEC3C3B68A1">
    <w:name w:val="ED534062113E494097B94FAEC3C3B68A1"/>
    <w:rsid w:val="00AE6924"/>
    <w:pPr>
      <w:spacing w:after="0" w:line="240" w:lineRule="auto"/>
    </w:pPr>
    <w:rPr>
      <w:rFonts w:ascii="Arial Narrow" w:eastAsia="Times New Roman" w:hAnsi="Arial Narrow" w:cs="Times New Roman"/>
      <w:szCs w:val="24"/>
      <w:lang w:val="en-GB" w:eastAsia="en-US"/>
    </w:rPr>
  </w:style>
  <w:style w:type="paragraph" w:customStyle="1" w:styleId="218EA0B2AB8D4A6AA88717CF2ECEAF201">
    <w:name w:val="218EA0B2AB8D4A6AA88717CF2ECEAF201"/>
    <w:rsid w:val="00AE6924"/>
    <w:pPr>
      <w:spacing w:after="0" w:line="240" w:lineRule="auto"/>
    </w:pPr>
    <w:rPr>
      <w:rFonts w:ascii="Arial Narrow" w:eastAsia="Times New Roman" w:hAnsi="Arial Narrow" w:cs="Times New Roman"/>
      <w:szCs w:val="24"/>
      <w:lang w:val="en-GB" w:eastAsia="en-US"/>
    </w:rPr>
  </w:style>
  <w:style w:type="paragraph" w:customStyle="1" w:styleId="C0DCE78485404CFF88BB24DD340B7A511">
    <w:name w:val="C0DCE78485404CFF88BB24DD340B7A511"/>
    <w:rsid w:val="00AE6924"/>
    <w:pPr>
      <w:spacing w:after="0" w:line="240" w:lineRule="auto"/>
    </w:pPr>
    <w:rPr>
      <w:rFonts w:ascii="Arial Narrow" w:eastAsia="Times New Roman" w:hAnsi="Arial Narrow" w:cs="Times New Roman"/>
      <w:szCs w:val="24"/>
      <w:lang w:val="en-GB" w:eastAsia="en-US"/>
    </w:rPr>
  </w:style>
  <w:style w:type="paragraph" w:customStyle="1" w:styleId="FF60377044894FCFB7E6F5D5CFD9F1FB1">
    <w:name w:val="FF60377044894FCFB7E6F5D5CFD9F1FB1"/>
    <w:rsid w:val="00AE6924"/>
    <w:pPr>
      <w:spacing w:after="0" w:line="240" w:lineRule="auto"/>
    </w:pPr>
    <w:rPr>
      <w:rFonts w:ascii="Arial Narrow" w:eastAsia="Times New Roman" w:hAnsi="Arial Narrow" w:cs="Times New Roman"/>
      <w:szCs w:val="24"/>
      <w:lang w:val="en-GB" w:eastAsia="en-US"/>
    </w:rPr>
  </w:style>
  <w:style w:type="paragraph" w:customStyle="1" w:styleId="C52D88818F8F4A7888B621E439F16F941">
    <w:name w:val="C52D88818F8F4A7888B621E439F16F941"/>
    <w:rsid w:val="00AE6924"/>
    <w:pPr>
      <w:spacing w:after="0" w:line="240" w:lineRule="auto"/>
    </w:pPr>
    <w:rPr>
      <w:rFonts w:ascii="Arial Narrow" w:eastAsia="Times New Roman" w:hAnsi="Arial Narrow" w:cs="Times New Roman"/>
      <w:szCs w:val="24"/>
      <w:lang w:val="en-GB" w:eastAsia="en-US"/>
    </w:rPr>
  </w:style>
  <w:style w:type="paragraph" w:customStyle="1" w:styleId="CCEEB4959A584691A52B113388BDB6081">
    <w:name w:val="CCEEB4959A584691A52B113388BDB6081"/>
    <w:rsid w:val="00AE6924"/>
    <w:pPr>
      <w:spacing w:after="0" w:line="240" w:lineRule="auto"/>
    </w:pPr>
    <w:rPr>
      <w:rFonts w:ascii="Arial Narrow" w:eastAsia="Times New Roman" w:hAnsi="Arial Narrow" w:cs="Times New Roman"/>
      <w:szCs w:val="24"/>
      <w:lang w:val="en-GB" w:eastAsia="en-US"/>
    </w:rPr>
  </w:style>
  <w:style w:type="paragraph" w:customStyle="1" w:styleId="5884188ECB8745879B51A441FFFA9EE31">
    <w:name w:val="5884188ECB8745879B51A441FFFA9EE31"/>
    <w:rsid w:val="00AE6924"/>
    <w:pPr>
      <w:spacing w:after="0" w:line="240" w:lineRule="auto"/>
    </w:pPr>
    <w:rPr>
      <w:rFonts w:ascii="Arial Narrow" w:eastAsia="Times New Roman" w:hAnsi="Arial Narrow" w:cs="Times New Roman"/>
      <w:szCs w:val="24"/>
      <w:lang w:val="en-GB" w:eastAsia="en-US"/>
    </w:rPr>
  </w:style>
  <w:style w:type="paragraph" w:customStyle="1" w:styleId="555BDB24BDA1475E9D5CAFB075D91CB71">
    <w:name w:val="555BDB24BDA1475E9D5CAFB075D91CB71"/>
    <w:rsid w:val="00AE6924"/>
    <w:pPr>
      <w:spacing w:after="0" w:line="240" w:lineRule="auto"/>
    </w:pPr>
    <w:rPr>
      <w:rFonts w:ascii="Arial Narrow" w:eastAsia="Times New Roman" w:hAnsi="Arial Narrow" w:cs="Times New Roman"/>
      <w:szCs w:val="24"/>
      <w:lang w:val="en-GB" w:eastAsia="en-US"/>
    </w:rPr>
  </w:style>
  <w:style w:type="paragraph" w:customStyle="1" w:styleId="B346022767A249F6B3FC42BBF6999C001">
    <w:name w:val="B346022767A249F6B3FC42BBF6999C001"/>
    <w:rsid w:val="00AE6924"/>
    <w:pPr>
      <w:spacing w:after="0" w:line="240" w:lineRule="auto"/>
    </w:pPr>
    <w:rPr>
      <w:rFonts w:ascii="Arial Narrow" w:eastAsia="Times New Roman" w:hAnsi="Arial Narrow" w:cs="Times New Roman"/>
      <w:szCs w:val="24"/>
      <w:lang w:val="en-GB" w:eastAsia="en-US"/>
    </w:rPr>
  </w:style>
  <w:style w:type="paragraph" w:customStyle="1" w:styleId="CA78B8FD05BE4E38928E21A6360E5C021">
    <w:name w:val="CA78B8FD05BE4E38928E21A6360E5C021"/>
    <w:rsid w:val="00AE6924"/>
    <w:pPr>
      <w:spacing w:after="0" w:line="240" w:lineRule="auto"/>
    </w:pPr>
    <w:rPr>
      <w:rFonts w:ascii="Arial Narrow" w:eastAsia="Times New Roman" w:hAnsi="Arial Narrow" w:cs="Times New Roman"/>
      <w:szCs w:val="24"/>
      <w:lang w:val="en-GB" w:eastAsia="en-US"/>
    </w:rPr>
  </w:style>
  <w:style w:type="paragraph" w:customStyle="1" w:styleId="309C639E0E524957A02980631EA48E611">
    <w:name w:val="309C639E0E524957A02980631EA48E611"/>
    <w:rsid w:val="00AE6924"/>
    <w:pPr>
      <w:spacing w:after="0" w:line="240" w:lineRule="auto"/>
    </w:pPr>
    <w:rPr>
      <w:rFonts w:ascii="Arial Narrow" w:eastAsia="Times New Roman" w:hAnsi="Arial Narrow" w:cs="Times New Roman"/>
      <w:szCs w:val="24"/>
      <w:lang w:val="en-GB" w:eastAsia="en-US"/>
    </w:rPr>
  </w:style>
  <w:style w:type="paragraph" w:customStyle="1" w:styleId="C0CC7921D7254CAFBA9A2F2068AF7FC61">
    <w:name w:val="C0CC7921D7254CAFBA9A2F2068AF7FC61"/>
    <w:rsid w:val="00AE6924"/>
    <w:pPr>
      <w:spacing w:after="0" w:line="240" w:lineRule="auto"/>
    </w:pPr>
    <w:rPr>
      <w:rFonts w:ascii="Arial Narrow" w:eastAsia="Times New Roman" w:hAnsi="Arial Narrow" w:cs="Times New Roman"/>
      <w:szCs w:val="24"/>
      <w:lang w:val="en-GB" w:eastAsia="en-US"/>
    </w:rPr>
  </w:style>
  <w:style w:type="paragraph" w:customStyle="1" w:styleId="1229CFB86C30430FB0B5AF6D457F906D1">
    <w:name w:val="1229CFB86C30430FB0B5AF6D457F906D1"/>
    <w:rsid w:val="00AE6924"/>
    <w:pPr>
      <w:spacing w:after="0" w:line="240" w:lineRule="auto"/>
    </w:pPr>
    <w:rPr>
      <w:rFonts w:ascii="Arial Narrow" w:eastAsia="Times New Roman" w:hAnsi="Arial Narrow" w:cs="Times New Roman"/>
      <w:szCs w:val="24"/>
      <w:lang w:val="en-GB" w:eastAsia="en-US"/>
    </w:rPr>
  </w:style>
  <w:style w:type="paragraph" w:customStyle="1" w:styleId="0E78B6ECADFC4BB7AB39DA87DE9131EE">
    <w:name w:val="0E78B6ECADFC4BB7AB39DA87DE9131EE"/>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28AE158E4314669ABB3D96EB17E9990">
    <w:name w:val="F28AE158E4314669ABB3D96EB17E9990"/>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6712FF39E3D4E55821C487BD4436ED4">
    <w:name w:val="A6712FF39E3D4E55821C487BD4436ED4"/>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3B8C7E62A804D66AC7D911C3344883F1">
    <w:name w:val="43B8C7E62A804D66AC7D911C3344883F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A81AA5A3E774A2D9205ADA6A5C1D80C1">
    <w:name w:val="4A81AA5A3E774A2D9205ADA6A5C1D80C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0BC261424044ABE8267F98CDC5617221">
    <w:name w:val="B0BC261424044ABE8267F98CDC561722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F9BD8B5633540E3B8444E88456D889D1">
    <w:name w:val="9F9BD8B5633540E3B8444E88456D889D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3E4D9EE835340C18E6ECC78ECAF124C1">
    <w:name w:val="C3E4D9EE835340C18E6ECC78ECAF124C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91A63DC70F84DF990BCEAF33C03D4351">
    <w:name w:val="A91A63DC70F84DF990BCEAF33C03D435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11D51322380C4E739A366D40B116A2241">
    <w:name w:val="11D51322380C4E739A366D40B116A224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FA536BC11634757A9A58AB75FE8FD581">
    <w:name w:val="AFA536BC11634757A9A58AB75FE8FD58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2B7C99995544CFFB28792E7F1E9C90D1">
    <w:name w:val="C2B7C99995544CFFB28792E7F1E9C90D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546EBEB3901401EAD1F2D01B3EC18D71">
    <w:name w:val="7546EBEB3901401EAD1F2D01B3EC18D7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6A126DFFD5A4D46A38142D590EFF8C51">
    <w:name w:val="C6A126DFFD5A4D46A38142D590EFF8C5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9B41C96FC42464B99AAE8CD7147122D1">
    <w:name w:val="09B41C96FC42464B99AAE8CD7147122D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E676025439CF4E42A98DA4F96755E67C1">
    <w:name w:val="E676025439CF4E42A98DA4F96755E67C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498320932F54E8A863BC0BF81519A6A1">
    <w:name w:val="0498320932F54E8A863BC0BF81519A6A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63FC9B853D9145268C5B3E30086562601">
    <w:name w:val="63FC9B853D9145268C5B3E3008656260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2C4ADCD7F694C3D93F82B8052B94E291">
    <w:name w:val="C2C4ADCD7F694C3D93F82B8052B94E29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6DAF9234D2445748AD995168BBB6F101">
    <w:name w:val="26DAF9234D2445748AD995168BBB6F10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139DEBCC7AB421D8A2E18FAAAFF0DEF1">
    <w:name w:val="0139DEBCC7AB421D8A2E18FAAAFF0DEF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C9700E6CEF74CE9BFB7DC1ABA48DDFF1">
    <w:name w:val="FC9700E6CEF74CE9BFB7DC1ABA48DDFF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19BEAB914829410EB3E8F4203862D6181">
    <w:name w:val="19BEAB914829410EB3E8F4203862D618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10AAFDCBBD64DA9A6311DFCA7DC14271">
    <w:name w:val="710AAFDCBBD64DA9A6311DFCA7DC1427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72AD551BA714D4396F61B86B1431FD01">
    <w:name w:val="772AD551BA714D4396F61B86B1431FD0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E8705963B9B48028BB80FD651F9358D1">
    <w:name w:val="FE8705963B9B48028BB80FD651F9358D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BCC329C81B74441A79F83168A14F51E1">
    <w:name w:val="8BCC329C81B74441A79F83168A14F51E1"/>
    <w:rsid w:val="00AE6924"/>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0DF131E569E4E58A541CB875FF6F9C61">
    <w:name w:val="A0DF131E569E4E58A541CB875FF6F9C61"/>
    <w:rsid w:val="00AE6924"/>
    <w:pPr>
      <w:spacing w:after="0" w:line="288" w:lineRule="auto"/>
    </w:pPr>
    <w:rPr>
      <w:rFonts w:ascii="Arial" w:hAnsi="Arial"/>
      <w:sz w:val="16"/>
      <w:szCs w:val="21"/>
      <w:lang w:val="en-GB" w:eastAsia="x-none"/>
    </w:rPr>
  </w:style>
  <w:style w:type="paragraph" w:customStyle="1" w:styleId="1E5738F053D142D9BBD8CED44057FB091">
    <w:name w:val="1E5738F053D142D9BBD8CED44057FB091"/>
    <w:rsid w:val="00AE6924"/>
    <w:pPr>
      <w:spacing w:after="0" w:line="288" w:lineRule="auto"/>
    </w:pPr>
    <w:rPr>
      <w:rFonts w:ascii="Arial" w:hAnsi="Arial"/>
      <w:sz w:val="16"/>
      <w:szCs w:val="21"/>
      <w:lang w:val="en-GB" w:eastAsia="x-none"/>
    </w:rPr>
  </w:style>
  <w:style w:type="paragraph" w:customStyle="1" w:styleId="112238581752476FB17740DB7AD4C9751">
    <w:name w:val="112238581752476FB17740DB7AD4C9751"/>
    <w:rsid w:val="00AE6924"/>
    <w:pPr>
      <w:spacing w:after="0" w:line="288" w:lineRule="auto"/>
    </w:pPr>
    <w:rPr>
      <w:rFonts w:ascii="Arial" w:hAnsi="Arial"/>
      <w:sz w:val="16"/>
      <w:szCs w:val="21"/>
      <w:lang w:val="en-GB" w:eastAsia="x-none"/>
    </w:rPr>
  </w:style>
  <w:style w:type="paragraph" w:customStyle="1" w:styleId="0CD3874F235B496F8A7F95002FF2F0161">
    <w:name w:val="0CD3874F235B496F8A7F95002FF2F0161"/>
    <w:rsid w:val="00AE6924"/>
    <w:pPr>
      <w:spacing w:after="0" w:line="288" w:lineRule="auto"/>
    </w:pPr>
    <w:rPr>
      <w:rFonts w:ascii="Arial" w:hAnsi="Arial"/>
      <w:sz w:val="16"/>
      <w:szCs w:val="21"/>
      <w:lang w:val="en-GB" w:eastAsia="x-none"/>
    </w:rPr>
  </w:style>
  <w:style w:type="paragraph" w:customStyle="1" w:styleId="5E714CA796F448EA877AC411C25805301">
    <w:name w:val="5E714CA796F448EA877AC411C25805301"/>
    <w:rsid w:val="00AE6924"/>
    <w:pPr>
      <w:spacing w:after="0" w:line="288" w:lineRule="auto"/>
    </w:pPr>
    <w:rPr>
      <w:rFonts w:ascii="Arial" w:hAnsi="Arial"/>
      <w:sz w:val="16"/>
      <w:szCs w:val="21"/>
      <w:lang w:val="en-GB" w:eastAsia="x-none"/>
    </w:rPr>
  </w:style>
  <w:style w:type="paragraph" w:customStyle="1" w:styleId="61E562DCEA1F44569DCF443BEE5A76971">
    <w:name w:val="61E562DCEA1F44569DCF443BEE5A76971"/>
    <w:rsid w:val="00AE6924"/>
    <w:pPr>
      <w:spacing w:after="0" w:line="240" w:lineRule="auto"/>
    </w:pPr>
    <w:rPr>
      <w:rFonts w:ascii="Arial Narrow" w:eastAsia="Times New Roman" w:hAnsi="Arial Narrow" w:cs="Times New Roman"/>
      <w:szCs w:val="24"/>
      <w:lang w:val="en-GB" w:eastAsia="en-US"/>
    </w:rPr>
  </w:style>
  <w:style w:type="paragraph" w:customStyle="1" w:styleId="0DDA6EBA558B408EB550B8B0BC24FCFE1">
    <w:name w:val="0DDA6EBA558B408EB550B8B0BC24FCFE1"/>
    <w:rsid w:val="00AE6924"/>
    <w:pPr>
      <w:spacing w:after="0" w:line="240" w:lineRule="auto"/>
    </w:pPr>
    <w:rPr>
      <w:rFonts w:ascii="Arial Narrow" w:eastAsia="Times New Roman" w:hAnsi="Arial Narrow" w:cs="Times New Roman"/>
      <w:szCs w:val="24"/>
      <w:lang w:val="en-GB" w:eastAsia="en-US"/>
    </w:rPr>
  </w:style>
  <w:style w:type="paragraph" w:customStyle="1" w:styleId="233C585D7CD04372B0C8DDBA99071E05">
    <w:name w:val="233C585D7CD04372B0C8DDBA99071E05"/>
    <w:rsid w:val="001520B4"/>
  </w:style>
  <w:style w:type="paragraph" w:customStyle="1" w:styleId="3096A12F9E074317B760C68F4E63BC5B">
    <w:name w:val="3096A12F9E074317B760C68F4E63BC5B"/>
    <w:rsid w:val="001520B4"/>
  </w:style>
  <w:style w:type="paragraph" w:customStyle="1" w:styleId="07C9035A0D774521A190245130BDA97F">
    <w:name w:val="07C9035A0D774521A190245130BDA97F"/>
    <w:rsid w:val="001520B4"/>
  </w:style>
  <w:style w:type="paragraph" w:customStyle="1" w:styleId="0392E4018A7540D4932D144145AD125B">
    <w:name w:val="0392E4018A7540D4932D144145AD125B"/>
    <w:rsid w:val="001520B4"/>
  </w:style>
  <w:style w:type="paragraph" w:customStyle="1" w:styleId="6D336BDE36124E8486A26649A01953E0">
    <w:name w:val="6D336BDE36124E8486A26649A01953E0"/>
    <w:rsid w:val="001520B4"/>
  </w:style>
  <w:style w:type="paragraph" w:customStyle="1" w:styleId="7B2B5AB3382C418D985CA6F55A87008D">
    <w:name w:val="7B2B5AB3382C418D985CA6F55A87008D"/>
    <w:rsid w:val="001520B4"/>
  </w:style>
  <w:style w:type="paragraph" w:customStyle="1" w:styleId="DD31FEABB9C9491DB00CF6CEA6A88201">
    <w:name w:val="DD31FEABB9C9491DB00CF6CEA6A88201"/>
    <w:rsid w:val="001520B4"/>
  </w:style>
  <w:style w:type="paragraph" w:customStyle="1" w:styleId="7C81659F2790472D89F3136C33A6523F">
    <w:name w:val="7C81659F2790472D89F3136C33A6523F"/>
    <w:rsid w:val="001520B4"/>
  </w:style>
  <w:style w:type="paragraph" w:customStyle="1" w:styleId="F8DC83DD7B4E4DEFADFE6F8961B50AA0">
    <w:name w:val="F8DC83DD7B4E4DEFADFE6F8961B50AA0"/>
    <w:rsid w:val="001520B4"/>
  </w:style>
  <w:style w:type="paragraph" w:customStyle="1" w:styleId="E39845D5C4A04A20A34261850A5977DE">
    <w:name w:val="E39845D5C4A04A20A34261850A5977DE"/>
    <w:rsid w:val="001520B4"/>
  </w:style>
  <w:style w:type="paragraph" w:customStyle="1" w:styleId="1309C298FE134DA593B2C1F1EAD07C6D">
    <w:name w:val="1309C298FE134DA593B2C1F1EAD07C6D"/>
    <w:rsid w:val="001520B4"/>
  </w:style>
  <w:style w:type="paragraph" w:customStyle="1" w:styleId="9A28AF3920E047AAA2129F07944E4538">
    <w:name w:val="9A28AF3920E047AAA2129F07944E4538"/>
    <w:rsid w:val="001520B4"/>
  </w:style>
  <w:style w:type="paragraph" w:customStyle="1" w:styleId="D2BCF3E79D39412E8ED6FE5A1B20734F">
    <w:name w:val="D2BCF3E79D39412E8ED6FE5A1B20734F"/>
    <w:rsid w:val="001520B4"/>
  </w:style>
  <w:style w:type="paragraph" w:customStyle="1" w:styleId="BA80E1A528C649EE8FE51E4411D88451">
    <w:name w:val="BA80E1A528C649EE8FE51E4411D88451"/>
    <w:rsid w:val="00152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42AAC-348C-46B6-A34D-F3B5E8B9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  Blank Electronic Letter 2022az2</Template>
  <TotalTime>1</TotalTime>
  <Pages>15</Pages>
  <Words>2166</Words>
  <Characters>12351</Characters>
  <Application>Microsoft Office Word</Application>
  <DocSecurity>8</DocSecurity>
  <Lines>102</Lines>
  <Paragraphs>28</Paragraphs>
  <ScaleCrop>false</ScaleCrop>
  <HeadingPairs>
    <vt:vector size="2" baseType="variant">
      <vt:variant>
        <vt:lpstr>Title</vt:lpstr>
      </vt:variant>
      <vt:variant>
        <vt:i4>1</vt:i4>
      </vt:variant>
    </vt:vector>
  </HeadingPairs>
  <TitlesOfParts>
    <vt:vector size="1" baseType="lpstr">
      <vt:lpstr>Ref: SP/SD</vt:lpstr>
    </vt:vector>
  </TitlesOfParts>
  <Company>DEAT</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SP/SD</dc:title>
  <dc:subject/>
  <dc:creator>Azrah Essop</dc:creator>
  <cp:keywords/>
  <cp:lastModifiedBy>Mmajwalane Tladi</cp:lastModifiedBy>
  <cp:revision>2</cp:revision>
  <dcterms:created xsi:type="dcterms:W3CDTF">2023-08-04T12:27:00Z</dcterms:created>
  <dcterms:modified xsi:type="dcterms:W3CDTF">2023-08-04T12:27:00Z</dcterms:modified>
</cp:coreProperties>
</file>