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79C16" w14:textId="77777777" w:rsidR="00A0772F" w:rsidRPr="004A0181" w:rsidRDefault="00A0772F" w:rsidP="004A0181">
      <w:pPr>
        <w:jc w:val="both"/>
        <w:rPr>
          <w:szCs w:val="22"/>
        </w:rPr>
      </w:pPr>
    </w:p>
    <w:p w14:paraId="58FBD68D" w14:textId="7843C9B3" w:rsidR="001B0D7E" w:rsidRPr="004B10D1" w:rsidRDefault="001B0D7E" w:rsidP="004B10D1">
      <w:pPr>
        <w:rPr>
          <w:b/>
          <w:bCs/>
          <w:sz w:val="24"/>
          <w:u w:val="single"/>
        </w:rPr>
      </w:pPr>
      <w:r w:rsidRPr="004B10D1">
        <w:rPr>
          <w:b/>
          <w:bCs/>
          <w:sz w:val="24"/>
          <w:u w:val="single"/>
        </w:rPr>
        <w:t>APPLICATION FORM FOR</w:t>
      </w:r>
      <w:r w:rsidR="00D93722" w:rsidRPr="004B10D1">
        <w:rPr>
          <w:b/>
          <w:bCs/>
          <w:sz w:val="24"/>
          <w:u w:val="single"/>
        </w:rPr>
        <w:t xml:space="preserve"> AMENDMENT OF AN</w:t>
      </w:r>
      <w:r w:rsidRPr="004B10D1">
        <w:rPr>
          <w:b/>
          <w:bCs/>
          <w:sz w:val="24"/>
          <w:u w:val="single"/>
        </w:rPr>
        <w:t xml:space="preserve"> ENVIRONMENTAL AUTHORISATION</w:t>
      </w:r>
      <w:r w:rsidR="006E782D">
        <w:rPr>
          <w:b/>
          <w:bCs/>
          <w:sz w:val="24"/>
          <w:u w:val="single"/>
        </w:rPr>
        <w:t xml:space="preserve"> – </w:t>
      </w:r>
      <w:r w:rsidR="00B35341">
        <w:rPr>
          <w:b/>
          <w:bCs/>
          <w:sz w:val="24"/>
          <w:u w:val="single"/>
        </w:rPr>
        <w:t>AUGUST</w:t>
      </w:r>
      <w:r w:rsidR="006E782D">
        <w:rPr>
          <w:b/>
          <w:bCs/>
          <w:sz w:val="24"/>
          <w:u w:val="single"/>
        </w:rPr>
        <w:t xml:space="preserve"> 2023</w:t>
      </w:r>
    </w:p>
    <w:p w14:paraId="3B1E6883" w14:textId="77777777" w:rsidR="00D01102" w:rsidRDefault="00D01102" w:rsidP="004A0181">
      <w:pPr>
        <w:pBdr>
          <w:bottom w:val="single" w:sz="4" w:space="1" w:color="auto"/>
        </w:pBdr>
        <w:jc w:val="both"/>
        <w:rPr>
          <w:szCs w:val="22"/>
        </w:rPr>
      </w:pPr>
    </w:p>
    <w:p w14:paraId="5062C1E7" w14:textId="0E8D0082" w:rsidR="001B0D7E" w:rsidRPr="004A0181" w:rsidRDefault="001B0D7E" w:rsidP="00120F45">
      <w:pPr>
        <w:pBdr>
          <w:bottom w:val="single" w:sz="4" w:space="1" w:color="auto"/>
        </w:pBdr>
        <w:jc w:val="both"/>
        <w:rPr>
          <w:szCs w:val="22"/>
        </w:rPr>
      </w:pPr>
      <w:r w:rsidRPr="004A0181">
        <w:rPr>
          <w:szCs w:val="22"/>
        </w:rPr>
        <w:t xml:space="preserve">Application submitted for </w:t>
      </w:r>
      <w:r w:rsidR="00A202B8">
        <w:rPr>
          <w:szCs w:val="22"/>
        </w:rPr>
        <w:t xml:space="preserve">amendment to a valid environmental </w:t>
      </w:r>
      <w:r w:rsidRPr="004A0181">
        <w:rPr>
          <w:szCs w:val="22"/>
        </w:rPr>
        <w:t>authorisation in terms of the National Environmental Management Act, Act No. 107 of 1998, as amended and the Environmental Impact Assessment (EIA) Regulations, 2014, as amended (the Regulations)</w:t>
      </w:r>
    </w:p>
    <w:p w14:paraId="77B59D39" w14:textId="674E0C72" w:rsidR="001B0D7E" w:rsidRPr="004A0181" w:rsidRDefault="001B0D7E" w:rsidP="004A0181">
      <w:pPr>
        <w:jc w:val="both"/>
        <w:rPr>
          <w:szCs w:val="22"/>
        </w:rPr>
      </w:pPr>
    </w:p>
    <w:p w14:paraId="0D5D798A" w14:textId="5A48D0EE" w:rsidR="001B0D7E" w:rsidRPr="004A0181" w:rsidRDefault="001B0D7E" w:rsidP="004A0181">
      <w:pPr>
        <w:jc w:val="both"/>
        <w:rPr>
          <w:b/>
          <w:bCs/>
          <w:szCs w:val="22"/>
        </w:rPr>
      </w:pPr>
      <w:r w:rsidRPr="004A0181">
        <w:rPr>
          <w:b/>
          <w:bCs/>
          <w:szCs w:val="22"/>
        </w:rPr>
        <w:t>PROJECT TITLE (</w:t>
      </w:r>
      <w:r w:rsidRPr="00121BBE">
        <w:rPr>
          <w:b/>
          <w:bCs/>
          <w:i/>
          <w:iCs/>
          <w:szCs w:val="22"/>
        </w:rPr>
        <w:t>This must include local municipality and/or district municipality and province</w:t>
      </w:r>
      <w:r w:rsidRPr="004A0181">
        <w:rPr>
          <w:b/>
          <w:bCs/>
          <w:szCs w:val="22"/>
        </w:rPr>
        <w:t>)</w:t>
      </w:r>
    </w:p>
    <w:p w14:paraId="560C50EA" w14:textId="2AC6ACCE" w:rsidR="001B0D7E" w:rsidRDefault="001B0D7E" w:rsidP="004A0181">
      <w:pPr>
        <w:jc w:val="both"/>
        <w:rPr>
          <w:szCs w:val="22"/>
        </w:rPr>
      </w:pPr>
    </w:p>
    <w:tbl>
      <w:tblPr>
        <w:tblStyle w:val="TableGrid"/>
        <w:tblW w:w="0" w:type="auto"/>
        <w:tblLook w:val="04A0" w:firstRow="1" w:lastRow="0" w:firstColumn="1" w:lastColumn="0" w:noHBand="0" w:noVBand="1"/>
      </w:tblPr>
      <w:tblGrid>
        <w:gridCol w:w="9628"/>
      </w:tblGrid>
      <w:tr w:rsidR="006E782D" w14:paraId="439E9AD0" w14:textId="77777777" w:rsidTr="006E782D">
        <w:tc>
          <w:tcPr>
            <w:tcW w:w="9628" w:type="dxa"/>
          </w:tcPr>
          <w:permStart w:id="1165234845" w:edGrp="everyone" w:displacedByCustomXml="next"/>
          <w:sdt>
            <w:sdtPr>
              <w:rPr>
                <w:rStyle w:val="Style13usethis"/>
              </w:rPr>
              <w:id w:val="169306490"/>
              <w:placeholder>
                <w:docPart w:val="0CFCD7BD1D474DCB83206DC9D3932081"/>
              </w:placeholder>
              <w:showingPlcHdr/>
            </w:sdtPr>
            <w:sdtEndPr>
              <w:rPr>
                <w:rStyle w:val="DefaultParagraphFont"/>
              </w:rPr>
            </w:sdtEndPr>
            <w:sdtContent>
              <w:p w14:paraId="2D87B6E1" w14:textId="77777777" w:rsidR="006E782D" w:rsidRDefault="006E782D" w:rsidP="006E782D">
                <w:pPr>
                  <w:rPr>
                    <w:rStyle w:val="Style13usethis"/>
                  </w:rPr>
                </w:pPr>
                <w:r w:rsidRPr="006D7417">
                  <w:rPr>
                    <w:rStyle w:val="PlaceholderText"/>
                  </w:rPr>
                  <w:t>Click or tap here to enter text.</w:t>
                </w:r>
              </w:p>
            </w:sdtContent>
          </w:sdt>
          <w:permEnd w:id="1165234845"/>
          <w:p w14:paraId="2F5DFC23" w14:textId="77777777" w:rsidR="006E782D" w:rsidRDefault="006E782D" w:rsidP="004A0181">
            <w:pPr>
              <w:jc w:val="both"/>
              <w:rPr>
                <w:szCs w:val="22"/>
              </w:rPr>
            </w:pPr>
          </w:p>
        </w:tc>
      </w:tr>
    </w:tbl>
    <w:p w14:paraId="32B20D27" w14:textId="77777777" w:rsidR="006E782D" w:rsidRPr="004A0181" w:rsidRDefault="006E782D" w:rsidP="004A0181">
      <w:pPr>
        <w:jc w:val="both"/>
        <w:rPr>
          <w:szCs w:val="22"/>
        </w:rPr>
      </w:pPr>
    </w:p>
    <w:tbl>
      <w:tblPr>
        <w:tblStyle w:val="TableGrid"/>
        <w:tblW w:w="0" w:type="auto"/>
        <w:tblLook w:val="04A0" w:firstRow="1" w:lastRow="0" w:firstColumn="1" w:lastColumn="0" w:noHBand="0" w:noVBand="1"/>
      </w:tblPr>
      <w:tblGrid>
        <w:gridCol w:w="7508"/>
        <w:gridCol w:w="1508"/>
      </w:tblGrid>
      <w:tr w:rsidR="004E2CE9" w:rsidRPr="00CD22FC" w14:paraId="0096BD94" w14:textId="77777777" w:rsidTr="004E2CE9">
        <w:trPr>
          <w:trHeight w:val="105"/>
        </w:trPr>
        <w:tc>
          <w:tcPr>
            <w:tcW w:w="7508" w:type="dxa"/>
            <w:vMerge w:val="restart"/>
            <w:vAlign w:val="center"/>
          </w:tcPr>
          <w:p w14:paraId="02F858EE" w14:textId="06AF0A7C" w:rsidR="004E2CE9" w:rsidRPr="00CD22FC" w:rsidRDefault="004E2CE9" w:rsidP="00BD02D8">
            <w:pPr>
              <w:rPr>
                <w:szCs w:val="22"/>
              </w:rPr>
            </w:pPr>
            <w:permStart w:id="185672953" w:edGrp="everyone" w:colFirst="1" w:colLast="1"/>
            <w:r>
              <w:rPr>
                <w:szCs w:val="22"/>
              </w:rPr>
              <w:t>Application in terms of</w:t>
            </w:r>
          </w:p>
        </w:tc>
        <w:tc>
          <w:tcPr>
            <w:tcW w:w="1508" w:type="dxa"/>
            <w:vAlign w:val="center"/>
          </w:tcPr>
          <w:p w14:paraId="0C785D0F" w14:textId="5C9A2702" w:rsidR="004E2CE9" w:rsidRPr="00CD22FC" w:rsidRDefault="007F105F" w:rsidP="00BD02D8">
            <w:pPr>
              <w:rPr>
                <w:szCs w:val="22"/>
              </w:rPr>
            </w:pPr>
            <w:r>
              <w:rPr>
                <w:szCs w:val="22"/>
              </w:rPr>
              <w:t xml:space="preserve">Part 1  </w:t>
            </w:r>
            <w:sdt>
              <w:sdtPr>
                <w:rPr>
                  <w:szCs w:val="22"/>
                </w:rPr>
                <w:id w:val="1828401985"/>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r>
      <w:tr w:rsidR="004E2CE9" w:rsidRPr="00CD22FC" w14:paraId="1C644AC8" w14:textId="77777777" w:rsidTr="00BD02D8">
        <w:trPr>
          <w:trHeight w:val="105"/>
        </w:trPr>
        <w:tc>
          <w:tcPr>
            <w:tcW w:w="7508" w:type="dxa"/>
            <w:vMerge/>
            <w:vAlign w:val="center"/>
          </w:tcPr>
          <w:p w14:paraId="341324AE" w14:textId="77777777" w:rsidR="004E2CE9" w:rsidRDefault="004E2CE9" w:rsidP="00BD02D8">
            <w:pPr>
              <w:rPr>
                <w:szCs w:val="22"/>
              </w:rPr>
            </w:pPr>
            <w:permStart w:id="2089571359" w:edGrp="everyone" w:colFirst="1" w:colLast="1"/>
            <w:permEnd w:id="185672953"/>
          </w:p>
        </w:tc>
        <w:tc>
          <w:tcPr>
            <w:tcW w:w="1508" w:type="dxa"/>
            <w:vAlign w:val="center"/>
          </w:tcPr>
          <w:p w14:paraId="5D72E912" w14:textId="23A8B9D7" w:rsidR="004E2CE9" w:rsidRPr="00CD22FC" w:rsidRDefault="007F105F" w:rsidP="00BD02D8">
            <w:pPr>
              <w:rPr>
                <w:szCs w:val="22"/>
              </w:rPr>
            </w:pPr>
            <w:r>
              <w:rPr>
                <w:szCs w:val="22"/>
              </w:rPr>
              <w:t xml:space="preserve">Part 2  </w:t>
            </w:r>
            <w:sdt>
              <w:sdtPr>
                <w:rPr>
                  <w:szCs w:val="22"/>
                </w:rPr>
                <w:id w:val="1707133761"/>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r>
      <w:tr w:rsidR="00654EB0" w:rsidRPr="00CD22FC" w14:paraId="23D1E729" w14:textId="77777777" w:rsidTr="00BD02D8">
        <w:tc>
          <w:tcPr>
            <w:tcW w:w="7508" w:type="dxa"/>
            <w:vMerge w:val="restart"/>
            <w:vAlign w:val="center"/>
          </w:tcPr>
          <w:p w14:paraId="0D8F8585" w14:textId="62BFD3C5" w:rsidR="00654EB0" w:rsidRPr="00BA58CB" w:rsidRDefault="00654EB0" w:rsidP="00BD02D8">
            <w:pPr>
              <w:rPr>
                <w:i/>
                <w:iCs/>
                <w:szCs w:val="22"/>
              </w:rPr>
            </w:pPr>
            <w:permStart w:id="1724532039" w:edGrp="everyone" w:colFirst="1" w:colLast="1"/>
            <w:permEnd w:id="2089571359"/>
            <w:r w:rsidRPr="00CD22FC">
              <w:rPr>
                <w:szCs w:val="22"/>
              </w:rPr>
              <w:t xml:space="preserve">Indicate if </w:t>
            </w:r>
            <w:r w:rsidRPr="007C55D6">
              <w:rPr>
                <w:szCs w:val="22"/>
              </w:rPr>
              <w:t xml:space="preserve">the </w:t>
            </w:r>
            <w:r w:rsidRPr="007C55D6">
              <w:rPr>
                <w:b/>
                <w:bCs/>
                <w:szCs w:val="22"/>
              </w:rPr>
              <w:t>DRAFT</w:t>
            </w:r>
            <w:r w:rsidRPr="007C55D6">
              <w:rPr>
                <w:szCs w:val="22"/>
              </w:rPr>
              <w:t xml:space="preserve"> report</w:t>
            </w:r>
            <w:r w:rsidRPr="00CD22FC">
              <w:rPr>
                <w:szCs w:val="22"/>
              </w:rPr>
              <w:t xml:space="preserve"> accompanies the application</w:t>
            </w:r>
            <w:r w:rsidRPr="00CD22FC">
              <w:rPr>
                <w:szCs w:val="22"/>
              </w:rPr>
              <w:tab/>
            </w:r>
            <w:r w:rsidR="00BA58CB">
              <w:rPr>
                <w:szCs w:val="22"/>
              </w:rPr>
              <w:t>(</w:t>
            </w:r>
            <w:r w:rsidR="00BA58CB">
              <w:rPr>
                <w:i/>
                <w:iCs/>
                <w:szCs w:val="22"/>
              </w:rPr>
              <w:t>select one box)</w:t>
            </w:r>
          </w:p>
        </w:tc>
        <w:tc>
          <w:tcPr>
            <w:tcW w:w="1508" w:type="dxa"/>
            <w:vAlign w:val="center"/>
          </w:tcPr>
          <w:p w14:paraId="5601F2F1" w14:textId="4B84DD47" w:rsidR="00654EB0" w:rsidRPr="00CD22FC" w:rsidRDefault="00654EB0" w:rsidP="00BD02D8">
            <w:pPr>
              <w:rPr>
                <w:szCs w:val="22"/>
              </w:rPr>
            </w:pPr>
            <w:r w:rsidRPr="00CD22FC">
              <w:rPr>
                <w:szCs w:val="22"/>
              </w:rPr>
              <w:t>YES</w:t>
            </w:r>
            <w:r>
              <w:rPr>
                <w:szCs w:val="22"/>
              </w:rPr>
              <w:t xml:space="preserve"> </w:t>
            </w:r>
            <w:r w:rsidRPr="00CD22FC">
              <w:rPr>
                <w:szCs w:val="22"/>
              </w:rPr>
              <w:t xml:space="preserve"> </w:t>
            </w:r>
            <w:r w:rsidR="007F105F">
              <w:rPr>
                <w:szCs w:val="22"/>
              </w:rPr>
              <w:t xml:space="preserve">  </w:t>
            </w:r>
            <w:sdt>
              <w:sdtPr>
                <w:rPr>
                  <w:szCs w:val="22"/>
                </w:rPr>
                <w:id w:val="760872131"/>
                <w14:checkbox>
                  <w14:checked w14:val="0"/>
                  <w14:checkedState w14:val="2612" w14:font="MS Gothic"/>
                  <w14:uncheckedState w14:val="2610" w14:font="MS Gothic"/>
                </w14:checkbox>
              </w:sdtPr>
              <w:sdtEndPr/>
              <w:sdtContent>
                <w:r w:rsidR="001B3449">
                  <w:rPr>
                    <w:rFonts w:ascii="MS Gothic" w:eastAsia="MS Gothic" w:hAnsi="MS Gothic" w:hint="eastAsia"/>
                    <w:szCs w:val="22"/>
                  </w:rPr>
                  <w:t>☐</w:t>
                </w:r>
              </w:sdtContent>
            </w:sdt>
          </w:p>
        </w:tc>
      </w:tr>
      <w:tr w:rsidR="00654EB0" w:rsidRPr="00CD22FC" w14:paraId="7CE09FD4" w14:textId="77777777" w:rsidTr="00BD02D8">
        <w:tc>
          <w:tcPr>
            <w:tcW w:w="7508" w:type="dxa"/>
            <w:vMerge/>
            <w:vAlign w:val="center"/>
          </w:tcPr>
          <w:p w14:paraId="441F7BFC" w14:textId="77777777" w:rsidR="00654EB0" w:rsidRPr="00CD22FC" w:rsidRDefault="00654EB0" w:rsidP="00BD02D8">
            <w:pPr>
              <w:rPr>
                <w:szCs w:val="22"/>
              </w:rPr>
            </w:pPr>
            <w:permStart w:id="1415340857" w:edGrp="everyone" w:colFirst="1" w:colLast="1"/>
            <w:permEnd w:id="1724532039"/>
          </w:p>
        </w:tc>
        <w:tc>
          <w:tcPr>
            <w:tcW w:w="1508" w:type="dxa"/>
            <w:vAlign w:val="center"/>
          </w:tcPr>
          <w:p w14:paraId="06E43C0E" w14:textId="071AC73E" w:rsidR="00654EB0" w:rsidRPr="00CD22FC" w:rsidRDefault="00654EB0" w:rsidP="00BD02D8">
            <w:pPr>
              <w:rPr>
                <w:szCs w:val="22"/>
              </w:rPr>
            </w:pPr>
            <w:r w:rsidRPr="00CD22FC">
              <w:rPr>
                <w:szCs w:val="22"/>
              </w:rPr>
              <w:t>NO</w:t>
            </w:r>
            <w:r>
              <w:rPr>
                <w:szCs w:val="22"/>
              </w:rPr>
              <w:t xml:space="preserve">   </w:t>
            </w:r>
            <w:r w:rsidR="007F105F">
              <w:rPr>
                <w:szCs w:val="22"/>
              </w:rPr>
              <w:t xml:space="preserve">  </w:t>
            </w:r>
            <w:r w:rsidR="00BA58CB">
              <w:rPr>
                <w:szCs w:val="22"/>
              </w:rPr>
              <w:t xml:space="preserve"> </w:t>
            </w:r>
            <w:sdt>
              <w:sdtPr>
                <w:rPr>
                  <w:szCs w:val="22"/>
                </w:rPr>
                <w:id w:val="-755903183"/>
                <w14:checkbox>
                  <w14:checked w14:val="0"/>
                  <w14:checkedState w14:val="2612" w14:font="MS Gothic"/>
                  <w14:uncheckedState w14:val="2610" w14:font="MS Gothic"/>
                </w14:checkbox>
              </w:sdtPr>
              <w:sdtEndPr/>
              <w:sdtContent>
                <w:r w:rsidR="001B3449">
                  <w:rPr>
                    <w:rFonts w:ascii="MS Gothic" w:eastAsia="MS Gothic" w:hAnsi="MS Gothic" w:hint="eastAsia"/>
                    <w:szCs w:val="22"/>
                  </w:rPr>
                  <w:t>☐</w:t>
                </w:r>
              </w:sdtContent>
            </w:sdt>
          </w:p>
        </w:tc>
      </w:tr>
      <w:permEnd w:id="1415340857"/>
    </w:tbl>
    <w:p w14:paraId="120ED68A" w14:textId="77777777" w:rsidR="001B0D7E" w:rsidRPr="004A0181" w:rsidRDefault="001B0D7E" w:rsidP="004A0181">
      <w:pPr>
        <w:jc w:val="both"/>
        <w:rPr>
          <w:szCs w:val="22"/>
        </w:rPr>
      </w:pPr>
    </w:p>
    <w:p w14:paraId="3906160C" w14:textId="7179809E" w:rsidR="001B0D7E" w:rsidRPr="00BD02D8" w:rsidRDefault="001B0D7E" w:rsidP="004A0181">
      <w:pPr>
        <w:jc w:val="both"/>
        <w:rPr>
          <w:b/>
          <w:bCs/>
          <w:szCs w:val="22"/>
        </w:rPr>
      </w:pPr>
      <w:r w:rsidRPr="00BD02D8">
        <w:rPr>
          <w:b/>
          <w:bCs/>
          <w:szCs w:val="22"/>
        </w:rPr>
        <w:t>PRE-APPLICATION CONSULTATION</w:t>
      </w:r>
    </w:p>
    <w:p w14:paraId="150D1404" w14:textId="77777777" w:rsidR="00BD02D8" w:rsidRDefault="00BD02D8" w:rsidP="004A0181">
      <w:pPr>
        <w:jc w:val="both"/>
        <w:rPr>
          <w:szCs w:val="22"/>
        </w:rPr>
      </w:pPr>
    </w:p>
    <w:tbl>
      <w:tblPr>
        <w:tblStyle w:val="TableGrid"/>
        <w:tblW w:w="5000" w:type="pct"/>
        <w:tblLayout w:type="fixed"/>
        <w:tblLook w:val="04A0" w:firstRow="1" w:lastRow="0" w:firstColumn="1" w:lastColumn="0" w:noHBand="0" w:noVBand="1"/>
      </w:tblPr>
      <w:tblGrid>
        <w:gridCol w:w="4814"/>
        <w:gridCol w:w="2407"/>
        <w:gridCol w:w="2407"/>
      </w:tblGrid>
      <w:tr w:rsidR="00A24937" w14:paraId="14E107DC" w14:textId="77777777" w:rsidTr="00C54A77">
        <w:trPr>
          <w:trHeight w:val="397"/>
        </w:trPr>
        <w:tc>
          <w:tcPr>
            <w:tcW w:w="2500" w:type="pct"/>
          </w:tcPr>
          <w:p w14:paraId="1BC2CCBA" w14:textId="2B582556" w:rsidR="00141560" w:rsidRDefault="00141560" w:rsidP="00141560">
            <w:pPr>
              <w:jc w:val="both"/>
              <w:rPr>
                <w:szCs w:val="22"/>
              </w:rPr>
            </w:pPr>
            <w:permStart w:id="1814261753" w:edGrp="everyone" w:colFirst="1" w:colLast="1"/>
            <w:permStart w:id="1636179738" w:edGrp="everyone" w:colFirst="2" w:colLast="2"/>
            <w:r w:rsidRPr="004A0181">
              <w:rPr>
                <w:szCs w:val="22"/>
              </w:rPr>
              <w:t>Was a pre-application meeting held</w:t>
            </w:r>
          </w:p>
        </w:tc>
        <w:tc>
          <w:tcPr>
            <w:tcW w:w="1250" w:type="pct"/>
            <w:vAlign w:val="center"/>
          </w:tcPr>
          <w:p w14:paraId="1B34AA8E" w14:textId="4FC71C31" w:rsidR="00141560" w:rsidRDefault="00141560" w:rsidP="00141560">
            <w:pPr>
              <w:jc w:val="both"/>
              <w:rPr>
                <w:szCs w:val="22"/>
              </w:rPr>
            </w:pPr>
            <w:r w:rsidRPr="00CD22FC">
              <w:rPr>
                <w:szCs w:val="22"/>
              </w:rPr>
              <w:t>YES</w:t>
            </w:r>
            <w:r>
              <w:rPr>
                <w:szCs w:val="22"/>
              </w:rPr>
              <w:t xml:space="preserve"> </w:t>
            </w:r>
            <w:r w:rsidRPr="00CD22FC">
              <w:rPr>
                <w:szCs w:val="22"/>
              </w:rPr>
              <w:t xml:space="preserve"> </w:t>
            </w:r>
            <w:sdt>
              <w:sdtPr>
                <w:rPr>
                  <w:szCs w:val="22"/>
                </w:rPr>
                <w:id w:val="-520558533"/>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250" w:type="pct"/>
            <w:vAlign w:val="center"/>
          </w:tcPr>
          <w:p w14:paraId="4E7FB8CA" w14:textId="14D6A14E" w:rsidR="00141560" w:rsidRDefault="00141560" w:rsidP="00141560">
            <w:pPr>
              <w:jc w:val="both"/>
              <w:rPr>
                <w:szCs w:val="22"/>
              </w:rPr>
            </w:pPr>
            <w:r w:rsidRPr="00CD22FC">
              <w:rPr>
                <w:szCs w:val="22"/>
              </w:rPr>
              <w:t>NO</w:t>
            </w:r>
            <w:r>
              <w:rPr>
                <w:szCs w:val="22"/>
              </w:rPr>
              <w:t xml:space="preserve">    </w:t>
            </w:r>
            <w:sdt>
              <w:sdtPr>
                <w:rPr>
                  <w:szCs w:val="22"/>
                </w:rPr>
                <w:id w:val="-1151977672"/>
                <w14:checkbox>
                  <w14:checked w14:val="0"/>
                  <w14:checkedState w14:val="2612" w14:font="MS Gothic"/>
                  <w14:uncheckedState w14:val="2610" w14:font="MS Gothic"/>
                </w14:checkbox>
              </w:sdtPr>
              <w:sdtEndPr/>
              <w:sdtContent>
                <w:r w:rsidR="00EB617B">
                  <w:rPr>
                    <w:rFonts w:ascii="MS Gothic" w:eastAsia="MS Gothic" w:hAnsi="MS Gothic" w:hint="eastAsia"/>
                    <w:szCs w:val="22"/>
                  </w:rPr>
                  <w:t>☐</w:t>
                </w:r>
              </w:sdtContent>
            </w:sdt>
          </w:p>
        </w:tc>
      </w:tr>
      <w:tr w:rsidR="00A24937" w14:paraId="319ACD02" w14:textId="77777777" w:rsidTr="00C54A77">
        <w:trPr>
          <w:trHeight w:val="397"/>
        </w:trPr>
        <w:tc>
          <w:tcPr>
            <w:tcW w:w="2500" w:type="pct"/>
          </w:tcPr>
          <w:p w14:paraId="0292915C" w14:textId="6AFB01E3" w:rsidR="006201D2" w:rsidRDefault="006201D2" w:rsidP="003D141E">
            <w:pPr>
              <w:jc w:val="both"/>
              <w:rPr>
                <w:szCs w:val="22"/>
              </w:rPr>
            </w:pPr>
            <w:permStart w:id="1840066228" w:edGrp="everyone" w:colFirst="1" w:colLast="1"/>
            <w:permEnd w:id="1814261753"/>
            <w:permEnd w:id="1636179738"/>
            <w:r w:rsidRPr="004A0181">
              <w:rPr>
                <w:szCs w:val="22"/>
              </w:rPr>
              <w:t>Date of the pre-application meeting</w:t>
            </w:r>
          </w:p>
        </w:tc>
        <w:sdt>
          <w:sdtPr>
            <w:rPr>
              <w:rStyle w:val="Style1"/>
            </w:rPr>
            <w:id w:val="-1553525609"/>
            <w:placeholder>
              <w:docPart w:val="34749F1D4DC94961BF0778CC3342E6EF"/>
            </w:placeholder>
            <w:showingPlcHdr/>
            <w15:color w:val="000000"/>
            <w:date>
              <w:dateFormat w:val="dd MMMM yyyy"/>
              <w:lid w:val="en-ZA"/>
              <w:storeMappedDataAs w:val="dateTime"/>
              <w:calendar w:val="gregorian"/>
            </w:date>
          </w:sdtPr>
          <w:sdtEndPr>
            <w:rPr>
              <w:rStyle w:val="DefaultParagraphFont"/>
              <w:b w:val="0"/>
              <w:szCs w:val="22"/>
            </w:rPr>
          </w:sdtEndPr>
          <w:sdtContent>
            <w:tc>
              <w:tcPr>
                <w:tcW w:w="2500" w:type="pct"/>
                <w:gridSpan w:val="2"/>
                <w:tcBorders>
                  <w:bottom w:val="single" w:sz="4" w:space="0" w:color="auto"/>
                </w:tcBorders>
              </w:tcPr>
              <w:p w14:paraId="4A90D727" w14:textId="23158FCC" w:rsidR="006201D2" w:rsidRDefault="006F3C06" w:rsidP="003D141E">
                <w:pPr>
                  <w:jc w:val="both"/>
                  <w:rPr>
                    <w:szCs w:val="22"/>
                  </w:rPr>
                </w:pPr>
                <w:r w:rsidRPr="006F3C06">
                  <w:rPr>
                    <w:rStyle w:val="PlaceholderText"/>
                  </w:rPr>
                  <w:t>Click or tap to enter a date.</w:t>
                </w:r>
              </w:p>
            </w:tc>
          </w:sdtContent>
        </w:sdt>
      </w:tr>
      <w:tr w:rsidR="00F96575" w14:paraId="519537DB" w14:textId="77777777" w:rsidTr="007616C3">
        <w:trPr>
          <w:trHeight w:val="397"/>
        </w:trPr>
        <w:tc>
          <w:tcPr>
            <w:tcW w:w="2500" w:type="pct"/>
          </w:tcPr>
          <w:p w14:paraId="1037FD73" w14:textId="3A56B576" w:rsidR="00F96575" w:rsidRDefault="00F96575" w:rsidP="00F96575">
            <w:pPr>
              <w:jc w:val="both"/>
              <w:rPr>
                <w:szCs w:val="22"/>
              </w:rPr>
            </w:pPr>
            <w:permStart w:id="1016668743" w:edGrp="everyone" w:colFirst="1" w:colLast="1"/>
            <w:permEnd w:id="1840066228"/>
            <w:r w:rsidRPr="004A0181">
              <w:rPr>
                <w:szCs w:val="22"/>
              </w:rPr>
              <w:t>Reference number of pre-application meeting held</w:t>
            </w:r>
          </w:p>
        </w:tc>
        <w:sdt>
          <w:sdtPr>
            <w:rPr>
              <w:rStyle w:val="Style11"/>
            </w:rPr>
            <w:id w:val="1946579958"/>
            <w:placeholder>
              <w:docPart w:val="A81CD2C7A6E6447892FFEF69611A75EC"/>
            </w:placeholder>
            <w:showingPlcHdr/>
          </w:sdtPr>
          <w:sdtEndPr>
            <w:rPr>
              <w:rStyle w:val="DefaultParagraphFont"/>
              <w:szCs w:val="22"/>
            </w:rPr>
          </w:sdtEndPr>
          <w:sdtContent>
            <w:tc>
              <w:tcPr>
                <w:tcW w:w="2500" w:type="pct"/>
                <w:gridSpan w:val="2"/>
              </w:tcPr>
              <w:p w14:paraId="39717B55" w14:textId="7691BBE1" w:rsidR="00F96575" w:rsidRPr="004A4A2D" w:rsidRDefault="00F96575" w:rsidP="00F96575">
                <w:pPr>
                  <w:jc w:val="both"/>
                  <w:rPr>
                    <w:szCs w:val="22"/>
                  </w:rPr>
                </w:pPr>
                <w:r w:rsidRPr="00171F23">
                  <w:rPr>
                    <w:rStyle w:val="PlaceholderText"/>
                  </w:rPr>
                  <w:t>Click or tap here to enter text.</w:t>
                </w:r>
              </w:p>
            </w:tc>
          </w:sdtContent>
        </w:sdt>
      </w:tr>
      <w:tr w:rsidR="00F96575" w14:paraId="4CEA46A8" w14:textId="77777777" w:rsidTr="00C54A77">
        <w:trPr>
          <w:trHeight w:val="397"/>
        </w:trPr>
        <w:tc>
          <w:tcPr>
            <w:tcW w:w="2500" w:type="pct"/>
          </w:tcPr>
          <w:p w14:paraId="03E69C93" w14:textId="13538F9A" w:rsidR="00F96575" w:rsidRDefault="00F96575" w:rsidP="00F96575">
            <w:pPr>
              <w:jc w:val="both"/>
              <w:rPr>
                <w:szCs w:val="22"/>
              </w:rPr>
            </w:pPr>
            <w:permStart w:id="367818239" w:edGrp="everyone" w:colFirst="1" w:colLast="1"/>
            <w:permStart w:id="580397599" w:edGrp="everyone" w:colFirst="2" w:colLast="2"/>
            <w:permEnd w:id="1016668743"/>
            <w:r w:rsidRPr="004A0181">
              <w:rPr>
                <w:szCs w:val="22"/>
              </w:rPr>
              <w:t>Were minutes compiled and submitted to the Department for approval</w:t>
            </w:r>
          </w:p>
        </w:tc>
        <w:tc>
          <w:tcPr>
            <w:tcW w:w="1250" w:type="pct"/>
            <w:vAlign w:val="center"/>
          </w:tcPr>
          <w:p w14:paraId="411162AF" w14:textId="7CD4E809" w:rsidR="00F96575" w:rsidRDefault="00F96575" w:rsidP="00F96575">
            <w:pPr>
              <w:jc w:val="both"/>
              <w:rPr>
                <w:szCs w:val="22"/>
              </w:rPr>
            </w:pPr>
            <w:r w:rsidRPr="00CD22FC">
              <w:rPr>
                <w:szCs w:val="22"/>
              </w:rPr>
              <w:t>YES</w:t>
            </w:r>
            <w:r>
              <w:rPr>
                <w:szCs w:val="22"/>
              </w:rPr>
              <w:t xml:space="preserve"> </w:t>
            </w:r>
            <w:r w:rsidRPr="00CD22FC">
              <w:rPr>
                <w:szCs w:val="22"/>
              </w:rPr>
              <w:t xml:space="preserve"> </w:t>
            </w:r>
            <w:sdt>
              <w:sdtPr>
                <w:rPr>
                  <w:szCs w:val="22"/>
                </w:rPr>
                <w:id w:val="-1108342749"/>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250" w:type="pct"/>
            <w:vAlign w:val="center"/>
          </w:tcPr>
          <w:p w14:paraId="53039EA7" w14:textId="59524830" w:rsidR="00F96575" w:rsidRDefault="00F96575" w:rsidP="00F96575">
            <w:pPr>
              <w:jc w:val="both"/>
              <w:rPr>
                <w:szCs w:val="22"/>
              </w:rPr>
            </w:pPr>
            <w:r w:rsidRPr="00CD22FC">
              <w:rPr>
                <w:szCs w:val="22"/>
              </w:rPr>
              <w:t>NO</w:t>
            </w:r>
            <w:r>
              <w:rPr>
                <w:szCs w:val="22"/>
              </w:rPr>
              <w:t xml:space="preserve">    </w:t>
            </w:r>
            <w:sdt>
              <w:sdtPr>
                <w:rPr>
                  <w:szCs w:val="22"/>
                </w:rPr>
                <w:id w:val="-2138789458"/>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r>
      <w:permEnd w:id="367818239"/>
      <w:permEnd w:id="580397599"/>
      <w:tr w:rsidR="00F96575" w:rsidRPr="00963F67" w14:paraId="5CA35FB9" w14:textId="77777777" w:rsidTr="00C54A77">
        <w:trPr>
          <w:trHeight w:val="397"/>
        </w:trPr>
        <w:tc>
          <w:tcPr>
            <w:tcW w:w="5000" w:type="pct"/>
            <w:gridSpan w:val="3"/>
          </w:tcPr>
          <w:p w14:paraId="05DA9872" w14:textId="5CE3DD11" w:rsidR="00F96575" w:rsidRPr="00963F67" w:rsidRDefault="00F96575" w:rsidP="00F96575">
            <w:pPr>
              <w:jc w:val="both"/>
              <w:rPr>
                <w:szCs w:val="22"/>
              </w:rPr>
            </w:pPr>
            <w:r w:rsidRPr="00963F67">
              <w:rPr>
                <w:szCs w:val="22"/>
              </w:rPr>
              <w:t>A copy of the</w:t>
            </w:r>
            <w:r w:rsidR="0089682E" w:rsidRPr="00963F67">
              <w:rPr>
                <w:szCs w:val="22"/>
              </w:rPr>
              <w:t xml:space="preserve"> </w:t>
            </w:r>
            <w:r w:rsidR="00516EFB" w:rsidRPr="00963F67">
              <w:rPr>
                <w:szCs w:val="22"/>
              </w:rPr>
              <w:t>approved</w:t>
            </w:r>
            <w:r w:rsidRPr="00963F67">
              <w:rPr>
                <w:szCs w:val="22"/>
              </w:rPr>
              <w:t xml:space="preserve"> pre-application meeting minutes must be appended to this application as </w:t>
            </w:r>
            <w:hyperlink w:anchor="APP1" w:history="1">
              <w:r w:rsidRPr="00963F67">
                <w:rPr>
                  <w:rStyle w:val="Hyperlink"/>
                  <w:b/>
                  <w:bCs/>
                  <w:szCs w:val="22"/>
                </w:rPr>
                <w:t>APPENDIX 1</w:t>
              </w:r>
              <w:r w:rsidRPr="00963F67">
                <w:rPr>
                  <w:rStyle w:val="Hyperlink"/>
                  <w:szCs w:val="22"/>
                </w:rPr>
                <w:t>.</w:t>
              </w:r>
            </w:hyperlink>
          </w:p>
          <w:p w14:paraId="1164A1E4" w14:textId="77777777" w:rsidR="00F96575" w:rsidRPr="00963F67" w:rsidRDefault="00F96575" w:rsidP="00F96575">
            <w:pPr>
              <w:jc w:val="both"/>
              <w:rPr>
                <w:szCs w:val="22"/>
              </w:rPr>
            </w:pPr>
          </w:p>
        </w:tc>
      </w:tr>
    </w:tbl>
    <w:p w14:paraId="75F9EBDF" w14:textId="77777777" w:rsidR="005C7E43" w:rsidRPr="006F24E9" w:rsidRDefault="005C7E43" w:rsidP="005C7E43">
      <w:pPr>
        <w:sectPr w:rsidR="005C7E43" w:rsidRPr="006F24E9" w:rsidSect="006E782D">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12CA51CA" w14:textId="2FA3B3B2" w:rsidR="001B0D7E" w:rsidRPr="00963F67" w:rsidRDefault="001B0D7E" w:rsidP="004A0181">
      <w:pPr>
        <w:jc w:val="both"/>
        <w:rPr>
          <w:b/>
          <w:bCs/>
          <w:sz w:val="28"/>
          <w:szCs w:val="28"/>
          <w:u w:val="single"/>
        </w:rPr>
      </w:pPr>
      <w:r w:rsidRPr="00963F67">
        <w:rPr>
          <w:b/>
          <w:bCs/>
          <w:sz w:val="28"/>
          <w:szCs w:val="28"/>
          <w:u w:val="single"/>
        </w:rPr>
        <w:lastRenderedPageBreak/>
        <w:t>IMPORTANT INFORMATION BEFORE COMPLETING THIS APPLICATION FORM:</w:t>
      </w:r>
    </w:p>
    <w:p w14:paraId="36316EC9" w14:textId="77777777" w:rsidR="00B404CC" w:rsidRPr="00963F67" w:rsidRDefault="00B404CC" w:rsidP="004A0181">
      <w:pPr>
        <w:jc w:val="both"/>
        <w:rPr>
          <w:b/>
          <w:bCs/>
          <w:sz w:val="28"/>
          <w:szCs w:val="28"/>
          <w:u w:val="single"/>
        </w:rPr>
      </w:pPr>
    </w:p>
    <w:p w14:paraId="76B064F5" w14:textId="61BF389C" w:rsidR="001B0D7E" w:rsidRPr="00963F67" w:rsidRDefault="001B0D7E" w:rsidP="006E782D">
      <w:pPr>
        <w:pStyle w:val="ListParagraph"/>
        <w:numPr>
          <w:ilvl w:val="0"/>
          <w:numId w:val="1"/>
        </w:numPr>
        <w:ind w:left="360"/>
        <w:jc w:val="both"/>
        <w:rPr>
          <w:b/>
          <w:bCs/>
          <w:szCs w:val="22"/>
          <w:u w:val="single"/>
        </w:rPr>
      </w:pPr>
      <w:r w:rsidRPr="00963F67">
        <w:rPr>
          <w:b/>
          <w:bCs/>
          <w:szCs w:val="22"/>
          <w:u w:val="single"/>
        </w:rPr>
        <w:t>General:</w:t>
      </w:r>
    </w:p>
    <w:p w14:paraId="3DEE7DDB" w14:textId="77777777" w:rsidR="00BA5FE0" w:rsidRPr="00BA5FE0" w:rsidRDefault="00BA5FE0" w:rsidP="006E782D">
      <w:pPr>
        <w:pStyle w:val="ListParagraph"/>
        <w:numPr>
          <w:ilvl w:val="1"/>
          <w:numId w:val="6"/>
        </w:numPr>
        <w:jc w:val="both"/>
        <w:rPr>
          <w:szCs w:val="22"/>
          <w:lang w:val="en-ZA"/>
        </w:rPr>
      </w:pPr>
      <w:r w:rsidRPr="00BA5FE0">
        <w:rPr>
          <w:szCs w:val="22"/>
          <w:lang w:val="en-ZA"/>
        </w:rPr>
        <w:t>This form must be used to apply for the Amendment of an Environmental Authorisation where this Department is the Competent Authority.  An amendment includes:</w:t>
      </w:r>
    </w:p>
    <w:p w14:paraId="015F0797" w14:textId="77777777" w:rsidR="00BA5FE0" w:rsidRPr="00BA5FE0" w:rsidRDefault="00BA5FE0" w:rsidP="006E782D">
      <w:pPr>
        <w:pStyle w:val="ListParagraph"/>
        <w:numPr>
          <w:ilvl w:val="2"/>
          <w:numId w:val="6"/>
        </w:numPr>
        <w:ind w:left="1418" w:hanging="567"/>
        <w:jc w:val="both"/>
        <w:rPr>
          <w:szCs w:val="22"/>
          <w:lang w:val="en-ZA"/>
        </w:rPr>
      </w:pPr>
      <w:r w:rsidRPr="00BA5FE0">
        <w:rPr>
          <w:szCs w:val="22"/>
          <w:lang w:val="en-ZA"/>
        </w:rPr>
        <w:t>adding, substituting, removing or changing a condition or requirement of an Environmental Authorisation, or</w:t>
      </w:r>
    </w:p>
    <w:p w14:paraId="35B2D4D8" w14:textId="77777777" w:rsidR="00BA5FE0" w:rsidRPr="00BA5FE0" w:rsidRDefault="00BA5FE0" w:rsidP="006E782D">
      <w:pPr>
        <w:pStyle w:val="ListParagraph"/>
        <w:numPr>
          <w:ilvl w:val="2"/>
          <w:numId w:val="6"/>
        </w:numPr>
        <w:ind w:left="1418" w:hanging="567"/>
        <w:jc w:val="both"/>
        <w:rPr>
          <w:szCs w:val="22"/>
          <w:lang w:val="en-ZA"/>
        </w:rPr>
      </w:pPr>
      <w:r w:rsidRPr="00BA5FE0">
        <w:rPr>
          <w:szCs w:val="22"/>
          <w:lang w:val="en-ZA"/>
        </w:rPr>
        <w:t>updating or changing any details or correcting a technical error.</w:t>
      </w:r>
    </w:p>
    <w:p w14:paraId="681DFC25" w14:textId="3E67C9B3" w:rsidR="001B0D7E" w:rsidRDefault="001B0D7E" w:rsidP="006E782D">
      <w:pPr>
        <w:pStyle w:val="ListParagraph"/>
        <w:numPr>
          <w:ilvl w:val="1"/>
          <w:numId w:val="6"/>
        </w:numPr>
        <w:jc w:val="both"/>
        <w:rPr>
          <w:szCs w:val="22"/>
        </w:rPr>
      </w:pPr>
      <w:r w:rsidRPr="00963F67">
        <w:rPr>
          <w:szCs w:val="22"/>
        </w:rPr>
        <w:t xml:space="preserve">The appointed environmental assessment practitioner (EAP) </w:t>
      </w:r>
      <w:r w:rsidRPr="00963F67">
        <w:rPr>
          <w:b/>
          <w:bCs/>
          <w:szCs w:val="22"/>
        </w:rPr>
        <w:t xml:space="preserve">must be registered with Environmental Assessment Practitioners Association of South Africa (EAPASA) </w:t>
      </w:r>
      <w:r w:rsidRPr="00963F67">
        <w:rPr>
          <w:szCs w:val="22"/>
        </w:rPr>
        <w:t xml:space="preserve">in terms of Regulation 14 of Section 24H Registration Authority Regulations, 2016, as amended. Proof of such valid registration must be appended to this Application </w:t>
      </w:r>
      <w:r w:rsidR="00FE6AE6" w:rsidRPr="00963F67">
        <w:rPr>
          <w:szCs w:val="22"/>
        </w:rPr>
        <w:t>form</w:t>
      </w:r>
      <w:r w:rsidR="00FE6AE6">
        <w:rPr>
          <w:szCs w:val="22"/>
        </w:rPr>
        <w:t xml:space="preserve"> (</w:t>
      </w:r>
      <w:hyperlink w:anchor="APP8B" w:history="1">
        <w:r w:rsidR="006A7744" w:rsidRPr="00B87EDD">
          <w:rPr>
            <w:rStyle w:val="Hyperlink"/>
            <w:b/>
            <w:bCs/>
            <w:szCs w:val="22"/>
          </w:rPr>
          <w:t>APPENDIX 8B</w:t>
        </w:r>
      </w:hyperlink>
      <w:r w:rsidR="006A7744">
        <w:rPr>
          <w:szCs w:val="22"/>
        </w:rPr>
        <w:t>)</w:t>
      </w:r>
      <w:r w:rsidRPr="00963F67">
        <w:rPr>
          <w:szCs w:val="22"/>
        </w:rPr>
        <w:t>.</w:t>
      </w:r>
      <w:r w:rsidR="00245476" w:rsidRPr="00963F67">
        <w:rPr>
          <w:szCs w:val="22"/>
        </w:rPr>
        <w:t xml:space="preserve"> This will be confirmed by the Com</w:t>
      </w:r>
      <w:r w:rsidR="005B21EE" w:rsidRPr="00963F67">
        <w:rPr>
          <w:szCs w:val="22"/>
        </w:rPr>
        <w:t>petent Authority (CA) on the EAPASA website.</w:t>
      </w:r>
    </w:p>
    <w:p w14:paraId="615EFC12" w14:textId="3E0426AF" w:rsidR="001B0D7E" w:rsidRPr="00B404CC" w:rsidRDefault="001B0D7E" w:rsidP="006E782D">
      <w:pPr>
        <w:pStyle w:val="ListParagraph"/>
        <w:numPr>
          <w:ilvl w:val="1"/>
          <w:numId w:val="6"/>
        </w:numPr>
        <w:jc w:val="both"/>
        <w:rPr>
          <w:szCs w:val="22"/>
        </w:rPr>
      </w:pPr>
      <w:r w:rsidRPr="00963F67">
        <w:rPr>
          <w:szCs w:val="22"/>
        </w:rPr>
        <w:t xml:space="preserve">The </w:t>
      </w:r>
      <w:r w:rsidR="002C6B3E">
        <w:rPr>
          <w:szCs w:val="22"/>
        </w:rPr>
        <w:t xml:space="preserve">EAP </w:t>
      </w:r>
      <w:r w:rsidRPr="00963F67">
        <w:rPr>
          <w:szCs w:val="22"/>
        </w:rPr>
        <w:t xml:space="preserve">candidate may only </w:t>
      </w:r>
      <w:r w:rsidRPr="00963F67">
        <w:rPr>
          <w:b/>
          <w:bCs/>
          <w:szCs w:val="22"/>
          <w:u w:val="single"/>
        </w:rPr>
        <w:t>assist</w:t>
      </w:r>
      <w:r w:rsidRPr="00963F67">
        <w:rPr>
          <w:szCs w:val="22"/>
        </w:rPr>
        <w:t xml:space="preserve"> the registered EAP and work under the</w:t>
      </w:r>
      <w:r w:rsidRPr="00B404CC">
        <w:rPr>
          <w:szCs w:val="22"/>
        </w:rPr>
        <w:t xml:space="preserve"> supervision of a registered EAP (</w:t>
      </w:r>
      <w:r w:rsidR="00172536">
        <w:rPr>
          <w:szCs w:val="22"/>
        </w:rPr>
        <w:t>R</w:t>
      </w:r>
      <w:r w:rsidRPr="00B404CC">
        <w:rPr>
          <w:szCs w:val="22"/>
        </w:rPr>
        <w:t xml:space="preserve">egulation 14(6) in the S24H Registration Authority Regulations, 2016, as amended). The registered EAP takes full responsibility for the work conducted. </w:t>
      </w:r>
    </w:p>
    <w:p w14:paraId="32DB20C6" w14:textId="26AB58F5" w:rsidR="00F47D4D" w:rsidRDefault="001B0D7E" w:rsidP="006E782D">
      <w:pPr>
        <w:pStyle w:val="ListParagraph"/>
        <w:numPr>
          <w:ilvl w:val="1"/>
          <w:numId w:val="6"/>
        </w:numPr>
        <w:jc w:val="both"/>
        <w:rPr>
          <w:szCs w:val="22"/>
        </w:rPr>
      </w:pPr>
      <w:r w:rsidRPr="00B130A3">
        <w:rPr>
          <w:szCs w:val="22"/>
        </w:rPr>
        <w:t>The required information must be typed within the spaces provided in the form. The sizes of the spaces provided are not necessarily indicative of the amount of information to be provided. Spaces are provided in tabular format and will extend automatically when each space is filled with typing. A legible font type and size must be used when completing the form. The font size should not be smaller than 10pt (e.g. Arial 10).</w:t>
      </w:r>
    </w:p>
    <w:p w14:paraId="02CD4F35" w14:textId="21142DF6" w:rsidR="001B0D7E" w:rsidRPr="00B404CC" w:rsidRDefault="001B0D7E" w:rsidP="006E782D">
      <w:pPr>
        <w:pStyle w:val="ListParagraph"/>
        <w:numPr>
          <w:ilvl w:val="1"/>
          <w:numId w:val="6"/>
        </w:numPr>
        <w:jc w:val="both"/>
        <w:rPr>
          <w:szCs w:val="22"/>
        </w:rPr>
      </w:pPr>
      <w:r w:rsidRPr="00B404CC">
        <w:rPr>
          <w:szCs w:val="22"/>
        </w:rPr>
        <w:t>Unless protected by law, all information contained in and attached to this application, will become public information on receipt by the Competent Authority. Upon request during any stage of the application process, the Applicant / EAP must provide any registered interested and affected party with the information contained in and attached to this application.</w:t>
      </w:r>
    </w:p>
    <w:p w14:paraId="1964679E" w14:textId="6D65BA97" w:rsidR="005462BD" w:rsidRDefault="001B0D7E" w:rsidP="006E782D">
      <w:pPr>
        <w:pStyle w:val="ListParagraph"/>
        <w:numPr>
          <w:ilvl w:val="1"/>
          <w:numId w:val="6"/>
        </w:numPr>
        <w:jc w:val="both"/>
        <w:rPr>
          <w:szCs w:val="22"/>
        </w:rPr>
      </w:pPr>
      <w:r w:rsidRPr="00B404CC">
        <w:rPr>
          <w:szCs w:val="22"/>
        </w:rPr>
        <w:t xml:space="preserve">This application form is current </w:t>
      </w:r>
      <w:r w:rsidRPr="00B50C5A">
        <w:rPr>
          <w:szCs w:val="22"/>
        </w:rPr>
        <w:t xml:space="preserve">as of </w:t>
      </w:r>
      <w:r w:rsidR="00405897">
        <w:rPr>
          <w:b/>
          <w:bCs/>
          <w:szCs w:val="22"/>
        </w:rPr>
        <w:t>August</w:t>
      </w:r>
      <w:r w:rsidR="00E27EDD" w:rsidRPr="004B10D1">
        <w:rPr>
          <w:b/>
          <w:bCs/>
          <w:szCs w:val="22"/>
        </w:rPr>
        <w:t xml:space="preserve"> 2023</w:t>
      </w:r>
      <w:r w:rsidRPr="00B50C5A">
        <w:rPr>
          <w:szCs w:val="22"/>
        </w:rPr>
        <w:t>. It is the responsibility of the Applicant/Environmental Assessment Practitioner (EAP) to ascertain whe</w:t>
      </w:r>
      <w:r w:rsidRPr="00B404CC">
        <w:rPr>
          <w:szCs w:val="22"/>
        </w:rPr>
        <w:t xml:space="preserve">ther subsequent versions of the form have been published or produced by the Competent Authority. The latest available Departmental templates are accessible at </w:t>
      </w:r>
      <w:r w:rsidR="00535DD1" w:rsidRPr="00535DD1">
        <w:rPr>
          <w:szCs w:val="22"/>
        </w:rPr>
        <w:t>https://www.dffe.gov.za/documents/forms/legal</w:t>
      </w:r>
      <w:r w:rsidRPr="00B404CC">
        <w:rPr>
          <w:szCs w:val="22"/>
        </w:rPr>
        <w:t xml:space="preserve">. </w:t>
      </w:r>
    </w:p>
    <w:p w14:paraId="3BE7D731" w14:textId="16961DE4" w:rsidR="001B0D7E" w:rsidRPr="00B404CC" w:rsidRDefault="001B0D7E" w:rsidP="006E782D">
      <w:pPr>
        <w:pStyle w:val="ListParagraph"/>
        <w:numPr>
          <w:ilvl w:val="1"/>
          <w:numId w:val="6"/>
        </w:numPr>
        <w:jc w:val="both"/>
        <w:rPr>
          <w:szCs w:val="22"/>
        </w:rPr>
      </w:pPr>
      <w:r w:rsidRPr="00B404CC">
        <w:rPr>
          <w:szCs w:val="22"/>
        </w:rPr>
        <w:t>The onus is on the Applicant/EAP to confirm whether DFFE is the Competent Authority to which this application must be submitted (Section 24C of NEMA)</w:t>
      </w:r>
      <w:r w:rsidR="00D32C62">
        <w:rPr>
          <w:szCs w:val="22"/>
        </w:rPr>
        <w:t>.</w:t>
      </w:r>
    </w:p>
    <w:p w14:paraId="73CC2FB4" w14:textId="21ADB13C" w:rsidR="00344A49" w:rsidRDefault="001B0D7E" w:rsidP="005C7E43">
      <w:pPr>
        <w:pStyle w:val="ListParagraph"/>
        <w:numPr>
          <w:ilvl w:val="1"/>
          <w:numId w:val="6"/>
        </w:numPr>
        <w:jc w:val="both"/>
        <w:rPr>
          <w:szCs w:val="22"/>
        </w:rPr>
      </w:pPr>
      <w:r w:rsidRPr="005C7E43">
        <w:rPr>
          <w:szCs w:val="22"/>
        </w:rPr>
        <w:t xml:space="preserve">An application for </w:t>
      </w:r>
      <w:r w:rsidR="00D32C62" w:rsidRPr="005C7E43">
        <w:rPr>
          <w:szCs w:val="22"/>
        </w:rPr>
        <w:t xml:space="preserve">amendment of </w:t>
      </w:r>
      <w:r w:rsidRPr="005C7E43">
        <w:rPr>
          <w:szCs w:val="22"/>
        </w:rPr>
        <w:t>Environmental Authorisation lapses if the applicant fails to meet any of the timeframes prescribed in terms of the EIA Regulations, 2014, as amended.</w:t>
      </w:r>
    </w:p>
    <w:p w14:paraId="42E35792" w14:textId="77777777" w:rsidR="005C7E43" w:rsidRPr="005C7E43" w:rsidRDefault="005C7E43" w:rsidP="005C7E43">
      <w:pPr>
        <w:ind w:left="360"/>
        <w:jc w:val="both"/>
        <w:rPr>
          <w:szCs w:val="22"/>
        </w:rPr>
      </w:pPr>
    </w:p>
    <w:p w14:paraId="261FF089" w14:textId="6DB08D5F" w:rsidR="001B0D7E" w:rsidRPr="009F20FC" w:rsidRDefault="001B0D7E" w:rsidP="00120F45">
      <w:pPr>
        <w:pStyle w:val="ListParagraph"/>
        <w:numPr>
          <w:ilvl w:val="0"/>
          <w:numId w:val="6"/>
        </w:numPr>
        <w:jc w:val="both"/>
        <w:rPr>
          <w:b/>
          <w:bCs/>
          <w:szCs w:val="22"/>
          <w:u w:val="single"/>
        </w:rPr>
      </w:pPr>
      <w:r w:rsidRPr="009F20FC">
        <w:rPr>
          <w:b/>
          <w:bCs/>
          <w:szCs w:val="22"/>
          <w:u w:val="single"/>
        </w:rPr>
        <w:t>Administrative Requirements:</w:t>
      </w:r>
    </w:p>
    <w:p w14:paraId="68306F8D" w14:textId="77777777" w:rsidR="009F20FC" w:rsidRPr="009F20FC" w:rsidRDefault="009F20FC" w:rsidP="00120F45">
      <w:pPr>
        <w:pStyle w:val="ListParagraph"/>
        <w:ind w:left="1080"/>
        <w:jc w:val="both"/>
        <w:rPr>
          <w:vanish/>
          <w:szCs w:val="22"/>
        </w:rPr>
      </w:pPr>
    </w:p>
    <w:p w14:paraId="325B84B9" w14:textId="0938FA2D" w:rsidR="001B0D7E" w:rsidRPr="00FC68F5" w:rsidRDefault="001B0D7E" w:rsidP="00120F45">
      <w:pPr>
        <w:pStyle w:val="ListParagraph"/>
        <w:numPr>
          <w:ilvl w:val="1"/>
          <w:numId w:val="6"/>
        </w:numPr>
        <w:jc w:val="both"/>
        <w:rPr>
          <w:szCs w:val="22"/>
        </w:rPr>
      </w:pPr>
      <w:r w:rsidRPr="005D5639">
        <w:rPr>
          <w:szCs w:val="22"/>
        </w:rPr>
        <w:t>An application</w:t>
      </w:r>
      <w:r w:rsidRPr="009F20FC">
        <w:rPr>
          <w:szCs w:val="22"/>
        </w:rPr>
        <w:t xml:space="preserve"> fee is applicable (refer </w:t>
      </w:r>
      <w:r w:rsidRPr="00FC68F5">
        <w:rPr>
          <w:szCs w:val="22"/>
        </w:rPr>
        <w:t xml:space="preserve">to </w:t>
      </w:r>
      <w:hyperlink w:anchor="_FEES" w:history="1">
        <w:r w:rsidR="00716590" w:rsidRPr="00837E1A">
          <w:rPr>
            <w:rStyle w:val="Hyperlink"/>
            <w:szCs w:val="22"/>
          </w:rPr>
          <w:t>2. FEES</w:t>
        </w:r>
      </w:hyperlink>
      <w:r w:rsidRPr="00FC68F5">
        <w:rPr>
          <w:szCs w:val="22"/>
        </w:rPr>
        <w:t xml:space="preserve">). Proof of payment </w:t>
      </w:r>
      <w:r w:rsidRPr="00FC68F5">
        <w:rPr>
          <w:b/>
          <w:bCs/>
          <w:szCs w:val="22"/>
        </w:rPr>
        <w:t>must</w:t>
      </w:r>
      <w:r w:rsidRPr="00FC68F5">
        <w:rPr>
          <w:szCs w:val="22"/>
        </w:rPr>
        <w:t xml:space="preserve"> accompany this application and be paid </w:t>
      </w:r>
      <w:r w:rsidRPr="00FC68F5">
        <w:rPr>
          <w:szCs w:val="22"/>
          <w:u w:val="single"/>
        </w:rPr>
        <w:t>prior</w:t>
      </w:r>
      <w:r w:rsidRPr="00FC68F5">
        <w:rPr>
          <w:szCs w:val="22"/>
        </w:rPr>
        <w:t xml:space="preserve"> to the submission of this Application form</w:t>
      </w:r>
      <w:r w:rsidR="00BA0EAF" w:rsidRPr="00FC68F5">
        <w:rPr>
          <w:szCs w:val="22"/>
        </w:rPr>
        <w:t xml:space="preserve"> </w:t>
      </w:r>
      <w:r w:rsidR="00BA0EAF" w:rsidRPr="0089434A">
        <w:rPr>
          <w:b/>
          <w:bCs/>
          <w:szCs w:val="22"/>
        </w:rPr>
        <w:t>(</w:t>
      </w:r>
      <w:hyperlink w:anchor="APP2" w:tooltip="APPENDIX 2" w:history="1">
        <w:r w:rsidR="007A0F07" w:rsidRPr="00B36B32">
          <w:rPr>
            <w:rStyle w:val="Hyperlink"/>
            <w:b/>
            <w:bCs/>
            <w:szCs w:val="22"/>
          </w:rPr>
          <w:t>APPENDIX 2</w:t>
        </w:r>
      </w:hyperlink>
      <w:r w:rsidR="00BA0EAF" w:rsidRPr="00FC68F5">
        <w:rPr>
          <w:b/>
          <w:bCs/>
          <w:szCs w:val="22"/>
        </w:rPr>
        <w:t>)</w:t>
      </w:r>
      <w:r w:rsidRPr="00FC68F5">
        <w:rPr>
          <w:szCs w:val="22"/>
        </w:rPr>
        <w:t xml:space="preserve">. The application will not be processed without proof of payment unless one of the exclusions provided for in the Fee Regulations is applicable </w:t>
      </w:r>
      <w:r w:rsidRPr="00FC68F5">
        <w:rPr>
          <w:b/>
          <w:bCs/>
          <w:szCs w:val="22"/>
        </w:rPr>
        <w:t>AND</w:t>
      </w:r>
      <w:r w:rsidRPr="00FC68F5">
        <w:rPr>
          <w:szCs w:val="22"/>
        </w:rPr>
        <w:t xml:space="preserve"> such information in the exclusion section of this application form has been confirmed by this Department.</w:t>
      </w:r>
    </w:p>
    <w:p w14:paraId="7BFF7596" w14:textId="5A55BA47" w:rsidR="001B0D7E" w:rsidRPr="00FC68F5" w:rsidRDefault="001B0D7E" w:rsidP="00120F45">
      <w:pPr>
        <w:pStyle w:val="ListParagraph"/>
        <w:numPr>
          <w:ilvl w:val="1"/>
          <w:numId w:val="6"/>
        </w:numPr>
        <w:jc w:val="both"/>
        <w:rPr>
          <w:szCs w:val="22"/>
        </w:rPr>
      </w:pPr>
      <w:r w:rsidRPr="00FC68F5">
        <w:rPr>
          <w:szCs w:val="22"/>
        </w:rPr>
        <w:t xml:space="preserve">A cover letter on your company letterhead indicating the nature of this application </w:t>
      </w:r>
      <w:r w:rsidRPr="00FC68F5">
        <w:rPr>
          <w:b/>
          <w:bCs/>
          <w:szCs w:val="22"/>
        </w:rPr>
        <w:t>must</w:t>
      </w:r>
      <w:r w:rsidRPr="00FC68F5">
        <w:rPr>
          <w:szCs w:val="22"/>
        </w:rPr>
        <w:t xml:space="preserve"> be appended to this form for e.g. new application for Environmental Authorisation, </w:t>
      </w:r>
      <w:r w:rsidR="00BC46DC">
        <w:rPr>
          <w:szCs w:val="22"/>
        </w:rPr>
        <w:t>amendment</w:t>
      </w:r>
      <w:r w:rsidR="00BC46DC" w:rsidRPr="00FC68F5">
        <w:rPr>
          <w:szCs w:val="22"/>
        </w:rPr>
        <w:t xml:space="preserve"> </w:t>
      </w:r>
      <w:r w:rsidRPr="00FC68F5">
        <w:rPr>
          <w:szCs w:val="22"/>
        </w:rPr>
        <w:t xml:space="preserve">application for Environmental Authorisation etc. </w:t>
      </w:r>
    </w:p>
    <w:p w14:paraId="124EE72B" w14:textId="25D82C7B" w:rsidR="001B0D7E" w:rsidRPr="00FC68F5" w:rsidRDefault="001B0D7E" w:rsidP="00120F45">
      <w:pPr>
        <w:pStyle w:val="ListParagraph"/>
        <w:numPr>
          <w:ilvl w:val="1"/>
          <w:numId w:val="6"/>
        </w:numPr>
        <w:jc w:val="both"/>
        <w:rPr>
          <w:szCs w:val="22"/>
        </w:rPr>
      </w:pPr>
      <w:r w:rsidRPr="00FC68F5">
        <w:rPr>
          <w:szCs w:val="22"/>
        </w:rPr>
        <w:t xml:space="preserve">An electronic copy of the signed application form must be submitted of both the Applicant and EAP and the signature should not </w:t>
      </w:r>
      <w:r w:rsidRPr="005D5639">
        <w:rPr>
          <w:szCs w:val="22"/>
        </w:rPr>
        <w:t>be older than 4 months. The</w:t>
      </w:r>
      <w:r w:rsidRPr="00FC68F5">
        <w:rPr>
          <w:szCs w:val="22"/>
        </w:rPr>
        <w:t xml:space="preserve"> relevant form(s) can be found on our website </w:t>
      </w:r>
      <w:r w:rsidR="003801E5" w:rsidRPr="003801E5">
        <w:rPr>
          <w:szCs w:val="22"/>
        </w:rPr>
        <w:t>https://www.dffe.gov.za/documents/forms/legal</w:t>
      </w:r>
      <w:r w:rsidRPr="00FC68F5">
        <w:rPr>
          <w:szCs w:val="22"/>
        </w:rPr>
        <w:t>.</w:t>
      </w:r>
    </w:p>
    <w:p w14:paraId="3CFC0EF8" w14:textId="77777777" w:rsidR="00120F45" w:rsidRPr="00120F45" w:rsidRDefault="00D97C45" w:rsidP="00120F45">
      <w:pPr>
        <w:pStyle w:val="ListParagraph"/>
        <w:numPr>
          <w:ilvl w:val="1"/>
          <w:numId w:val="6"/>
        </w:numPr>
        <w:jc w:val="both"/>
        <w:rPr>
          <w:rStyle w:val="Hyperlink"/>
          <w:color w:val="auto"/>
          <w:szCs w:val="22"/>
          <w:u w:val="none"/>
        </w:rPr>
      </w:pPr>
      <w:r w:rsidRPr="00FC68F5">
        <w:rPr>
          <w:szCs w:val="22"/>
        </w:rPr>
        <w:t>T</w:t>
      </w:r>
      <w:r w:rsidR="001B0D7E" w:rsidRPr="00FC68F5">
        <w:rPr>
          <w:szCs w:val="22"/>
        </w:rPr>
        <w:t>his form must be submitted to the CA in the format as prescribed in the</w:t>
      </w:r>
      <w:r w:rsidR="001B0D7E" w:rsidRPr="009F20FC">
        <w:rPr>
          <w:szCs w:val="22"/>
        </w:rPr>
        <w:t xml:space="preserve"> process to upload documents form. Note, that this CA does not accept hard copy documents since June 2020. </w:t>
      </w:r>
      <w:hyperlink r:id="rId14" w:history="1">
        <w:r w:rsidR="00120F45" w:rsidRPr="003E7F98">
          <w:rPr>
            <w:rStyle w:val="Hyperlink"/>
            <w:szCs w:val="22"/>
          </w:rPr>
          <w:t>https://www.dffe.gov.za/documents/forms/legal</w:t>
        </w:r>
      </w:hyperlink>
    </w:p>
    <w:p w14:paraId="421E1F76" w14:textId="48F343D7" w:rsidR="001B0D7E" w:rsidRPr="009F20FC" w:rsidRDefault="00405897" w:rsidP="00120F45">
      <w:pPr>
        <w:pStyle w:val="ListParagraph"/>
        <w:numPr>
          <w:ilvl w:val="1"/>
          <w:numId w:val="6"/>
        </w:numPr>
        <w:jc w:val="both"/>
        <w:rPr>
          <w:szCs w:val="22"/>
        </w:rPr>
      </w:pPr>
      <w:r>
        <w:rPr>
          <w:szCs w:val="22"/>
        </w:rPr>
        <w:t>W</w:t>
      </w:r>
      <w:r w:rsidR="001B0D7E" w:rsidRPr="009F20FC">
        <w:rPr>
          <w:szCs w:val="22"/>
        </w:rPr>
        <w:t xml:space="preserve">here required, </w:t>
      </w:r>
      <w:r w:rsidR="00EB397A">
        <w:rPr>
          <w:szCs w:val="22"/>
        </w:rPr>
        <w:t>select the box required. The empty box</w:t>
      </w:r>
      <w:r w:rsidR="00AC230B">
        <w:rPr>
          <w:szCs w:val="22"/>
        </w:rPr>
        <w:t>, once selected,</w:t>
      </w:r>
      <w:r w:rsidR="00EB397A">
        <w:rPr>
          <w:szCs w:val="22"/>
        </w:rPr>
        <w:t xml:space="preserve"> will replace with a </w:t>
      </w:r>
      <w:r w:rsidR="00EB397A" w:rsidRPr="00EB397A">
        <w:rPr>
          <w:szCs w:val="22"/>
          <w:bdr w:val="single" w:sz="4" w:space="0" w:color="auto"/>
        </w:rPr>
        <w:t>X</w:t>
      </w:r>
      <w:r w:rsidR="001B0D7E" w:rsidRPr="009F20FC">
        <w:rPr>
          <w:szCs w:val="22"/>
        </w:rPr>
        <w:t>.</w:t>
      </w:r>
    </w:p>
    <w:p w14:paraId="18A9C869" w14:textId="1B0D1E32" w:rsidR="001B0D7E" w:rsidRPr="009F20FC" w:rsidRDefault="001B0D7E" w:rsidP="00120F45">
      <w:pPr>
        <w:pStyle w:val="ListParagraph"/>
        <w:numPr>
          <w:ilvl w:val="1"/>
          <w:numId w:val="6"/>
        </w:numPr>
        <w:jc w:val="both"/>
        <w:rPr>
          <w:szCs w:val="22"/>
        </w:rPr>
      </w:pPr>
      <w:r w:rsidRPr="009F20FC">
        <w:rPr>
          <w:szCs w:val="22"/>
        </w:rPr>
        <w:t xml:space="preserve">The use of the phrase “not applicable” in the form must be done with circumspection. Where it is used in respect of material information that is required by the Competent Authority for assessing the application, this </w:t>
      </w:r>
      <w:r w:rsidRPr="000E0720">
        <w:rPr>
          <w:szCs w:val="22"/>
        </w:rPr>
        <w:t>may result in the application</w:t>
      </w:r>
      <w:r w:rsidR="00762E74">
        <w:rPr>
          <w:szCs w:val="22"/>
        </w:rPr>
        <w:t xml:space="preserve"> being considered as </w:t>
      </w:r>
      <w:r w:rsidR="00762E74" w:rsidRPr="00B11B59">
        <w:rPr>
          <w:szCs w:val="22"/>
          <w:u w:val="single"/>
        </w:rPr>
        <w:t>incomplete</w:t>
      </w:r>
      <w:r w:rsidRPr="009F20FC">
        <w:rPr>
          <w:szCs w:val="22"/>
        </w:rPr>
        <w:t xml:space="preserve"> as provided for in the</w:t>
      </w:r>
      <w:r w:rsidR="00D2551D">
        <w:rPr>
          <w:szCs w:val="22"/>
        </w:rPr>
        <w:t xml:space="preserve"> EIA</w:t>
      </w:r>
      <w:r w:rsidRPr="009F20FC">
        <w:rPr>
          <w:szCs w:val="22"/>
        </w:rPr>
        <w:t xml:space="preserve"> Regulations.</w:t>
      </w:r>
      <w:r w:rsidR="00403861">
        <w:rPr>
          <w:szCs w:val="22"/>
        </w:rPr>
        <w:t xml:space="preserve"> </w:t>
      </w:r>
    </w:p>
    <w:p w14:paraId="258825E4" w14:textId="3F118349" w:rsidR="00B06F08" w:rsidRPr="00B06F08" w:rsidRDefault="00B06F08" w:rsidP="00120F45">
      <w:pPr>
        <w:pStyle w:val="ListParagraph"/>
        <w:numPr>
          <w:ilvl w:val="1"/>
          <w:numId w:val="6"/>
        </w:numPr>
        <w:jc w:val="both"/>
        <w:rPr>
          <w:szCs w:val="22"/>
        </w:rPr>
      </w:pPr>
      <w:r w:rsidRPr="00B06F08">
        <w:rPr>
          <w:szCs w:val="22"/>
        </w:rPr>
        <w:t xml:space="preserve">Unless protected by law, all information contained in and attached to this application, will become public information on receipt by the Competent Authority. Upon request during any stage of the application process, </w:t>
      </w:r>
      <w:r w:rsidRPr="00B06F08">
        <w:rPr>
          <w:szCs w:val="22"/>
        </w:rPr>
        <w:lastRenderedPageBreak/>
        <w:t>the Applicant / EAP must provide any registered interested and affected party with the information contained in and attached to this application.</w:t>
      </w:r>
    </w:p>
    <w:p w14:paraId="447A361E" w14:textId="29E04E26" w:rsidR="001B0D7E" w:rsidRPr="009F20FC" w:rsidRDefault="001B0D7E" w:rsidP="00120F45">
      <w:pPr>
        <w:pStyle w:val="ListParagraph"/>
        <w:numPr>
          <w:ilvl w:val="1"/>
          <w:numId w:val="6"/>
        </w:numPr>
        <w:jc w:val="both"/>
        <w:rPr>
          <w:szCs w:val="22"/>
        </w:rPr>
      </w:pPr>
      <w:r w:rsidRPr="009F20FC">
        <w:rPr>
          <w:szCs w:val="22"/>
        </w:rPr>
        <w:t xml:space="preserve">Should a specialist report or report on a specialised process be submitted at any stage for any part of this application, the terms of reference for such report and declaration of interest of the specialist must also be submitted. The form can be found on our website </w:t>
      </w:r>
      <w:r w:rsidR="007750EF">
        <w:rPr>
          <w:szCs w:val="22"/>
        </w:rPr>
        <w:br/>
      </w:r>
      <w:hyperlink r:id="rId15" w:history="1">
        <w:r w:rsidR="00120F45" w:rsidRPr="003E7F98">
          <w:rPr>
            <w:rStyle w:val="Hyperlink"/>
            <w:szCs w:val="22"/>
          </w:rPr>
          <w:t>https://www.dffe.gov.za/documents/forms/legal</w:t>
        </w:r>
      </w:hyperlink>
      <w:r w:rsidRPr="009F20FC">
        <w:rPr>
          <w:szCs w:val="22"/>
        </w:rPr>
        <w:t>.</w:t>
      </w:r>
    </w:p>
    <w:p w14:paraId="2DEBE838" w14:textId="712F39BB" w:rsidR="0089434A" w:rsidRPr="004B10D1" w:rsidRDefault="001B0D7E" w:rsidP="00120F45">
      <w:pPr>
        <w:pStyle w:val="ListParagraph"/>
        <w:numPr>
          <w:ilvl w:val="1"/>
          <w:numId w:val="6"/>
        </w:numPr>
        <w:jc w:val="both"/>
        <w:rPr>
          <w:szCs w:val="22"/>
          <w:lang w:val="en-ZA"/>
        </w:rPr>
      </w:pPr>
      <w:r w:rsidRPr="005B21EE">
        <w:rPr>
          <w:szCs w:val="22"/>
        </w:rPr>
        <w:t>Please note that this form must be copied to the relevant Provincial Environmental Department(s). Ensure that correct details are provided</w:t>
      </w:r>
      <w:r w:rsidR="0025263B" w:rsidRPr="005B21EE">
        <w:rPr>
          <w:szCs w:val="22"/>
        </w:rPr>
        <w:t xml:space="preserve">. </w:t>
      </w:r>
      <w:r w:rsidR="005B21EE" w:rsidRPr="005B21EE">
        <w:rPr>
          <w:szCs w:val="22"/>
        </w:rPr>
        <w:t xml:space="preserve"> </w:t>
      </w:r>
    </w:p>
    <w:p w14:paraId="2B59D73B" w14:textId="3BC6ACFA" w:rsidR="002D3D09" w:rsidRPr="002D3D09" w:rsidRDefault="002D3D09" w:rsidP="00120F45">
      <w:pPr>
        <w:pStyle w:val="ListParagraph"/>
        <w:numPr>
          <w:ilvl w:val="1"/>
          <w:numId w:val="6"/>
        </w:numPr>
        <w:jc w:val="both"/>
        <w:rPr>
          <w:szCs w:val="22"/>
          <w:lang w:val="en-ZA"/>
        </w:rPr>
      </w:pPr>
      <w:r w:rsidRPr="002D3D09">
        <w:rPr>
          <w:szCs w:val="22"/>
          <w:lang w:val="en-ZA"/>
        </w:rPr>
        <w:t xml:space="preserve">Certified copy/ies of the Environmental Authorisation and all subsequent Amendments thereto, if applicable must be attached to this application as </w:t>
      </w:r>
      <w:hyperlink w:anchor="APP3" w:history="1">
        <w:r w:rsidR="009F7C8A" w:rsidRPr="004B10D1">
          <w:rPr>
            <w:rStyle w:val="Hyperlink"/>
            <w:b/>
            <w:bCs/>
            <w:szCs w:val="22"/>
          </w:rPr>
          <w:t>APPENDIX 3</w:t>
        </w:r>
      </w:hyperlink>
      <w:r w:rsidRPr="002D3D09">
        <w:rPr>
          <w:szCs w:val="22"/>
          <w:lang w:val="en-ZA"/>
        </w:rPr>
        <w:t>. Should a certified copy/ies of the Environmental Authorisation and subsequent Amendments thereto not be available</w:t>
      </w:r>
      <w:r w:rsidR="00EB1132">
        <w:rPr>
          <w:szCs w:val="22"/>
          <w:lang w:val="en-ZA"/>
        </w:rPr>
        <w:t>,</w:t>
      </w:r>
      <w:r w:rsidRPr="002D3D09">
        <w:rPr>
          <w:szCs w:val="22"/>
          <w:lang w:val="en-ZA"/>
        </w:rPr>
        <w:t xml:space="preserve"> an original commissioned Affidavit/Affirmation under oath undertaken by the </w:t>
      </w:r>
      <w:r w:rsidR="005B3A98">
        <w:rPr>
          <w:szCs w:val="22"/>
          <w:lang w:val="en-ZA"/>
        </w:rPr>
        <w:t xml:space="preserve">holder </w:t>
      </w:r>
      <w:r w:rsidRPr="002D3D09">
        <w:rPr>
          <w:szCs w:val="22"/>
          <w:lang w:val="en-ZA"/>
        </w:rPr>
        <w:t>must be appended to this application form</w:t>
      </w:r>
      <w:r w:rsidR="004E1F11">
        <w:rPr>
          <w:szCs w:val="22"/>
          <w:lang w:val="en-ZA"/>
        </w:rPr>
        <w:t>, which signature should not be older than 4 months.</w:t>
      </w:r>
    </w:p>
    <w:p w14:paraId="6599E27B" w14:textId="6BF17FBC" w:rsidR="005B21EE" w:rsidRDefault="005B21EE" w:rsidP="004B10D1">
      <w:pPr>
        <w:pStyle w:val="ListParagraph"/>
        <w:numPr>
          <w:ilvl w:val="1"/>
          <w:numId w:val="6"/>
        </w:numPr>
        <w:spacing w:line="360" w:lineRule="auto"/>
        <w:jc w:val="both"/>
        <w:rPr>
          <w:szCs w:val="22"/>
        </w:rPr>
        <w:sectPr w:rsidR="005B21EE" w:rsidSect="006E782D">
          <w:headerReference w:type="default" r:id="rId16"/>
          <w:footerReference w:type="default" r:id="rId17"/>
          <w:pgSz w:w="11906" w:h="16838" w:code="9"/>
          <w:pgMar w:top="1134" w:right="1134" w:bottom="1134" w:left="1134" w:header="709" w:footer="709" w:gutter="0"/>
          <w:cols w:space="708"/>
          <w:docGrid w:linePitch="360"/>
        </w:sectPr>
      </w:pPr>
    </w:p>
    <w:p w14:paraId="7F9E3983" w14:textId="77777777" w:rsidR="00E015D7" w:rsidRDefault="00E015D7" w:rsidP="004B10D1">
      <w:pPr>
        <w:spacing w:line="360" w:lineRule="auto"/>
        <w:jc w:val="both"/>
        <w:rPr>
          <w:b/>
          <w:szCs w:val="22"/>
        </w:rPr>
      </w:pPr>
    </w:p>
    <w:p w14:paraId="2B669BE0" w14:textId="30BCEFFE" w:rsidR="00726A7D" w:rsidRPr="005B21EE" w:rsidRDefault="00726A7D" w:rsidP="005B21EE">
      <w:pPr>
        <w:jc w:val="both"/>
        <w:rPr>
          <w:b/>
          <w:szCs w:val="22"/>
        </w:rPr>
      </w:pPr>
      <w:r w:rsidRPr="005B21EE">
        <w:rPr>
          <w:b/>
          <w:szCs w:val="22"/>
        </w:rPr>
        <w:t>Competent Authority Details</w:t>
      </w:r>
    </w:p>
    <w:p w14:paraId="0175C715" w14:textId="57332D24" w:rsidR="00784A3D" w:rsidRPr="00784A3D" w:rsidRDefault="00120F45" w:rsidP="005C7E43">
      <w:pPr>
        <w:jc w:val="both"/>
        <w:rPr>
          <w:szCs w:val="22"/>
        </w:rPr>
      </w:pPr>
      <w:r w:rsidRPr="007A7947">
        <w:rPr>
          <w:rFonts w:cs="Arial"/>
          <w:noProof/>
          <w:color w:val="FF0000"/>
          <w:lang w:val="en-ZA"/>
        </w:rPr>
        <mc:AlternateContent>
          <mc:Choice Requires="wps">
            <w:drawing>
              <wp:anchor distT="45720" distB="45720" distL="114300" distR="114300" simplePos="0" relativeHeight="251662336" behindDoc="0" locked="0" layoutInCell="1" allowOverlap="1" wp14:anchorId="503D4652" wp14:editId="2339148B">
                <wp:simplePos x="0" y="0"/>
                <wp:positionH relativeFrom="column">
                  <wp:posOffset>49530</wp:posOffset>
                </wp:positionH>
                <wp:positionV relativeFrom="paragraph">
                  <wp:posOffset>376555</wp:posOffset>
                </wp:positionV>
                <wp:extent cx="5722620" cy="502920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029200"/>
                        </a:xfrm>
                        <a:prstGeom prst="rect">
                          <a:avLst/>
                        </a:prstGeom>
                        <a:solidFill>
                          <a:srgbClr val="FFFFFF"/>
                        </a:solidFill>
                        <a:ln w="9525">
                          <a:solidFill>
                            <a:srgbClr val="000000"/>
                          </a:solidFill>
                          <a:miter lim="800000"/>
                          <a:headEnd/>
                          <a:tailEnd/>
                        </a:ln>
                      </wps:spPr>
                      <wps:txbx>
                        <w:txbxContent>
                          <w:p w14:paraId="084D3C4C" w14:textId="70680D85" w:rsidR="0025263B" w:rsidRPr="000A20EA" w:rsidRDefault="0025263B" w:rsidP="0025263B">
                            <w:pPr>
                              <w:rPr>
                                <w:szCs w:val="22"/>
                              </w:rPr>
                            </w:pPr>
                            <w:r w:rsidRPr="000A20EA">
                              <w:rPr>
                                <w:szCs w:val="22"/>
                              </w:rPr>
                              <w:t xml:space="preserve">Online Submission only: </w:t>
                            </w:r>
                          </w:p>
                          <w:p w14:paraId="160EEB41" w14:textId="77777777" w:rsidR="0025263B" w:rsidRPr="000A20EA" w:rsidRDefault="00E62D3E" w:rsidP="0025263B">
                            <w:pPr>
                              <w:rPr>
                                <w:szCs w:val="22"/>
                              </w:rPr>
                            </w:pPr>
                            <w:hyperlink w:history="1"/>
                            <w:hyperlink r:id="rId18" w:anchor="/" w:history="1">
                              <w:r w:rsidR="0025263B" w:rsidRPr="000A20EA">
                                <w:rPr>
                                  <w:rStyle w:val="Hyperlink"/>
                                  <w:rFonts w:eastAsiaTheme="minorEastAsia"/>
                                  <w:szCs w:val="22"/>
                                </w:rPr>
                                <w:t>https://sfiler.environment.gov.za:8443/</w:t>
                              </w:r>
                            </w:hyperlink>
                            <w:r w:rsidR="0025263B" w:rsidRPr="000A20EA">
                              <w:rPr>
                                <w:szCs w:val="22"/>
                              </w:rPr>
                              <w:t>.</w:t>
                            </w:r>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19"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20"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21"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22"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77777777"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72 650 2249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23"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1A39D430" w:rsidR="007A7947" w:rsidRDefault="00E62D3E" w:rsidP="00120F45">
                            <w:pPr>
                              <w:ind w:left="360"/>
                              <w:jc w:val="both"/>
                            </w:pPr>
                            <w:hyperlink r:id="rId24" w:history="1">
                              <w:r w:rsidR="0025263B" w:rsidRPr="000A20EA">
                                <w:rPr>
                                  <w:rStyle w:val="Hyperlink"/>
                                  <w:rFonts w:eastAsiaTheme="minorEastAsia"/>
                                  <w:szCs w:val="22"/>
                                  <w:lang w:val="en-US"/>
                                </w:rPr>
                                <w:t>AvikS@idc.co.za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D4652" id="_x0000_t202" coordsize="21600,21600" o:spt="202" path="m,l,21600r21600,l21600,xe">
                <v:stroke joinstyle="miter"/>
                <v:path gradientshapeok="t" o:connecttype="rect"/>
              </v:shapetype>
              <v:shape id="Text Box 2" o:spid="_x0000_s1026" type="#_x0000_t202" style="position:absolute;left:0;text-align:left;margin-left:3.9pt;margin-top:29.65pt;width:450.6pt;height:3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">
                <v:textbox>
                  <w:txbxContent>
                    <w:p w14:paraId="084D3C4C" w14:textId="70680D85" w:rsidR="0025263B" w:rsidRPr="000A20EA" w:rsidRDefault="0025263B" w:rsidP="0025263B">
                      <w:pPr>
                        <w:rPr>
                          <w:szCs w:val="22"/>
                        </w:rPr>
                      </w:pPr>
                      <w:r w:rsidRPr="000A20EA">
                        <w:rPr>
                          <w:szCs w:val="22"/>
                        </w:rPr>
                        <w:t xml:space="preserve">Online Submission only: </w:t>
                      </w:r>
                    </w:p>
                    <w:p w14:paraId="160EEB41" w14:textId="77777777" w:rsidR="0025263B" w:rsidRPr="000A20EA" w:rsidRDefault="00E62D3E" w:rsidP="0025263B">
                      <w:pPr>
                        <w:rPr>
                          <w:szCs w:val="22"/>
                        </w:rPr>
                      </w:pPr>
                      <w:hyperlink w:history="1"/>
                      <w:hyperlink r:id="rId25" w:anchor="/" w:history="1">
                        <w:r w:rsidR="0025263B" w:rsidRPr="000A20EA">
                          <w:rPr>
                            <w:rStyle w:val="Hyperlink"/>
                            <w:rFonts w:eastAsiaTheme="minorEastAsia"/>
                            <w:szCs w:val="22"/>
                          </w:rPr>
                          <w:t>https://sfiler.environment.gov.za:8443/</w:t>
                        </w:r>
                      </w:hyperlink>
                      <w:r w:rsidR="0025263B" w:rsidRPr="000A20EA">
                        <w:rPr>
                          <w:szCs w:val="22"/>
                        </w:rPr>
                        <w:t>.</w:t>
                      </w:r>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26"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27"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28"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29"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77777777"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72 650 2249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30"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1A39D430" w:rsidR="007A7947" w:rsidRDefault="00E62D3E" w:rsidP="00120F45">
                      <w:pPr>
                        <w:ind w:left="360"/>
                        <w:jc w:val="both"/>
                      </w:pPr>
                      <w:hyperlink r:id="rId31" w:history="1">
                        <w:r w:rsidR="0025263B" w:rsidRPr="000A20EA">
                          <w:rPr>
                            <w:rStyle w:val="Hyperlink"/>
                            <w:rFonts w:eastAsiaTheme="minorEastAsia"/>
                            <w:szCs w:val="22"/>
                            <w:lang w:val="en-US"/>
                          </w:rPr>
                          <w:t>AvikS@idc.co.za</w:t>
                        </w:r>
                      </w:hyperlink>
                    </w:p>
                  </w:txbxContent>
                </v:textbox>
                <w10:wrap type="square"/>
              </v:shape>
            </w:pict>
          </mc:Fallback>
        </mc:AlternateContent>
      </w:r>
    </w:p>
    <w:p w14:paraId="3BE808D5" w14:textId="77777777" w:rsidR="00784A3D" w:rsidRDefault="00784A3D" w:rsidP="00784A3D">
      <w:pPr>
        <w:rPr>
          <w:szCs w:val="22"/>
        </w:rPr>
        <w:sectPr w:rsidR="00784A3D" w:rsidSect="00120F45">
          <w:headerReference w:type="first" r:id="rId32"/>
          <w:footerReference w:type="first" r:id="rId33"/>
          <w:type w:val="continuous"/>
          <w:pgSz w:w="11906" w:h="16838" w:code="9"/>
          <w:pgMar w:top="1134" w:right="1134" w:bottom="1134" w:left="1134" w:header="709" w:footer="709" w:gutter="0"/>
          <w:cols w:space="708"/>
          <w:titlePg/>
          <w:docGrid w:linePitch="360"/>
        </w:sectPr>
      </w:pPr>
    </w:p>
    <w:p w14:paraId="293D6A35" w14:textId="77777777" w:rsidR="00AC1CCA" w:rsidRPr="00595185" w:rsidRDefault="005C354A" w:rsidP="00784A3D">
      <w:pPr>
        <w:rPr>
          <w:b/>
          <w:bCs/>
          <w:sz w:val="24"/>
        </w:rPr>
      </w:pPr>
      <w:r w:rsidRPr="00595185">
        <w:rPr>
          <w:b/>
          <w:bCs/>
          <w:sz w:val="24"/>
        </w:rPr>
        <w:lastRenderedPageBreak/>
        <w:t xml:space="preserve">TABLE OF CONTENTS </w:t>
      </w:r>
    </w:p>
    <w:p w14:paraId="0FE5F600" w14:textId="7BB530E6" w:rsidR="00136C6C" w:rsidRPr="00136C6C" w:rsidRDefault="002257E2">
      <w:pPr>
        <w:pStyle w:val="TOC1"/>
        <w:rPr>
          <w:rFonts w:eastAsiaTheme="minorEastAsia" w:cstheme="minorBidi"/>
          <w:noProof/>
          <w:kern w:val="2"/>
          <w:szCs w:val="22"/>
          <w:lang w:val="en-ZA" w:eastAsia="en-ZA"/>
          <w14:ligatures w14:val="standardContextual"/>
        </w:rPr>
      </w:pPr>
      <w:r w:rsidRPr="00136C6C">
        <w:rPr>
          <w:b/>
          <w:bCs/>
          <w:sz w:val="24"/>
        </w:rPr>
        <w:fldChar w:fldCharType="begin"/>
      </w:r>
      <w:r w:rsidRPr="00136C6C">
        <w:rPr>
          <w:b/>
          <w:bCs/>
          <w:sz w:val="24"/>
        </w:rPr>
        <w:instrText xml:space="preserve"> TOC \o "1-3" \h \z \u </w:instrText>
      </w:r>
      <w:r w:rsidRPr="00136C6C">
        <w:rPr>
          <w:b/>
          <w:bCs/>
          <w:sz w:val="24"/>
        </w:rPr>
        <w:fldChar w:fldCharType="separate"/>
      </w:r>
      <w:hyperlink w:anchor="_Toc138236569" w:history="1">
        <w:r w:rsidR="00136C6C" w:rsidRPr="00136C6C">
          <w:rPr>
            <w:rStyle w:val="Hyperlink"/>
            <w:noProof/>
          </w:rPr>
          <w:t>1.</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COMPETENT AUTHORITY</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_Toc138236569 \h </w:instrText>
        </w:r>
        <w:r w:rsidR="00136C6C" w:rsidRPr="00136C6C">
          <w:rPr>
            <w:noProof/>
            <w:webHidden/>
          </w:rPr>
        </w:r>
        <w:r w:rsidR="00136C6C" w:rsidRPr="00136C6C">
          <w:rPr>
            <w:noProof/>
            <w:webHidden/>
          </w:rPr>
          <w:fldChar w:fldCharType="separate"/>
        </w:r>
        <w:r w:rsidR="00442B46">
          <w:rPr>
            <w:noProof/>
            <w:webHidden/>
          </w:rPr>
          <w:t>5</w:t>
        </w:r>
        <w:r w:rsidR="00136C6C" w:rsidRPr="00136C6C">
          <w:rPr>
            <w:noProof/>
            <w:webHidden/>
          </w:rPr>
          <w:fldChar w:fldCharType="end"/>
        </w:r>
      </w:hyperlink>
    </w:p>
    <w:p w14:paraId="041B0E55" w14:textId="43A618C0" w:rsidR="00136C6C" w:rsidRPr="00136C6C" w:rsidRDefault="00E62D3E">
      <w:pPr>
        <w:pStyle w:val="TOC1"/>
        <w:rPr>
          <w:rFonts w:eastAsiaTheme="minorEastAsia" w:cstheme="minorBidi"/>
          <w:noProof/>
          <w:kern w:val="2"/>
          <w:szCs w:val="22"/>
          <w:lang w:val="en-ZA" w:eastAsia="en-ZA"/>
          <w14:ligatures w14:val="standardContextual"/>
        </w:rPr>
      </w:pPr>
      <w:hyperlink w:anchor="_Toc138236570" w:history="1">
        <w:r w:rsidR="00136C6C" w:rsidRPr="00136C6C">
          <w:rPr>
            <w:rStyle w:val="Hyperlink"/>
            <w:noProof/>
          </w:rPr>
          <w:t>2.</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FEES</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_Toc138236570 \h </w:instrText>
        </w:r>
        <w:r w:rsidR="00136C6C" w:rsidRPr="00136C6C">
          <w:rPr>
            <w:noProof/>
            <w:webHidden/>
          </w:rPr>
        </w:r>
        <w:r w:rsidR="00136C6C" w:rsidRPr="00136C6C">
          <w:rPr>
            <w:noProof/>
            <w:webHidden/>
          </w:rPr>
          <w:fldChar w:fldCharType="separate"/>
        </w:r>
        <w:r w:rsidR="00442B46">
          <w:rPr>
            <w:noProof/>
            <w:webHidden/>
          </w:rPr>
          <w:t>5</w:t>
        </w:r>
        <w:r w:rsidR="00136C6C" w:rsidRPr="00136C6C">
          <w:rPr>
            <w:noProof/>
            <w:webHidden/>
          </w:rPr>
          <w:fldChar w:fldCharType="end"/>
        </w:r>
      </w:hyperlink>
    </w:p>
    <w:p w14:paraId="1D018C6D" w14:textId="7980E5E8" w:rsidR="00136C6C" w:rsidRPr="00136C6C" w:rsidRDefault="00E62D3E">
      <w:pPr>
        <w:pStyle w:val="TOC1"/>
        <w:rPr>
          <w:rFonts w:eastAsiaTheme="minorEastAsia" w:cstheme="minorBidi"/>
          <w:noProof/>
          <w:kern w:val="2"/>
          <w:szCs w:val="22"/>
          <w:lang w:val="en-ZA" w:eastAsia="en-ZA"/>
          <w14:ligatures w14:val="standardContextual"/>
        </w:rPr>
      </w:pPr>
      <w:hyperlink w:anchor="_Toc138236571" w:history="1">
        <w:r w:rsidR="00136C6C" w:rsidRPr="00136C6C">
          <w:rPr>
            <w:rStyle w:val="Hyperlink"/>
            <w:noProof/>
          </w:rPr>
          <w:t>3.</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GENERAL INFORMATION</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_Toc138236571 \h </w:instrText>
        </w:r>
        <w:r w:rsidR="00136C6C" w:rsidRPr="00136C6C">
          <w:rPr>
            <w:noProof/>
            <w:webHidden/>
          </w:rPr>
        </w:r>
        <w:r w:rsidR="00136C6C" w:rsidRPr="00136C6C">
          <w:rPr>
            <w:noProof/>
            <w:webHidden/>
          </w:rPr>
          <w:fldChar w:fldCharType="separate"/>
        </w:r>
        <w:r w:rsidR="00442B46">
          <w:rPr>
            <w:noProof/>
            <w:webHidden/>
          </w:rPr>
          <w:t>6</w:t>
        </w:r>
        <w:r w:rsidR="00136C6C" w:rsidRPr="00136C6C">
          <w:rPr>
            <w:noProof/>
            <w:webHidden/>
          </w:rPr>
          <w:fldChar w:fldCharType="end"/>
        </w:r>
      </w:hyperlink>
    </w:p>
    <w:p w14:paraId="5F74F841" w14:textId="1EF2A47B" w:rsidR="00136C6C" w:rsidRPr="00136C6C" w:rsidRDefault="00E62D3E">
      <w:pPr>
        <w:pStyle w:val="TOC1"/>
        <w:rPr>
          <w:rFonts w:eastAsiaTheme="minorEastAsia" w:cstheme="minorBidi"/>
          <w:noProof/>
          <w:kern w:val="2"/>
          <w:szCs w:val="22"/>
          <w:lang w:val="en-ZA" w:eastAsia="en-ZA"/>
          <w14:ligatures w14:val="standardContextual"/>
        </w:rPr>
      </w:pPr>
      <w:hyperlink w:anchor="_Toc138236572" w:history="1">
        <w:r w:rsidR="00136C6C" w:rsidRPr="00136C6C">
          <w:rPr>
            <w:rStyle w:val="Hyperlink"/>
            <w:noProof/>
          </w:rPr>
          <w:t>4.</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ENVIRONMENTAL ASSESSMENT PRACTITIONER (EAP) INFORMATION</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_Toc138236572 \h </w:instrText>
        </w:r>
        <w:r w:rsidR="00136C6C" w:rsidRPr="00136C6C">
          <w:rPr>
            <w:noProof/>
            <w:webHidden/>
          </w:rPr>
        </w:r>
        <w:r w:rsidR="00136C6C" w:rsidRPr="00136C6C">
          <w:rPr>
            <w:noProof/>
            <w:webHidden/>
          </w:rPr>
          <w:fldChar w:fldCharType="separate"/>
        </w:r>
        <w:r w:rsidR="00442B46">
          <w:rPr>
            <w:noProof/>
            <w:webHidden/>
          </w:rPr>
          <w:t>8</w:t>
        </w:r>
        <w:r w:rsidR="00136C6C" w:rsidRPr="00136C6C">
          <w:rPr>
            <w:noProof/>
            <w:webHidden/>
          </w:rPr>
          <w:fldChar w:fldCharType="end"/>
        </w:r>
      </w:hyperlink>
    </w:p>
    <w:p w14:paraId="2564BA78" w14:textId="629239B4" w:rsidR="00136C6C" w:rsidRPr="00136C6C" w:rsidRDefault="00E62D3E">
      <w:pPr>
        <w:pStyle w:val="TOC1"/>
        <w:rPr>
          <w:rFonts w:eastAsiaTheme="minorEastAsia" w:cstheme="minorBidi"/>
          <w:noProof/>
          <w:kern w:val="2"/>
          <w:szCs w:val="22"/>
          <w:lang w:val="en-ZA" w:eastAsia="en-ZA"/>
          <w14:ligatures w14:val="standardContextual"/>
        </w:rPr>
      </w:pPr>
      <w:hyperlink w:anchor="_Toc138236573" w:history="1">
        <w:r w:rsidR="00136C6C" w:rsidRPr="00136C6C">
          <w:rPr>
            <w:rStyle w:val="Hyperlink"/>
            <w:noProof/>
          </w:rPr>
          <w:t>5.</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DETAILS OF IMPLEMENTATION OF PREVIOUS ENVIRONMENTAL AUTHORISATION</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_Toc138236573 \h </w:instrText>
        </w:r>
        <w:r w:rsidR="00136C6C" w:rsidRPr="00136C6C">
          <w:rPr>
            <w:noProof/>
            <w:webHidden/>
          </w:rPr>
        </w:r>
        <w:r w:rsidR="00136C6C" w:rsidRPr="00136C6C">
          <w:rPr>
            <w:noProof/>
            <w:webHidden/>
          </w:rPr>
          <w:fldChar w:fldCharType="separate"/>
        </w:r>
        <w:r w:rsidR="00442B46">
          <w:rPr>
            <w:noProof/>
            <w:webHidden/>
          </w:rPr>
          <w:t>9</w:t>
        </w:r>
        <w:r w:rsidR="00136C6C" w:rsidRPr="00136C6C">
          <w:rPr>
            <w:noProof/>
            <w:webHidden/>
          </w:rPr>
          <w:fldChar w:fldCharType="end"/>
        </w:r>
      </w:hyperlink>
    </w:p>
    <w:p w14:paraId="245253CE" w14:textId="3F73854B" w:rsidR="00136C6C" w:rsidRPr="00136C6C" w:rsidRDefault="00E62D3E">
      <w:pPr>
        <w:pStyle w:val="TOC1"/>
        <w:rPr>
          <w:rFonts w:eastAsiaTheme="minorEastAsia" w:cstheme="minorBidi"/>
          <w:noProof/>
          <w:kern w:val="2"/>
          <w:szCs w:val="22"/>
          <w:lang w:val="en-ZA" w:eastAsia="en-ZA"/>
          <w14:ligatures w14:val="standardContextual"/>
        </w:rPr>
      </w:pPr>
      <w:hyperlink w:anchor="_Toc138236574" w:history="1">
        <w:r w:rsidR="00136C6C" w:rsidRPr="00136C6C">
          <w:rPr>
            <w:rStyle w:val="Hyperlink"/>
            <w:noProof/>
          </w:rPr>
          <w:t>6.</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AMENDMENTS APPLIED FOR AND RELATED INFORMATION</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_Toc138236574 \h </w:instrText>
        </w:r>
        <w:r w:rsidR="00136C6C" w:rsidRPr="00136C6C">
          <w:rPr>
            <w:noProof/>
            <w:webHidden/>
          </w:rPr>
        </w:r>
        <w:r w:rsidR="00136C6C" w:rsidRPr="00136C6C">
          <w:rPr>
            <w:noProof/>
            <w:webHidden/>
          </w:rPr>
          <w:fldChar w:fldCharType="separate"/>
        </w:r>
        <w:r w:rsidR="00442B46">
          <w:rPr>
            <w:noProof/>
            <w:webHidden/>
          </w:rPr>
          <w:t>9</w:t>
        </w:r>
        <w:r w:rsidR="00136C6C" w:rsidRPr="00136C6C">
          <w:rPr>
            <w:noProof/>
            <w:webHidden/>
          </w:rPr>
          <w:fldChar w:fldCharType="end"/>
        </w:r>
      </w:hyperlink>
    </w:p>
    <w:p w14:paraId="0565C0E2" w14:textId="2C69867E" w:rsidR="00136C6C" w:rsidRPr="00136C6C" w:rsidRDefault="00E62D3E">
      <w:pPr>
        <w:pStyle w:val="TOC2"/>
        <w:rPr>
          <w:rFonts w:ascii="Arial Narrow" w:hAnsi="Arial Narrow" w:cstheme="minorBidi"/>
          <w:noProof/>
          <w:kern w:val="2"/>
          <w:lang w:val="en-ZA" w:eastAsia="en-ZA"/>
          <w14:ligatures w14:val="standardContextual"/>
        </w:rPr>
      </w:pPr>
      <w:hyperlink w:anchor="_Toc138236575" w:history="1">
        <w:r w:rsidR="00136C6C" w:rsidRPr="00136C6C">
          <w:rPr>
            <w:rStyle w:val="Hyperlink"/>
            <w:rFonts w:ascii="Arial Narrow" w:hAnsi="Arial Narrow"/>
            <w:noProof/>
          </w:rPr>
          <w:t>6.1. NATURE OF AMENDMENT/S:</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_Toc138236575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10</w:t>
        </w:r>
        <w:r w:rsidR="00136C6C" w:rsidRPr="00136C6C">
          <w:rPr>
            <w:rFonts w:ascii="Arial Narrow" w:hAnsi="Arial Narrow"/>
            <w:noProof/>
            <w:webHidden/>
          </w:rPr>
          <w:fldChar w:fldCharType="end"/>
        </w:r>
      </w:hyperlink>
    </w:p>
    <w:p w14:paraId="2BA556AD" w14:textId="2ABE50CD" w:rsidR="00136C6C" w:rsidRPr="00136C6C" w:rsidRDefault="00E62D3E">
      <w:pPr>
        <w:pStyle w:val="TOC2"/>
        <w:rPr>
          <w:rFonts w:ascii="Arial Narrow" w:hAnsi="Arial Narrow" w:cstheme="minorBidi"/>
          <w:noProof/>
          <w:kern w:val="2"/>
          <w:lang w:val="en-ZA" w:eastAsia="en-ZA"/>
          <w14:ligatures w14:val="standardContextual"/>
        </w:rPr>
      </w:pPr>
      <w:hyperlink w:anchor="_Toc138236576" w:history="1">
        <w:r w:rsidR="00136C6C" w:rsidRPr="00136C6C">
          <w:rPr>
            <w:rStyle w:val="Hyperlink"/>
            <w:rFonts w:ascii="Arial Narrow" w:hAnsi="Arial Narrow"/>
            <w:noProof/>
          </w:rPr>
          <w:t>6.2. RENEWABLE ENERGY DEVELOPMENT ZONES:</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_Toc138236576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10</w:t>
        </w:r>
        <w:r w:rsidR="00136C6C" w:rsidRPr="00136C6C">
          <w:rPr>
            <w:rFonts w:ascii="Arial Narrow" w:hAnsi="Arial Narrow"/>
            <w:noProof/>
            <w:webHidden/>
          </w:rPr>
          <w:fldChar w:fldCharType="end"/>
        </w:r>
      </w:hyperlink>
    </w:p>
    <w:p w14:paraId="00FAE3A6" w14:textId="00A5B9FE" w:rsidR="00136C6C" w:rsidRPr="00136C6C" w:rsidRDefault="00E62D3E">
      <w:pPr>
        <w:pStyle w:val="TOC2"/>
        <w:rPr>
          <w:rFonts w:ascii="Arial Narrow" w:hAnsi="Arial Narrow" w:cstheme="minorBidi"/>
          <w:noProof/>
          <w:kern w:val="2"/>
          <w:lang w:val="en-ZA" w:eastAsia="en-ZA"/>
          <w14:ligatures w14:val="standardContextual"/>
        </w:rPr>
      </w:pPr>
      <w:hyperlink w:anchor="_Toc138236577" w:history="1">
        <w:r w:rsidR="00136C6C" w:rsidRPr="00136C6C">
          <w:rPr>
            <w:rStyle w:val="Hyperlink"/>
            <w:rFonts w:ascii="Arial Narrow" w:hAnsi="Arial Narrow"/>
            <w:noProof/>
          </w:rPr>
          <w:t>6.3. ELECTRICITY GRID INFRASTRUCTURE (EGI):</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_Toc138236577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10</w:t>
        </w:r>
        <w:r w:rsidR="00136C6C" w:rsidRPr="00136C6C">
          <w:rPr>
            <w:rFonts w:ascii="Arial Narrow" w:hAnsi="Arial Narrow"/>
            <w:noProof/>
            <w:webHidden/>
          </w:rPr>
          <w:fldChar w:fldCharType="end"/>
        </w:r>
      </w:hyperlink>
    </w:p>
    <w:p w14:paraId="33FBFEA5" w14:textId="3F7C3FBE" w:rsidR="00136C6C" w:rsidRPr="00136C6C" w:rsidRDefault="00E62D3E">
      <w:pPr>
        <w:pStyle w:val="TOC2"/>
        <w:rPr>
          <w:rFonts w:ascii="Arial Narrow" w:hAnsi="Arial Narrow" w:cstheme="minorBidi"/>
          <w:noProof/>
          <w:kern w:val="2"/>
          <w:lang w:val="en-ZA" w:eastAsia="en-ZA"/>
          <w14:ligatures w14:val="standardContextual"/>
        </w:rPr>
      </w:pPr>
      <w:hyperlink w:anchor="_Toc138236578" w:history="1">
        <w:r w:rsidR="00136C6C" w:rsidRPr="00136C6C">
          <w:rPr>
            <w:rStyle w:val="Hyperlink"/>
            <w:rFonts w:ascii="Arial Narrow" w:hAnsi="Arial Narrow"/>
            <w:noProof/>
          </w:rPr>
          <w:t>6.4. GAS TRANSMISSION PIPELINE INFRASTRUCTURE:</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_Toc138236578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11</w:t>
        </w:r>
        <w:r w:rsidR="00136C6C" w:rsidRPr="00136C6C">
          <w:rPr>
            <w:rFonts w:ascii="Arial Narrow" w:hAnsi="Arial Narrow"/>
            <w:noProof/>
            <w:webHidden/>
          </w:rPr>
          <w:fldChar w:fldCharType="end"/>
        </w:r>
      </w:hyperlink>
    </w:p>
    <w:p w14:paraId="6564C147" w14:textId="0ADCE34A" w:rsidR="00136C6C" w:rsidRPr="00136C6C" w:rsidRDefault="00E62D3E">
      <w:pPr>
        <w:pStyle w:val="TOC2"/>
        <w:rPr>
          <w:rFonts w:ascii="Arial Narrow" w:hAnsi="Arial Narrow" w:cstheme="minorBidi"/>
          <w:noProof/>
          <w:kern w:val="2"/>
          <w:lang w:val="en-ZA" w:eastAsia="en-ZA"/>
          <w14:ligatures w14:val="standardContextual"/>
        </w:rPr>
      </w:pPr>
      <w:hyperlink w:anchor="_Toc138236579" w:history="1">
        <w:r w:rsidR="00136C6C" w:rsidRPr="00136C6C">
          <w:rPr>
            <w:rStyle w:val="Hyperlink"/>
            <w:rFonts w:ascii="Arial Narrow" w:hAnsi="Arial Narrow"/>
            <w:noProof/>
          </w:rPr>
          <w:t>6.5. STRATEGIC INFRASTRUCTURE PROJECTS:</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_Toc138236579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11</w:t>
        </w:r>
        <w:r w:rsidR="00136C6C" w:rsidRPr="00136C6C">
          <w:rPr>
            <w:rFonts w:ascii="Arial Narrow" w:hAnsi="Arial Narrow"/>
            <w:noProof/>
            <w:webHidden/>
          </w:rPr>
          <w:fldChar w:fldCharType="end"/>
        </w:r>
      </w:hyperlink>
    </w:p>
    <w:p w14:paraId="6557B51E" w14:textId="0DF71B86" w:rsidR="00136C6C" w:rsidRPr="00136C6C" w:rsidRDefault="00E62D3E">
      <w:pPr>
        <w:pStyle w:val="TOC2"/>
        <w:rPr>
          <w:rFonts w:ascii="Arial Narrow" w:hAnsi="Arial Narrow" w:cstheme="minorBidi"/>
          <w:noProof/>
          <w:kern w:val="2"/>
          <w:lang w:val="en-ZA" w:eastAsia="en-ZA"/>
          <w14:ligatures w14:val="standardContextual"/>
        </w:rPr>
      </w:pPr>
      <w:hyperlink w:anchor="_Toc138236580" w:history="1">
        <w:r w:rsidR="00136C6C" w:rsidRPr="00136C6C">
          <w:rPr>
            <w:rStyle w:val="Hyperlink"/>
            <w:rFonts w:ascii="Arial Narrow" w:hAnsi="Arial Narrow"/>
            <w:noProof/>
          </w:rPr>
          <w:t>6.6. DESCRIPTION OF AMENDMENT/S:</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_Toc138236580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12</w:t>
        </w:r>
        <w:r w:rsidR="00136C6C" w:rsidRPr="00136C6C">
          <w:rPr>
            <w:rFonts w:ascii="Arial Narrow" w:hAnsi="Arial Narrow"/>
            <w:noProof/>
            <w:webHidden/>
          </w:rPr>
          <w:fldChar w:fldCharType="end"/>
        </w:r>
      </w:hyperlink>
    </w:p>
    <w:p w14:paraId="70CC2CD7" w14:textId="4AB6DF29" w:rsidR="00136C6C" w:rsidRPr="00136C6C" w:rsidRDefault="00E62D3E">
      <w:pPr>
        <w:pStyle w:val="TOC2"/>
        <w:rPr>
          <w:rFonts w:ascii="Arial Narrow" w:hAnsi="Arial Narrow" w:cstheme="minorBidi"/>
          <w:noProof/>
          <w:kern w:val="2"/>
          <w:lang w:val="en-ZA" w:eastAsia="en-ZA"/>
          <w14:ligatures w14:val="standardContextual"/>
        </w:rPr>
      </w:pPr>
      <w:hyperlink w:anchor="_Toc138236581" w:history="1">
        <w:r w:rsidR="00136C6C" w:rsidRPr="00136C6C">
          <w:rPr>
            <w:rStyle w:val="Hyperlink"/>
            <w:rFonts w:ascii="Arial Narrow" w:hAnsi="Arial Narrow"/>
            <w:noProof/>
          </w:rPr>
          <w:t>6.7. MOTIVATION FOR AMENDMENT/S:</w:t>
        </w:r>
        <w:r w:rsidR="00136C6C" w:rsidRPr="00136C6C">
          <w:rPr>
            <w:rFonts w:ascii="Arial Narrow" w:hAnsi="Arial Narrow"/>
            <w:noProof/>
            <w:webHidden/>
          </w:rPr>
          <w:tab/>
        </w:r>
        <w:r w:rsidR="00136C6C" w:rsidRPr="00136C6C">
          <w:rPr>
            <w:rFonts w:ascii="Arial Narrow" w:hAnsi="Arial Narrow"/>
            <w:noProof/>
            <w:webHidden/>
          </w:rPr>
          <w:fldChar w:fldCharType="begin"/>
        </w:r>
        <w:r w:rsidR="00136C6C" w:rsidRPr="00136C6C">
          <w:rPr>
            <w:rFonts w:ascii="Arial Narrow" w:hAnsi="Arial Narrow"/>
            <w:noProof/>
            <w:webHidden/>
          </w:rPr>
          <w:instrText xml:space="preserve"> PAGEREF _Toc138236581 \h </w:instrText>
        </w:r>
        <w:r w:rsidR="00136C6C" w:rsidRPr="00136C6C">
          <w:rPr>
            <w:rFonts w:ascii="Arial Narrow" w:hAnsi="Arial Narrow"/>
            <w:noProof/>
            <w:webHidden/>
          </w:rPr>
        </w:r>
        <w:r w:rsidR="00136C6C" w:rsidRPr="00136C6C">
          <w:rPr>
            <w:rFonts w:ascii="Arial Narrow" w:hAnsi="Arial Narrow"/>
            <w:noProof/>
            <w:webHidden/>
          </w:rPr>
          <w:fldChar w:fldCharType="separate"/>
        </w:r>
        <w:r w:rsidR="00442B46">
          <w:rPr>
            <w:rFonts w:ascii="Arial Narrow" w:hAnsi="Arial Narrow"/>
            <w:noProof/>
            <w:webHidden/>
          </w:rPr>
          <w:t>12</w:t>
        </w:r>
        <w:r w:rsidR="00136C6C" w:rsidRPr="00136C6C">
          <w:rPr>
            <w:rFonts w:ascii="Arial Narrow" w:hAnsi="Arial Narrow"/>
            <w:noProof/>
            <w:webHidden/>
          </w:rPr>
          <w:fldChar w:fldCharType="end"/>
        </w:r>
      </w:hyperlink>
    </w:p>
    <w:p w14:paraId="63E1385A" w14:textId="74745BD1" w:rsidR="00136C6C" w:rsidRPr="00136C6C" w:rsidRDefault="00E62D3E">
      <w:pPr>
        <w:pStyle w:val="TOC1"/>
        <w:rPr>
          <w:rFonts w:eastAsiaTheme="minorEastAsia" w:cstheme="minorBidi"/>
          <w:noProof/>
          <w:kern w:val="2"/>
          <w:szCs w:val="22"/>
          <w:lang w:val="en-ZA" w:eastAsia="en-ZA"/>
          <w14:ligatures w14:val="standardContextual"/>
        </w:rPr>
      </w:pPr>
      <w:hyperlink w:anchor="_Toc138236582" w:history="1">
        <w:r w:rsidR="00136C6C" w:rsidRPr="00136C6C">
          <w:rPr>
            <w:rStyle w:val="Hyperlink"/>
            <w:noProof/>
          </w:rPr>
          <w:t>7.</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ENVIRONMENTAL IMPACTS</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_Toc138236582 \h </w:instrText>
        </w:r>
        <w:r w:rsidR="00136C6C" w:rsidRPr="00136C6C">
          <w:rPr>
            <w:noProof/>
            <w:webHidden/>
          </w:rPr>
        </w:r>
        <w:r w:rsidR="00136C6C" w:rsidRPr="00136C6C">
          <w:rPr>
            <w:noProof/>
            <w:webHidden/>
          </w:rPr>
          <w:fldChar w:fldCharType="separate"/>
        </w:r>
        <w:r w:rsidR="00442B46">
          <w:rPr>
            <w:noProof/>
            <w:webHidden/>
          </w:rPr>
          <w:t>12</w:t>
        </w:r>
        <w:r w:rsidR="00136C6C" w:rsidRPr="00136C6C">
          <w:rPr>
            <w:noProof/>
            <w:webHidden/>
          </w:rPr>
          <w:fldChar w:fldCharType="end"/>
        </w:r>
      </w:hyperlink>
    </w:p>
    <w:p w14:paraId="523BC576" w14:textId="09EA9F41" w:rsidR="00136C6C" w:rsidRPr="00136C6C" w:rsidRDefault="00E62D3E">
      <w:pPr>
        <w:pStyle w:val="TOC1"/>
        <w:rPr>
          <w:rFonts w:eastAsiaTheme="minorEastAsia" w:cstheme="minorBidi"/>
          <w:noProof/>
          <w:kern w:val="2"/>
          <w:szCs w:val="22"/>
          <w:lang w:val="en-ZA" w:eastAsia="en-ZA"/>
          <w14:ligatures w14:val="standardContextual"/>
        </w:rPr>
      </w:pPr>
      <w:hyperlink w:anchor="_Toc138236583" w:history="1">
        <w:r w:rsidR="00136C6C" w:rsidRPr="00136C6C">
          <w:rPr>
            <w:rStyle w:val="Hyperlink"/>
            <w:noProof/>
          </w:rPr>
          <w:t>8.</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AUTHORISATION FROM OTHER GOVERNMENT DEPARTMENTS</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_Toc138236583 \h </w:instrText>
        </w:r>
        <w:r w:rsidR="00136C6C" w:rsidRPr="00136C6C">
          <w:rPr>
            <w:noProof/>
            <w:webHidden/>
          </w:rPr>
        </w:r>
        <w:r w:rsidR="00136C6C" w:rsidRPr="00136C6C">
          <w:rPr>
            <w:noProof/>
            <w:webHidden/>
          </w:rPr>
          <w:fldChar w:fldCharType="separate"/>
        </w:r>
        <w:r w:rsidR="00442B46">
          <w:rPr>
            <w:noProof/>
            <w:webHidden/>
          </w:rPr>
          <w:t>12</w:t>
        </w:r>
        <w:r w:rsidR="00136C6C" w:rsidRPr="00136C6C">
          <w:rPr>
            <w:noProof/>
            <w:webHidden/>
          </w:rPr>
          <w:fldChar w:fldCharType="end"/>
        </w:r>
      </w:hyperlink>
    </w:p>
    <w:p w14:paraId="5A1327DE" w14:textId="4E6A6DE1" w:rsidR="00136C6C" w:rsidRPr="00136C6C" w:rsidRDefault="00E62D3E">
      <w:pPr>
        <w:pStyle w:val="TOC1"/>
        <w:rPr>
          <w:rFonts w:eastAsiaTheme="minorEastAsia" w:cstheme="minorBidi"/>
          <w:noProof/>
          <w:kern w:val="2"/>
          <w:szCs w:val="22"/>
          <w:lang w:val="en-ZA" w:eastAsia="en-ZA"/>
          <w14:ligatures w14:val="standardContextual"/>
        </w:rPr>
      </w:pPr>
      <w:hyperlink w:anchor="_Toc138236584" w:history="1">
        <w:r w:rsidR="00136C6C" w:rsidRPr="00136C6C">
          <w:rPr>
            <w:rStyle w:val="Hyperlink"/>
            <w:noProof/>
          </w:rPr>
          <w:t>9.</w:t>
        </w:r>
        <w:r w:rsidR="00136C6C" w:rsidRPr="00136C6C">
          <w:rPr>
            <w:rFonts w:eastAsiaTheme="minorEastAsia" w:cstheme="minorBidi"/>
            <w:noProof/>
            <w:kern w:val="2"/>
            <w:szCs w:val="22"/>
            <w:lang w:val="en-ZA" w:eastAsia="en-ZA"/>
            <w14:ligatures w14:val="standardContextual"/>
          </w:rPr>
          <w:tab/>
        </w:r>
        <w:r w:rsidR="00136C6C" w:rsidRPr="00136C6C">
          <w:rPr>
            <w:rStyle w:val="Hyperlink"/>
            <w:noProof/>
          </w:rPr>
          <w:t>LIST OF APPENDICES</w:t>
        </w:r>
        <w:r w:rsidR="00136C6C" w:rsidRPr="00136C6C">
          <w:rPr>
            <w:noProof/>
            <w:webHidden/>
          </w:rPr>
          <w:tab/>
        </w:r>
        <w:r w:rsidR="00136C6C" w:rsidRPr="00136C6C">
          <w:rPr>
            <w:noProof/>
            <w:webHidden/>
          </w:rPr>
          <w:fldChar w:fldCharType="begin"/>
        </w:r>
        <w:r w:rsidR="00136C6C" w:rsidRPr="00136C6C">
          <w:rPr>
            <w:noProof/>
            <w:webHidden/>
          </w:rPr>
          <w:instrText xml:space="preserve"> PAGEREF _Toc138236584 \h </w:instrText>
        </w:r>
        <w:r w:rsidR="00136C6C" w:rsidRPr="00136C6C">
          <w:rPr>
            <w:noProof/>
            <w:webHidden/>
          </w:rPr>
        </w:r>
        <w:r w:rsidR="00136C6C" w:rsidRPr="00136C6C">
          <w:rPr>
            <w:noProof/>
            <w:webHidden/>
          </w:rPr>
          <w:fldChar w:fldCharType="separate"/>
        </w:r>
        <w:r w:rsidR="00442B46">
          <w:rPr>
            <w:noProof/>
            <w:webHidden/>
          </w:rPr>
          <w:t>14</w:t>
        </w:r>
        <w:r w:rsidR="00136C6C" w:rsidRPr="00136C6C">
          <w:rPr>
            <w:noProof/>
            <w:webHidden/>
          </w:rPr>
          <w:fldChar w:fldCharType="end"/>
        </w:r>
      </w:hyperlink>
    </w:p>
    <w:p w14:paraId="5B003F32" w14:textId="2BED4DFC" w:rsidR="005C354A" w:rsidRDefault="002257E2" w:rsidP="0091282D">
      <w:pPr>
        <w:rPr>
          <w:szCs w:val="22"/>
        </w:rPr>
        <w:sectPr w:rsidR="005C354A" w:rsidSect="00120F45">
          <w:footerReference w:type="first" r:id="rId34"/>
          <w:pgSz w:w="11906" w:h="16838" w:code="9"/>
          <w:pgMar w:top="1134" w:right="1134" w:bottom="1134" w:left="1134" w:header="709" w:footer="709" w:gutter="0"/>
          <w:cols w:space="708"/>
          <w:titlePg/>
          <w:docGrid w:linePitch="360"/>
        </w:sectPr>
      </w:pPr>
      <w:r w:rsidRPr="00136C6C">
        <w:fldChar w:fldCharType="end"/>
      </w:r>
    </w:p>
    <w:p w14:paraId="5EA05822" w14:textId="588EAA1A" w:rsidR="00784A3D" w:rsidRPr="0043588F" w:rsidRDefault="0043588F" w:rsidP="00D44F29">
      <w:pPr>
        <w:pStyle w:val="Heading1"/>
      </w:pPr>
      <w:bookmarkStart w:id="0" w:name="_Toc138236569"/>
      <w:r w:rsidRPr="0043588F">
        <w:lastRenderedPageBreak/>
        <w:t>COMPETENT AUTHORITY</w:t>
      </w:r>
      <w:bookmarkEnd w:id="0"/>
    </w:p>
    <w:p w14:paraId="70B9AC0E" w14:textId="77777777" w:rsidR="00784A3D" w:rsidRPr="00784A3D" w:rsidRDefault="00784A3D" w:rsidP="00784A3D">
      <w:pPr>
        <w:rPr>
          <w:szCs w:val="22"/>
        </w:rPr>
      </w:pPr>
    </w:p>
    <w:tbl>
      <w:tblPr>
        <w:tblStyle w:val="TableGrid"/>
        <w:tblW w:w="9252" w:type="dxa"/>
        <w:tblLook w:val="04A0" w:firstRow="1" w:lastRow="0" w:firstColumn="1" w:lastColumn="0" w:noHBand="0" w:noVBand="1"/>
        <w:tblDescription w:val="Please reference a specific sub regulation and/or gazette"/>
      </w:tblPr>
      <w:tblGrid>
        <w:gridCol w:w="4731"/>
        <w:gridCol w:w="4508"/>
        <w:gridCol w:w="13"/>
      </w:tblGrid>
      <w:tr w:rsidR="00F47402" w14:paraId="308229A3" w14:textId="77777777" w:rsidTr="00C6523B">
        <w:trPr>
          <w:gridAfter w:val="1"/>
          <w:wAfter w:w="13" w:type="dxa"/>
        </w:trPr>
        <w:tc>
          <w:tcPr>
            <w:tcW w:w="4731" w:type="dxa"/>
          </w:tcPr>
          <w:p w14:paraId="632804C7" w14:textId="6AD16BBB" w:rsidR="00F47402" w:rsidRDefault="00F47402" w:rsidP="00C6523B">
            <w:pPr>
              <w:rPr>
                <w:szCs w:val="22"/>
              </w:rPr>
            </w:pPr>
            <w:permStart w:id="540310673" w:edGrp="everyone" w:colFirst="1" w:colLast="1"/>
            <w:r w:rsidRPr="002577E5">
              <w:rPr>
                <w:rFonts w:cs="Arial"/>
                <w:bCs/>
                <w:szCs w:val="22"/>
              </w:rPr>
              <w:t>Identified Competent Authority to consider the application:</w:t>
            </w:r>
          </w:p>
        </w:tc>
        <w:tc>
          <w:tcPr>
            <w:tcW w:w="4508" w:type="dxa"/>
          </w:tcPr>
          <w:p w14:paraId="114C205C" w14:textId="5788384F" w:rsidR="00F47402" w:rsidRDefault="001376CD" w:rsidP="00C6523B">
            <w:pPr>
              <w:rPr>
                <w:szCs w:val="22"/>
              </w:rPr>
            </w:pPr>
            <w:r>
              <w:rPr>
                <w:szCs w:val="22"/>
              </w:rPr>
              <w:t xml:space="preserve">Department of Forestry Fisheries and the Environment </w:t>
            </w:r>
          </w:p>
        </w:tc>
      </w:tr>
      <w:tr w:rsidR="002630CD" w14:paraId="398ABE90" w14:textId="77777777" w:rsidTr="00C6523B">
        <w:trPr>
          <w:gridAfter w:val="1"/>
          <w:wAfter w:w="13" w:type="dxa"/>
        </w:trPr>
        <w:tc>
          <w:tcPr>
            <w:tcW w:w="4731" w:type="dxa"/>
          </w:tcPr>
          <w:p w14:paraId="0C841F3F" w14:textId="2F3D49A3" w:rsidR="002630CD" w:rsidRDefault="002630CD" w:rsidP="00C6523B">
            <w:pPr>
              <w:rPr>
                <w:szCs w:val="22"/>
              </w:rPr>
            </w:pPr>
            <w:permStart w:id="1005653447" w:edGrp="everyone" w:colFirst="1" w:colLast="1"/>
            <w:permEnd w:id="540310673"/>
            <w:r w:rsidRPr="002577E5">
              <w:rPr>
                <w:rFonts w:cs="Arial"/>
                <w:bCs/>
                <w:szCs w:val="22"/>
              </w:rPr>
              <w:t>Reason(s) in terms of S24C of NEMA:</w:t>
            </w:r>
          </w:p>
        </w:tc>
        <w:sdt>
          <w:sdtPr>
            <w:rPr>
              <w:rStyle w:val="Style3"/>
              <w:i w:val="0"/>
              <w:iCs/>
            </w:rPr>
            <w:id w:val="1180622406"/>
            <w:lock w:val="sdtLocked"/>
            <w:placeholder>
              <w:docPart w:val="A9CE7856E883496DA5F745F2EA5FFDD4"/>
            </w:placeholder>
          </w:sdtPr>
          <w:sdtEndPr>
            <w:rPr>
              <w:rStyle w:val="DefaultParagraphFont"/>
              <w:iCs w:val="0"/>
              <w:szCs w:val="22"/>
            </w:rPr>
          </w:sdtEndPr>
          <w:sdtContent>
            <w:tc>
              <w:tcPr>
                <w:tcW w:w="4508" w:type="dxa"/>
              </w:tcPr>
              <w:p w14:paraId="43AF5CDF" w14:textId="3DA466D3" w:rsidR="002630CD" w:rsidRDefault="006F3C06" w:rsidP="00C6523B">
                <w:pPr>
                  <w:rPr>
                    <w:szCs w:val="22"/>
                  </w:rPr>
                </w:pPr>
                <w:r w:rsidRPr="00A01064">
                  <w:rPr>
                    <w:rFonts w:cs="Arial"/>
                    <w:i/>
                    <w:iCs/>
                    <w:szCs w:val="22"/>
                    <w:lang w:val="en-ZA"/>
                  </w:rPr>
                  <w:t>Please reference a specific sub regulation and/or gazette</w:t>
                </w:r>
                <w:r w:rsidRPr="00A01064">
                  <w:rPr>
                    <w:rStyle w:val="PlaceholderText"/>
                    <w:i/>
                    <w:iCs/>
                  </w:rPr>
                  <w:t>.</w:t>
                </w:r>
              </w:p>
            </w:tc>
          </w:sdtContent>
        </w:sdt>
      </w:tr>
      <w:permEnd w:id="1005653447"/>
      <w:tr w:rsidR="00C6523B" w14:paraId="0F38A3CD" w14:textId="6568E839" w:rsidTr="00C6523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731" w:type="dxa"/>
            <w:tcBorders>
              <w:left w:val="single" w:sz="4" w:space="0" w:color="auto"/>
              <w:bottom w:val="single" w:sz="4" w:space="0" w:color="auto"/>
              <w:right w:val="single" w:sz="4" w:space="0" w:color="auto"/>
            </w:tcBorders>
          </w:tcPr>
          <w:p w14:paraId="50E8D4CD" w14:textId="54B04AEC" w:rsidR="00C6523B" w:rsidRDefault="00A70D0A" w:rsidP="00C6523B">
            <w:pPr>
              <w:rPr>
                <w:szCs w:val="22"/>
              </w:rPr>
            </w:pPr>
            <w:r>
              <w:rPr>
                <w:szCs w:val="22"/>
              </w:rPr>
              <w:t>Attach proof of Section 24 C (3) agreement, where applicable</w:t>
            </w:r>
          </w:p>
        </w:tc>
        <w:tc>
          <w:tcPr>
            <w:tcW w:w="4521" w:type="dxa"/>
            <w:gridSpan w:val="2"/>
            <w:tcBorders>
              <w:left w:val="single" w:sz="4" w:space="0" w:color="auto"/>
              <w:bottom w:val="single" w:sz="4" w:space="0" w:color="auto"/>
              <w:right w:val="single" w:sz="4" w:space="0" w:color="auto"/>
            </w:tcBorders>
          </w:tcPr>
          <w:p w14:paraId="04A1D204" w14:textId="299303A2" w:rsidR="00C6523B" w:rsidRDefault="00674D81" w:rsidP="00C6523B">
            <w:pPr>
              <w:rPr>
                <w:szCs w:val="22"/>
              </w:rPr>
            </w:pPr>
            <w:r w:rsidRPr="00FC68F5">
              <w:rPr>
                <w:szCs w:val="22"/>
              </w:rPr>
              <w:t>Proper motivation must be attached to the application (</w:t>
            </w:r>
            <w:hyperlink w:anchor="APP4" w:history="1">
              <w:r w:rsidR="00A44C98" w:rsidRPr="004B10D1">
                <w:rPr>
                  <w:rStyle w:val="Hyperlink"/>
                  <w:b/>
                  <w:bCs/>
                </w:rPr>
                <w:t>APPENDIX 4</w:t>
              </w:r>
            </w:hyperlink>
            <w:r w:rsidR="00D13BCE">
              <w:rPr>
                <w:szCs w:val="22"/>
              </w:rPr>
              <w:t>)</w:t>
            </w:r>
          </w:p>
        </w:tc>
      </w:tr>
    </w:tbl>
    <w:p w14:paraId="12B2BBD0" w14:textId="77777777" w:rsidR="00784A3D" w:rsidRDefault="00784A3D" w:rsidP="00784A3D">
      <w:pPr>
        <w:rPr>
          <w:szCs w:val="22"/>
        </w:rPr>
      </w:pPr>
    </w:p>
    <w:p w14:paraId="5625D69F" w14:textId="413C6BD9" w:rsidR="006F3C06" w:rsidRPr="0043588F" w:rsidRDefault="006F3C06" w:rsidP="00D44F29">
      <w:pPr>
        <w:pStyle w:val="Heading1"/>
      </w:pPr>
      <w:bookmarkStart w:id="1" w:name="_FEES"/>
      <w:bookmarkStart w:id="2" w:name="_Toc138236570"/>
      <w:bookmarkEnd w:id="1"/>
      <w:r>
        <w:t>FEES</w:t>
      </w:r>
      <w:bookmarkEnd w:id="2"/>
      <w:r>
        <w:t xml:space="preserve"> </w:t>
      </w:r>
    </w:p>
    <w:p w14:paraId="239ED144" w14:textId="77777777" w:rsidR="00784A3D" w:rsidRPr="00784A3D" w:rsidRDefault="00784A3D" w:rsidP="00784A3D">
      <w:pPr>
        <w:rPr>
          <w:szCs w:val="22"/>
        </w:rPr>
      </w:pPr>
    </w:p>
    <w:p w14:paraId="00BCD20F" w14:textId="438374F3" w:rsidR="00784A3D" w:rsidRPr="00FC68F5" w:rsidRDefault="006F3C06" w:rsidP="006F3C06">
      <w:pPr>
        <w:jc w:val="both"/>
        <w:rPr>
          <w:szCs w:val="22"/>
        </w:rPr>
      </w:pPr>
      <w:r w:rsidRPr="006F3C06">
        <w:rPr>
          <w:szCs w:val="22"/>
        </w:rPr>
        <w:t xml:space="preserve">Applicants are required to tick the appropriate box below to indicate that either proof of payment is attached or </w:t>
      </w:r>
      <w:r w:rsidRPr="00FC68F5">
        <w:rPr>
          <w:szCs w:val="22"/>
        </w:rPr>
        <w:t>that, in the applic</w:t>
      </w:r>
      <w:r w:rsidRPr="00A44C98">
        <w:rPr>
          <w:szCs w:val="22"/>
        </w:rPr>
        <w:t xml:space="preserve">ant’s view, an exclusion applies. Proof of payment or a motivation for exclusions must be attached as </w:t>
      </w:r>
      <w:hyperlink w:anchor="APP2" w:history="1">
        <w:r w:rsidRPr="00A44C98">
          <w:rPr>
            <w:rStyle w:val="Hyperlink"/>
            <w:b/>
            <w:bCs/>
            <w:szCs w:val="22"/>
          </w:rPr>
          <w:t>APPENDIX 2</w:t>
        </w:r>
      </w:hyperlink>
      <w:r w:rsidRPr="00A44C98">
        <w:rPr>
          <w:szCs w:val="22"/>
        </w:rPr>
        <w:t xml:space="preserve"> of this</w:t>
      </w:r>
      <w:r w:rsidRPr="00FC68F5">
        <w:rPr>
          <w:szCs w:val="22"/>
        </w:rPr>
        <w:t xml:space="preserve"> application</w:t>
      </w:r>
      <w:r w:rsidR="00510D6F">
        <w:rPr>
          <w:szCs w:val="22"/>
        </w:rPr>
        <w:t xml:space="preserve"> </w:t>
      </w:r>
      <w:r w:rsidRPr="00FC68F5">
        <w:rPr>
          <w:szCs w:val="22"/>
        </w:rPr>
        <w:t>form.</w:t>
      </w:r>
    </w:p>
    <w:p w14:paraId="4E7F3CAB" w14:textId="77777777" w:rsidR="00784A3D" w:rsidRPr="00FC68F5" w:rsidRDefault="00784A3D" w:rsidP="00784A3D">
      <w:pPr>
        <w:rPr>
          <w:szCs w:val="22"/>
        </w:rPr>
      </w:pPr>
    </w:p>
    <w:tbl>
      <w:tblPr>
        <w:tblStyle w:val="TableGrid"/>
        <w:tblW w:w="0" w:type="auto"/>
        <w:tblLook w:val="04A0" w:firstRow="1" w:lastRow="0" w:firstColumn="1" w:lastColumn="0" w:noHBand="0" w:noVBand="1"/>
      </w:tblPr>
      <w:tblGrid>
        <w:gridCol w:w="5524"/>
        <w:gridCol w:w="1701"/>
        <w:gridCol w:w="1791"/>
      </w:tblGrid>
      <w:tr w:rsidR="006F3C06" w:rsidRPr="00FC68F5" w14:paraId="07162A03" w14:textId="77777777" w:rsidTr="006F3C06">
        <w:tc>
          <w:tcPr>
            <w:tcW w:w="5524" w:type="dxa"/>
          </w:tcPr>
          <w:p w14:paraId="5B4D78A3" w14:textId="5D0A7843" w:rsidR="006F3C06" w:rsidRPr="00FC68F5" w:rsidRDefault="006F3C06" w:rsidP="006F3C06">
            <w:pPr>
              <w:rPr>
                <w:szCs w:val="22"/>
              </w:rPr>
            </w:pPr>
            <w:permStart w:id="2123963600" w:edGrp="everyone" w:colFirst="1" w:colLast="1"/>
            <w:permStart w:id="1168771574" w:edGrp="everyone" w:colFirst="2" w:colLast="2"/>
            <w:r w:rsidRPr="00FC68F5">
              <w:t>Proof of payment attached</w:t>
            </w:r>
          </w:p>
        </w:tc>
        <w:tc>
          <w:tcPr>
            <w:tcW w:w="1701" w:type="dxa"/>
          </w:tcPr>
          <w:p w14:paraId="4619FC6D" w14:textId="31E7F823" w:rsidR="006F3C06" w:rsidRPr="00FC68F5" w:rsidRDefault="006F3C06" w:rsidP="006F3C06">
            <w:pPr>
              <w:rPr>
                <w:szCs w:val="22"/>
              </w:rPr>
            </w:pPr>
            <w:r w:rsidRPr="00FC68F5">
              <w:rPr>
                <w:szCs w:val="22"/>
              </w:rPr>
              <w:t xml:space="preserve">YES  </w:t>
            </w:r>
            <w:sdt>
              <w:sdtPr>
                <w:rPr>
                  <w:szCs w:val="22"/>
                </w:rPr>
                <w:id w:val="578942988"/>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c>
          <w:tcPr>
            <w:tcW w:w="1791" w:type="dxa"/>
          </w:tcPr>
          <w:p w14:paraId="6DF5BB0F" w14:textId="0D3F7675" w:rsidR="006F3C06" w:rsidRPr="00FC68F5" w:rsidRDefault="006F3C06" w:rsidP="006F3C06">
            <w:pPr>
              <w:rPr>
                <w:szCs w:val="22"/>
              </w:rPr>
            </w:pPr>
            <w:r w:rsidRPr="00FC68F5">
              <w:rPr>
                <w:szCs w:val="22"/>
              </w:rPr>
              <w:t xml:space="preserve">NO  </w:t>
            </w:r>
            <w:sdt>
              <w:sdtPr>
                <w:rPr>
                  <w:szCs w:val="22"/>
                </w:rPr>
                <w:id w:val="1269514444"/>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r>
      <w:tr w:rsidR="006F3C06" w:rsidRPr="00FC68F5" w14:paraId="0EEDBD5E" w14:textId="77777777" w:rsidTr="00BE6AA6">
        <w:tc>
          <w:tcPr>
            <w:tcW w:w="5524" w:type="dxa"/>
          </w:tcPr>
          <w:p w14:paraId="7856566E" w14:textId="75B47D3A" w:rsidR="006F3C06" w:rsidRPr="00FC68F5" w:rsidRDefault="006F3C06" w:rsidP="006F3C06">
            <w:pPr>
              <w:rPr>
                <w:szCs w:val="22"/>
              </w:rPr>
            </w:pPr>
            <w:permStart w:id="649280479" w:edGrp="everyone" w:colFirst="1" w:colLast="1"/>
            <w:permEnd w:id="2123963600"/>
            <w:permEnd w:id="1168771574"/>
            <w:r w:rsidRPr="00FC68F5">
              <w:t>Payment Reference Number</w:t>
            </w:r>
          </w:p>
        </w:tc>
        <w:sdt>
          <w:sdtPr>
            <w:rPr>
              <w:rStyle w:val="Style6"/>
              <w:i w:val="0"/>
              <w:iCs/>
            </w:rPr>
            <w:id w:val="-1163087833"/>
            <w:placeholder>
              <w:docPart w:val="6BDB356653464595AD606AA1620167EB"/>
            </w:placeholder>
            <w:showingPlcHdr/>
            <w:text/>
          </w:sdtPr>
          <w:sdtEndPr>
            <w:rPr>
              <w:rStyle w:val="DefaultParagraphFont"/>
              <w:i/>
              <w:szCs w:val="22"/>
            </w:rPr>
          </w:sdtEndPr>
          <w:sdtContent>
            <w:tc>
              <w:tcPr>
                <w:tcW w:w="3492" w:type="dxa"/>
                <w:gridSpan w:val="2"/>
              </w:tcPr>
              <w:p w14:paraId="377E9A2F" w14:textId="186C9C7B" w:rsidR="006F3C06" w:rsidRPr="00FC68F5" w:rsidRDefault="006F3C06" w:rsidP="006F3C06">
                <w:pPr>
                  <w:rPr>
                    <w:i/>
                    <w:iCs/>
                    <w:szCs w:val="22"/>
                  </w:rPr>
                </w:pPr>
                <w:r w:rsidRPr="00FC68F5">
                  <w:rPr>
                    <w:rStyle w:val="PlaceholderText"/>
                    <w:i/>
                    <w:iCs/>
                    <w:color w:val="auto"/>
                  </w:rPr>
                  <w:t>Click or tap here to enter text.</w:t>
                </w:r>
              </w:p>
            </w:tc>
          </w:sdtContent>
        </w:sdt>
      </w:tr>
      <w:tr w:rsidR="006F3C06" w:rsidRPr="00FC68F5" w14:paraId="6FFA08E8" w14:textId="77777777" w:rsidTr="006F3C06">
        <w:tc>
          <w:tcPr>
            <w:tcW w:w="5524" w:type="dxa"/>
          </w:tcPr>
          <w:p w14:paraId="51866CC7" w14:textId="28350093" w:rsidR="006F3C06" w:rsidRPr="00FC68F5" w:rsidRDefault="006F3C06" w:rsidP="006F3C06">
            <w:pPr>
              <w:rPr>
                <w:szCs w:val="22"/>
              </w:rPr>
            </w:pPr>
            <w:permStart w:id="1585470472" w:edGrp="everyone" w:colFirst="1" w:colLast="1"/>
            <w:permStart w:id="316740625" w:edGrp="everyone" w:colFirst="2" w:colLast="2"/>
            <w:permEnd w:id="649280479"/>
            <w:r w:rsidRPr="00FC68F5">
              <w:t>Exclusion in terms of Regulation 2(a) or 2(b) of GNR 141 of 28 February 2014 (Fee Regulations)</w:t>
            </w:r>
          </w:p>
        </w:tc>
        <w:tc>
          <w:tcPr>
            <w:tcW w:w="1701" w:type="dxa"/>
          </w:tcPr>
          <w:p w14:paraId="2D07FFE3" w14:textId="4C46BEAF" w:rsidR="006F3C06" w:rsidRPr="00FC68F5" w:rsidRDefault="006F3C06" w:rsidP="006F3C06">
            <w:pPr>
              <w:rPr>
                <w:szCs w:val="22"/>
              </w:rPr>
            </w:pPr>
            <w:r w:rsidRPr="00FC68F5">
              <w:rPr>
                <w:szCs w:val="22"/>
              </w:rPr>
              <w:t xml:space="preserve">YES  </w:t>
            </w:r>
            <w:sdt>
              <w:sdtPr>
                <w:rPr>
                  <w:szCs w:val="22"/>
                </w:rPr>
                <w:id w:val="1033460088"/>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c>
          <w:tcPr>
            <w:tcW w:w="1791" w:type="dxa"/>
          </w:tcPr>
          <w:p w14:paraId="26F06907" w14:textId="12D1A7B5" w:rsidR="006F3C06" w:rsidRPr="00FC68F5" w:rsidRDefault="006F3C06" w:rsidP="006F3C06">
            <w:pPr>
              <w:rPr>
                <w:szCs w:val="22"/>
              </w:rPr>
            </w:pPr>
            <w:r w:rsidRPr="00FC68F5">
              <w:rPr>
                <w:szCs w:val="22"/>
              </w:rPr>
              <w:t xml:space="preserve">NO  </w:t>
            </w:r>
            <w:sdt>
              <w:sdtPr>
                <w:rPr>
                  <w:szCs w:val="22"/>
                </w:rPr>
                <w:id w:val="393466064"/>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r>
      <w:permEnd w:id="1585470472"/>
      <w:permEnd w:id="316740625"/>
    </w:tbl>
    <w:p w14:paraId="06F43645" w14:textId="77777777" w:rsidR="00784A3D" w:rsidRPr="00FC68F5" w:rsidRDefault="00784A3D" w:rsidP="00784A3D">
      <w:pPr>
        <w:rPr>
          <w:szCs w:val="22"/>
        </w:rPr>
      </w:pPr>
    </w:p>
    <w:p w14:paraId="3DE648C2" w14:textId="77777777" w:rsidR="00736A95" w:rsidRPr="00FC68F5" w:rsidRDefault="00736A95" w:rsidP="00736A95">
      <w:pPr>
        <w:rPr>
          <w:szCs w:val="22"/>
        </w:rPr>
      </w:pPr>
      <w:r w:rsidRPr="00FC68F5">
        <w:rPr>
          <w:szCs w:val="22"/>
        </w:rPr>
        <w:t>An applicant is excluded from paying fees if:</w:t>
      </w:r>
    </w:p>
    <w:p w14:paraId="468212BE" w14:textId="77777777" w:rsidR="00736A95" w:rsidRPr="00FC68F5" w:rsidRDefault="00736A95" w:rsidP="00736A95">
      <w:pPr>
        <w:rPr>
          <w:szCs w:val="22"/>
        </w:rPr>
      </w:pPr>
    </w:p>
    <w:p w14:paraId="0715DBD1" w14:textId="1A396E8E" w:rsidR="00736A95" w:rsidRPr="00FC68F5" w:rsidRDefault="00736A95" w:rsidP="00736A95">
      <w:pPr>
        <w:pStyle w:val="ListParagraph"/>
        <w:numPr>
          <w:ilvl w:val="0"/>
          <w:numId w:val="17"/>
        </w:numPr>
        <w:rPr>
          <w:szCs w:val="22"/>
        </w:rPr>
      </w:pPr>
      <w:r w:rsidRPr="00FC68F5">
        <w:rPr>
          <w:szCs w:val="22"/>
        </w:rPr>
        <w:t>The activity is a community based project funded by a government grant; or</w:t>
      </w:r>
    </w:p>
    <w:p w14:paraId="6B4511E4" w14:textId="4FCA6F09" w:rsidR="00784A3D" w:rsidRPr="00FC68F5" w:rsidRDefault="00736A95" w:rsidP="00736A95">
      <w:pPr>
        <w:pStyle w:val="ListParagraph"/>
        <w:numPr>
          <w:ilvl w:val="0"/>
          <w:numId w:val="17"/>
        </w:numPr>
        <w:rPr>
          <w:szCs w:val="22"/>
        </w:rPr>
      </w:pPr>
      <w:r w:rsidRPr="00FC68F5">
        <w:rPr>
          <w:szCs w:val="22"/>
        </w:rPr>
        <w:t>The applicant is an organ of state.</w:t>
      </w:r>
    </w:p>
    <w:p w14:paraId="5D99E7D9" w14:textId="77777777" w:rsidR="00784A3D" w:rsidRPr="00FC68F5" w:rsidRDefault="00784A3D" w:rsidP="00784A3D">
      <w:pPr>
        <w:rPr>
          <w:szCs w:val="22"/>
        </w:rPr>
      </w:pPr>
    </w:p>
    <w:tbl>
      <w:tblPr>
        <w:tblStyle w:val="TableGrid"/>
        <w:tblW w:w="0" w:type="auto"/>
        <w:tblLook w:val="04A0" w:firstRow="1" w:lastRow="0" w:firstColumn="1" w:lastColumn="0" w:noHBand="0" w:noVBand="1"/>
      </w:tblPr>
      <w:tblGrid>
        <w:gridCol w:w="4508"/>
        <w:gridCol w:w="2028"/>
        <w:gridCol w:w="2480"/>
      </w:tblGrid>
      <w:tr w:rsidR="00965D26" w14:paraId="7626562E" w14:textId="77777777" w:rsidTr="00965D26">
        <w:tc>
          <w:tcPr>
            <w:tcW w:w="4508" w:type="dxa"/>
          </w:tcPr>
          <w:p w14:paraId="7BA7915E" w14:textId="2C9402CD" w:rsidR="00965D26" w:rsidRPr="00FC68F5" w:rsidRDefault="00965D26" w:rsidP="00965D26">
            <w:pPr>
              <w:rPr>
                <w:b/>
                <w:bCs/>
                <w:szCs w:val="22"/>
              </w:rPr>
            </w:pPr>
            <w:r w:rsidRPr="00FC68F5">
              <w:rPr>
                <w:b/>
                <w:bCs/>
              </w:rPr>
              <w:t>TYPE OF EXCLUSION</w:t>
            </w:r>
          </w:p>
        </w:tc>
        <w:tc>
          <w:tcPr>
            <w:tcW w:w="4508" w:type="dxa"/>
            <w:gridSpan w:val="2"/>
          </w:tcPr>
          <w:p w14:paraId="134176EA" w14:textId="77777777" w:rsidR="00965D26" w:rsidRPr="00FC68F5" w:rsidRDefault="00965D26" w:rsidP="00965D26">
            <w:pPr>
              <w:rPr>
                <w:szCs w:val="22"/>
              </w:rPr>
            </w:pPr>
            <w:r w:rsidRPr="00FC68F5">
              <w:rPr>
                <w:szCs w:val="22"/>
              </w:rPr>
              <w:t xml:space="preserve">Tick where applicable. </w:t>
            </w:r>
          </w:p>
          <w:p w14:paraId="6680CC31" w14:textId="6EEA94FC" w:rsidR="00965D26" w:rsidRDefault="00965D26" w:rsidP="00965D26">
            <w:pPr>
              <w:rPr>
                <w:szCs w:val="22"/>
              </w:rPr>
            </w:pPr>
            <w:r w:rsidRPr="00FC68F5">
              <w:rPr>
                <w:szCs w:val="22"/>
              </w:rPr>
              <w:t xml:space="preserve">Proper motivation must be attached to the application </w:t>
            </w:r>
            <w:r w:rsidRPr="004B10D1">
              <w:rPr>
                <w:b/>
                <w:bCs/>
                <w:szCs w:val="22"/>
              </w:rPr>
              <w:t>(</w:t>
            </w:r>
            <w:hyperlink w:anchor="APP2" w:history="1">
              <w:r w:rsidR="0027184C" w:rsidRPr="004B10D1">
                <w:rPr>
                  <w:rStyle w:val="Hyperlink"/>
                  <w:b/>
                  <w:bCs/>
                </w:rPr>
                <w:t>APPENDIX 2</w:t>
              </w:r>
            </w:hyperlink>
            <w:r w:rsidR="0027184C" w:rsidRPr="004B10D1">
              <w:rPr>
                <w:b/>
                <w:bCs/>
                <w:szCs w:val="22"/>
              </w:rPr>
              <w:t>)</w:t>
            </w:r>
          </w:p>
        </w:tc>
      </w:tr>
      <w:tr w:rsidR="00965D26" w14:paraId="37BC96EB" w14:textId="77777777" w:rsidTr="00965D26">
        <w:tc>
          <w:tcPr>
            <w:tcW w:w="4508" w:type="dxa"/>
          </w:tcPr>
          <w:p w14:paraId="37C50F82" w14:textId="453C3B27" w:rsidR="00965D26" w:rsidRDefault="00965D26" w:rsidP="00965D26">
            <w:pPr>
              <w:jc w:val="both"/>
              <w:rPr>
                <w:szCs w:val="22"/>
              </w:rPr>
            </w:pPr>
            <w:permStart w:id="379462371" w:edGrp="everyone" w:colFirst="1" w:colLast="1"/>
            <w:r w:rsidRPr="00696657">
              <w:t>The activity is a community based project funded by a government grant</w:t>
            </w:r>
          </w:p>
        </w:tc>
        <w:sdt>
          <w:sdtPr>
            <w:rPr>
              <w:szCs w:val="22"/>
            </w:rPr>
            <w:id w:val="1122498230"/>
            <w14:checkbox>
              <w14:checked w14:val="0"/>
              <w14:checkedState w14:val="2612" w14:font="MS Gothic"/>
              <w14:uncheckedState w14:val="2610" w14:font="MS Gothic"/>
            </w14:checkbox>
          </w:sdtPr>
          <w:sdtEndPr/>
          <w:sdtContent>
            <w:tc>
              <w:tcPr>
                <w:tcW w:w="4508" w:type="dxa"/>
                <w:gridSpan w:val="2"/>
                <w:vAlign w:val="center"/>
              </w:tcPr>
              <w:p w14:paraId="1DF0BE2D" w14:textId="4A798A45" w:rsidR="00965D26" w:rsidRDefault="000A1B4B" w:rsidP="00965D26">
                <w:pPr>
                  <w:jc w:val="center"/>
                  <w:rPr>
                    <w:szCs w:val="22"/>
                  </w:rPr>
                </w:pPr>
                <w:r>
                  <w:rPr>
                    <w:rFonts w:ascii="MS Gothic" w:eastAsia="MS Gothic" w:hAnsi="MS Gothic" w:hint="eastAsia"/>
                    <w:szCs w:val="22"/>
                  </w:rPr>
                  <w:t>☐</w:t>
                </w:r>
              </w:p>
            </w:tc>
          </w:sdtContent>
        </w:sdt>
      </w:tr>
      <w:tr w:rsidR="00965D26" w14:paraId="2301F1E8" w14:textId="77777777" w:rsidTr="00965D26">
        <w:tc>
          <w:tcPr>
            <w:tcW w:w="4508" w:type="dxa"/>
          </w:tcPr>
          <w:p w14:paraId="6192770C" w14:textId="575D3531" w:rsidR="00965D26" w:rsidRPr="00696657" w:rsidRDefault="00965D26" w:rsidP="00965D26">
            <w:pPr>
              <w:jc w:val="both"/>
            </w:pPr>
            <w:permStart w:id="133709931" w:edGrp="everyone" w:colFirst="1" w:colLast="1"/>
            <w:permEnd w:id="379462371"/>
            <w:r w:rsidRPr="005E1B14">
              <w:rPr>
                <w:rFonts w:cs="Arial"/>
                <w:szCs w:val="22"/>
              </w:rPr>
              <w:t>The applicant is an organ of state</w:t>
            </w:r>
          </w:p>
        </w:tc>
        <w:sdt>
          <w:sdtPr>
            <w:rPr>
              <w:szCs w:val="22"/>
            </w:rPr>
            <w:id w:val="841660437"/>
            <w14:checkbox>
              <w14:checked w14:val="0"/>
              <w14:checkedState w14:val="2612" w14:font="MS Gothic"/>
              <w14:uncheckedState w14:val="2610" w14:font="MS Gothic"/>
            </w14:checkbox>
          </w:sdtPr>
          <w:sdtEndPr/>
          <w:sdtContent>
            <w:tc>
              <w:tcPr>
                <w:tcW w:w="4508" w:type="dxa"/>
                <w:gridSpan w:val="2"/>
                <w:vAlign w:val="center"/>
              </w:tcPr>
              <w:p w14:paraId="4AEDE1F3" w14:textId="48B46DCC" w:rsidR="00965D26" w:rsidRDefault="00965D26" w:rsidP="00965D26">
                <w:pPr>
                  <w:jc w:val="center"/>
                  <w:rPr>
                    <w:szCs w:val="22"/>
                  </w:rPr>
                </w:pPr>
                <w:r>
                  <w:rPr>
                    <w:rFonts w:ascii="MS Gothic" w:eastAsia="MS Gothic" w:hAnsi="MS Gothic" w:hint="eastAsia"/>
                    <w:szCs w:val="22"/>
                  </w:rPr>
                  <w:t>☐</w:t>
                </w:r>
              </w:p>
            </w:tc>
          </w:sdtContent>
        </w:sdt>
      </w:tr>
      <w:permEnd w:id="133709931"/>
      <w:tr w:rsidR="00965D26" w14:paraId="2A176EDF" w14:textId="77777777" w:rsidTr="00965D26">
        <w:tc>
          <w:tcPr>
            <w:tcW w:w="9016" w:type="dxa"/>
            <w:gridSpan w:val="3"/>
            <w:shd w:val="clear" w:color="auto" w:fill="D9D9D9" w:themeFill="background1" w:themeFillShade="D9"/>
          </w:tcPr>
          <w:p w14:paraId="06D8112C" w14:textId="211D2739" w:rsidR="00965D26" w:rsidRDefault="00965D26" w:rsidP="00965D26">
            <w:pPr>
              <w:jc w:val="both"/>
              <w:rPr>
                <w:szCs w:val="22"/>
              </w:rPr>
            </w:pPr>
          </w:p>
        </w:tc>
      </w:tr>
      <w:tr w:rsidR="00965D26" w14:paraId="29D8ABF4" w14:textId="77777777" w:rsidTr="00965D26">
        <w:tc>
          <w:tcPr>
            <w:tcW w:w="4508" w:type="dxa"/>
          </w:tcPr>
          <w:p w14:paraId="60052917" w14:textId="419438DE" w:rsidR="00965D26" w:rsidRPr="00965D26" w:rsidRDefault="00965D26" w:rsidP="00965D26">
            <w:pPr>
              <w:jc w:val="both"/>
              <w:rPr>
                <w:b/>
                <w:bCs/>
                <w:szCs w:val="22"/>
              </w:rPr>
            </w:pPr>
            <w:r w:rsidRPr="00965D26">
              <w:rPr>
                <w:b/>
                <w:bCs/>
              </w:rPr>
              <w:t>FEE AMOUNT</w:t>
            </w:r>
          </w:p>
        </w:tc>
        <w:tc>
          <w:tcPr>
            <w:tcW w:w="4508" w:type="dxa"/>
            <w:gridSpan w:val="2"/>
          </w:tcPr>
          <w:p w14:paraId="41064D85" w14:textId="0DFB21C9" w:rsidR="00965D26" w:rsidRPr="00965D26" w:rsidRDefault="00965D26" w:rsidP="00965D26">
            <w:pPr>
              <w:rPr>
                <w:b/>
                <w:bCs/>
                <w:szCs w:val="22"/>
              </w:rPr>
            </w:pPr>
            <w:r w:rsidRPr="00965D26">
              <w:rPr>
                <w:b/>
                <w:bCs/>
                <w:szCs w:val="22"/>
              </w:rPr>
              <w:t>Fee</w:t>
            </w:r>
          </w:p>
        </w:tc>
      </w:tr>
      <w:tr w:rsidR="00965D26" w14:paraId="6CEB9825" w14:textId="534062CC" w:rsidTr="00965D26">
        <w:tc>
          <w:tcPr>
            <w:tcW w:w="4508" w:type="dxa"/>
          </w:tcPr>
          <w:p w14:paraId="784971CD" w14:textId="49509ED4" w:rsidR="00965D26" w:rsidRDefault="00965D26" w:rsidP="00965D26">
            <w:pPr>
              <w:jc w:val="both"/>
              <w:rPr>
                <w:szCs w:val="22"/>
              </w:rPr>
            </w:pPr>
            <w:r w:rsidRPr="008E2752">
              <w:t xml:space="preserve">Application for </w:t>
            </w:r>
            <w:r w:rsidR="009D51B9">
              <w:t>amendment of environmental authorisation</w:t>
            </w:r>
          </w:p>
        </w:tc>
        <w:tc>
          <w:tcPr>
            <w:tcW w:w="2028" w:type="dxa"/>
            <w:vAlign w:val="center"/>
          </w:tcPr>
          <w:p w14:paraId="349FAE39" w14:textId="3A7315B2" w:rsidR="00965D26" w:rsidRDefault="00965D26" w:rsidP="00965D26">
            <w:pPr>
              <w:jc w:val="center"/>
              <w:rPr>
                <w:szCs w:val="22"/>
              </w:rPr>
            </w:pPr>
            <w:r>
              <w:rPr>
                <w:szCs w:val="22"/>
              </w:rPr>
              <w:t>R2 000</w:t>
            </w:r>
          </w:p>
        </w:tc>
        <w:permStart w:id="1481261105" w:edGrp="everyone"/>
        <w:tc>
          <w:tcPr>
            <w:tcW w:w="2480" w:type="dxa"/>
            <w:vAlign w:val="center"/>
          </w:tcPr>
          <w:p w14:paraId="681B196D" w14:textId="194D5CC4" w:rsidR="00965D26" w:rsidRDefault="00E62D3E" w:rsidP="00965D26">
            <w:pPr>
              <w:jc w:val="center"/>
              <w:rPr>
                <w:szCs w:val="22"/>
              </w:rPr>
            </w:pPr>
            <w:sdt>
              <w:sdtPr>
                <w:rPr>
                  <w:szCs w:val="22"/>
                </w:rPr>
                <w:id w:val="1357855323"/>
                <w14:checkbox>
                  <w14:checked w14:val="0"/>
                  <w14:checkedState w14:val="2612" w14:font="MS Gothic"/>
                  <w14:uncheckedState w14:val="2610" w14:font="MS Gothic"/>
                </w14:checkbox>
              </w:sdtPr>
              <w:sdtEndPr/>
              <w:sdtContent>
                <w:r w:rsidR="000A1B4B">
                  <w:rPr>
                    <w:rFonts w:ascii="MS Gothic" w:eastAsia="MS Gothic" w:hAnsi="MS Gothic" w:hint="eastAsia"/>
                    <w:szCs w:val="22"/>
                  </w:rPr>
                  <w:t>☐</w:t>
                </w:r>
              </w:sdtContent>
            </w:sdt>
            <w:permEnd w:id="1481261105"/>
          </w:p>
        </w:tc>
      </w:tr>
    </w:tbl>
    <w:p w14:paraId="2D3EF9ED" w14:textId="77777777" w:rsidR="00784A3D" w:rsidRPr="00784A3D" w:rsidRDefault="00784A3D" w:rsidP="00784A3D">
      <w:pPr>
        <w:rPr>
          <w:szCs w:val="22"/>
        </w:rPr>
      </w:pPr>
    </w:p>
    <w:p w14:paraId="54016011" w14:textId="77777777" w:rsidR="00965D26" w:rsidRPr="005E1B14" w:rsidRDefault="00965D26" w:rsidP="00965D26">
      <w:pPr>
        <w:jc w:val="both"/>
        <w:rPr>
          <w:rFonts w:cs="Arial"/>
          <w:szCs w:val="22"/>
        </w:rPr>
      </w:pPr>
      <w:r w:rsidRPr="005E1B14">
        <w:rPr>
          <w:szCs w:val="22"/>
        </w:rPr>
        <w:t>Department of Forestry, Fisheries and the Environment</w:t>
      </w:r>
      <w:r w:rsidRPr="005E1B14">
        <w:rPr>
          <w:rFonts w:cs="Arial"/>
          <w:szCs w:val="22"/>
        </w:rPr>
        <w:t xml:space="preserve"> banking details for the payment of application fees:</w:t>
      </w:r>
    </w:p>
    <w:p w14:paraId="70D7C0E6" w14:textId="77777777" w:rsidR="00784A3D" w:rsidRPr="00784A3D" w:rsidRDefault="00784A3D" w:rsidP="00784A3D">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965D26" w:rsidRPr="00965D26" w14:paraId="455E0B3F" w14:textId="77777777" w:rsidTr="005E1B14">
        <w:trPr>
          <w:trHeight w:val="416"/>
        </w:trPr>
        <w:tc>
          <w:tcPr>
            <w:tcW w:w="5000" w:type="pct"/>
            <w:shd w:val="clear" w:color="auto" w:fill="auto"/>
          </w:tcPr>
          <w:p w14:paraId="1041898E" w14:textId="44BFE493" w:rsidR="00965D26" w:rsidRPr="00965D26" w:rsidRDefault="00965D26" w:rsidP="00965D26">
            <w:pPr>
              <w:rPr>
                <w:b/>
                <w:szCs w:val="22"/>
                <w:lang w:val="en-ZA"/>
              </w:rPr>
            </w:pPr>
            <w:r w:rsidRPr="00965D26">
              <w:rPr>
                <w:b/>
                <w:szCs w:val="22"/>
                <w:lang w:val="en-ZA"/>
              </w:rPr>
              <w:t>Payment</w:t>
            </w:r>
            <w:r w:rsidR="0067253A">
              <w:rPr>
                <w:b/>
                <w:szCs w:val="22"/>
                <w:lang w:val="en-ZA"/>
              </w:rPr>
              <w:t>/Refund</w:t>
            </w:r>
            <w:r w:rsidRPr="00965D26">
              <w:rPr>
                <w:b/>
                <w:szCs w:val="22"/>
                <w:lang w:val="en-ZA"/>
              </w:rPr>
              <w:t xml:space="preserve"> Enquiries:</w:t>
            </w:r>
          </w:p>
          <w:p w14:paraId="3D46B798" w14:textId="77777777" w:rsidR="00965D26" w:rsidRPr="00965D26" w:rsidRDefault="00965D26" w:rsidP="00965D26">
            <w:pPr>
              <w:rPr>
                <w:szCs w:val="22"/>
                <w:lang w:val="en-ZA"/>
              </w:rPr>
            </w:pPr>
            <w:r w:rsidRPr="00965D26">
              <w:rPr>
                <w:szCs w:val="22"/>
                <w:lang w:val="en-ZA"/>
              </w:rPr>
              <w:t xml:space="preserve">Email: </w:t>
            </w:r>
            <w:hyperlink r:id="rId35" w:history="1">
              <w:r w:rsidRPr="00965D26">
                <w:rPr>
                  <w:rStyle w:val="Hyperlink"/>
                  <w:szCs w:val="22"/>
                  <w:lang w:val="en-ZA"/>
                </w:rPr>
                <w:t>EIAAdmin@dffe.gov.za</w:t>
              </w:r>
            </w:hyperlink>
            <w:r w:rsidRPr="00965D26">
              <w:rPr>
                <w:szCs w:val="22"/>
                <w:lang w:val="en-ZA"/>
              </w:rPr>
              <w:t xml:space="preserve"> </w:t>
            </w:r>
          </w:p>
          <w:p w14:paraId="5CFE2619" w14:textId="77777777" w:rsidR="00965D26" w:rsidRPr="00965D26" w:rsidRDefault="00965D26" w:rsidP="00965D26">
            <w:pPr>
              <w:rPr>
                <w:szCs w:val="22"/>
                <w:lang w:val="en-ZA"/>
              </w:rPr>
            </w:pPr>
          </w:p>
          <w:p w14:paraId="1D086BCB" w14:textId="77777777" w:rsidR="00965D26" w:rsidRPr="00965D26" w:rsidRDefault="00965D26" w:rsidP="00965D26">
            <w:pPr>
              <w:rPr>
                <w:b/>
                <w:szCs w:val="22"/>
                <w:lang w:val="en-ZA"/>
              </w:rPr>
            </w:pPr>
            <w:r w:rsidRPr="00965D26">
              <w:rPr>
                <w:b/>
                <w:szCs w:val="22"/>
                <w:lang w:val="en-ZA"/>
              </w:rPr>
              <w:t>Banking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00"/>
            </w:tblGrid>
            <w:tr w:rsidR="00965D26" w:rsidRPr="00965D26" w14:paraId="32A3FB64" w14:textId="77777777" w:rsidTr="00965D26">
              <w:tc>
                <w:tcPr>
                  <w:tcW w:w="0" w:type="auto"/>
                </w:tcPr>
                <w:p w14:paraId="671C14FF" w14:textId="77777777" w:rsidR="00965D26" w:rsidRPr="00965D26" w:rsidRDefault="00965D26" w:rsidP="00965D26">
                  <w:pPr>
                    <w:rPr>
                      <w:szCs w:val="22"/>
                      <w:lang w:val="en-ZA"/>
                    </w:rPr>
                  </w:pPr>
                  <w:r w:rsidRPr="00965D26">
                    <w:rPr>
                      <w:szCs w:val="22"/>
                      <w:lang w:val="en-ZA"/>
                    </w:rPr>
                    <w:t>Bank</w:t>
                  </w:r>
                </w:p>
              </w:tc>
              <w:tc>
                <w:tcPr>
                  <w:tcW w:w="0" w:type="auto"/>
                </w:tcPr>
                <w:p w14:paraId="3B5E7B10" w14:textId="77777777" w:rsidR="00965D26" w:rsidRPr="00965D26" w:rsidRDefault="00965D26" w:rsidP="00965D26">
                  <w:pPr>
                    <w:rPr>
                      <w:szCs w:val="22"/>
                      <w:lang w:val="en-ZA"/>
                    </w:rPr>
                  </w:pPr>
                  <w:r w:rsidRPr="00965D26">
                    <w:rPr>
                      <w:szCs w:val="22"/>
                      <w:lang w:val="en-ZA"/>
                    </w:rPr>
                    <w:t>ABSA Bank</w:t>
                  </w:r>
                </w:p>
              </w:tc>
            </w:tr>
            <w:tr w:rsidR="00965D26" w:rsidRPr="00965D26" w14:paraId="1E259F56" w14:textId="77777777" w:rsidTr="00965D26">
              <w:tc>
                <w:tcPr>
                  <w:tcW w:w="0" w:type="auto"/>
                </w:tcPr>
                <w:p w14:paraId="57EFF85A" w14:textId="77777777" w:rsidR="00965D26" w:rsidRPr="00965D26" w:rsidRDefault="00965D26" w:rsidP="00965D26">
                  <w:pPr>
                    <w:rPr>
                      <w:szCs w:val="22"/>
                      <w:lang w:val="en-ZA"/>
                    </w:rPr>
                  </w:pPr>
                  <w:r w:rsidRPr="00965D26">
                    <w:rPr>
                      <w:szCs w:val="22"/>
                      <w:lang w:val="en-ZA"/>
                    </w:rPr>
                    <w:t>Branch code</w:t>
                  </w:r>
                </w:p>
              </w:tc>
              <w:tc>
                <w:tcPr>
                  <w:tcW w:w="0" w:type="auto"/>
                </w:tcPr>
                <w:p w14:paraId="2C178A69" w14:textId="77777777" w:rsidR="00965D26" w:rsidRPr="00965D26" w:rsidRDefault="00965D26" w:rsidP="00965D26">
                  <w:pPr>
                    <w:rPr>
                      <w:szCs w:val="22"/>
                      <w:lang w:val="en-ZA"/>
                    </w:rPr>
                  </w:pPr>
                  <w:r w:rsidRPr="00965D26">
                    <w:rPr>
                      <w:szCs w:val="22"/>
                      <w:lang w:val="en-ZA"/>
                    </w:rPr>
                    <w:t>632005</w:t>
                  </w:r>
                </w:p>
              </w:tc>
            </w:tr>
            <w:tr w:rsidR="00965D26" w:rsidRPr="00965D26" w14:paraId="1C47A0D0" w14:textId="77777777" w:rsidTr="00965D26">
              <w:tc>
                <w:tcPr>
                  <w:tcW w:w="0" w:type="auto"/>
                </w:tcPr>
                <w:p w14:paraId="245E5AC5" w14:textId="77777777" w:rsidR="00965D26" w:rsidRPr="00965D26" w:rsidRDefault="00965D26" w:rsidP="00965D26">
                  <w:pPr>
                    <w:rPr>
                      <w:szCs w:val="22"/>
                      <w:lang w:val="en-ZA"/>
                    </w:rPr>
                  </w:pPr>
                  <w:r w:rsidRPr="00965D26">
                    <w:rPr>
                      <w:szCs w:val="22"/>
                      <w:lang w:val="en-ZA"/>
                    </w:rPr>
                    <w:t>Account number</w:t>
                  </w:r>
                </w:p>
              </w:tc>
              <w:tc>
                <w:tcPr>
                  <w:tcW w:w="0" w:type="auto"/>
                </w:tcPr>
                <w:p w14:paraId="52CCF7B4" w14:textId="77777777" w:rsidR="00965D26" w:rsidRPr="00965D26" w:rsidRDefault="00965D26" w:rsidP="00965D26">
                  <w:pPr>
                    <w:rPr>
                      <w:szCs w:val="22"/>
                      <w:lang w:val="en-ZA"/>
                    </w:rPr>
                  </w:pPr>
                  <w:r w:rsidRPr="00965D26">
                    <w:rPr>
                      <w:szCs w:val="22"/>
                      <w:lang w:val="en-ZA"/>
                    </w:rPr>
                    <w:t>1044 2400 72</w:t>
                  </w:r>
                </w:p>
              </w:tc>
            </w:tr>
            <w:tr w:rsidR="00965D26" w:rsidRPr="00965D26" w14:paraId="7B3FCD0A" w14:textId="77777777" w:rsidTr="00965D26">
              <w:tc>
                <w:tcPr>
                  <w:tcW w:w="0" w:type="auto"/>
                </w:tcPr>
                <w:p w14:paraId="02F11F09" w14:textId="77777777" w:rsidR="00965D26" w:rsidRPr="00965D26" w:rsidRDefault="00965D26" w:rsidP="00965D26">
                  <w:pPr>
                    <w:rPr>
                      <w:szCs w:val="22"/>
                      <w:lang w:val="en-ZA"/>
                    </w:rPr>
                  </w:pPr>
                  <w:r w:rsidRPr="00965D26">
                    <w:rPr>
                      <w:szCs w:val="22"/>
                      <w:lang w:val="en-ZA"/>
                    </w:rPr>
                    <w:t>Account Type</w:t>
                  </w:r>
                </w:p>
              </w:tc>
              <w:tc>
                <w:tcPr>
                  <w:tcW w:w="0" w:type="auto"/>
                </w:tcPr>
                <w:p w14:paraId="77405D14" w14:textId="77777777" w:rsidR="00965D26" w:rsidRPr="00965D26" w:rsidRDefault="00965D26" w:rsidP="00965D26">
                  <w:pPr>
                    <w:rPr>
                      <w:szCs w:val="22"/>
                      <w:lang w:val="en-ZA"/>
                    </w:rPr>
                  </w:pPr>
                  <w:r w:rsidRPr="00965D26">
                    <w:rPr>
                      <w:szCs w:val="22"/>
                      <w:lang w:val="en-ZA"/>
                    </w:rPr>
                    <w:t>Current account</w:t>
                  </w:r>
                </w:p>
              </w:tc>
            </w:tr>
          </w:tbl>
          <w:p w14:paraId="157802DA" w14:textId="77777777" w:rsidR="0099305F" w:rsidRDefault="0099305F" w:rsidP="00965D26">
            <w:pPr>
              <w:rPr>
                <w:b/>
                <w:szCs w:val="22"/>
              </w:rPr>
            </w:pPr>
          </w:p>
          <w:p w14:paraId="59A9E474" w14:textId="5FB09CB0" w:rsidR="00965D26" w:rsidRPr="00965D26" w:rsidRDefault="00965D26" w:rsidP="00965D26">
            <w:pPr>
              <w:rPr>
                <w:szCs w:val="22"/>
              </w:rPr>
            </w:pPr>
            <w:r w:rsidRPr="00965D26">
              <w:rPr>
                <w:b/>
                <w:szCs w:val="22"/>
              </w:rPr>
              <w:t xml:space="preserve">Reference number: Reference number to be provided in the specific format indicating centre point coordinates of site in decimal degrees to 5 or 6 decimal places: latitude/longitude </w:t>
            </w:r>
          </w:p>
          <w:p w14:paraId="65AE1EAA" w14:textId="77777777" w:rsidR="00965D26" w:rsidRPr="00965D26" w:rsidRDefault="00965D26" w:rsidP="00965D26">
            <w:pPr>
              <w:rPr>
                <w:szCs w:val="22"/>
                <w:lang w:val="en-ZA"/>
              </w:rPr>
            </w:pPr>
            <w:r w:rsidRPr="00965D26">
              <w:rPr>
                <w:szCs w:val="22"/>
              </w:rPr>
              <w:t>e.g. -33.918861/</w:t>
            </w:r>
            <w:r w:rsidRPr="00965D26">
              <w:rPr>
                <w:szCs w:val="22"/>
                <w:lang w:val="en-ZA"/>
              </w:rPr>
              <w:t>18.423300</w:t>
            </w:r>
          </w:p>
          <w:p w14:paraId="63DB4881" w14:textId="77777777" w:rsidR="00965D26" w:rsidRPr="00965D26" w:rsidRDefault="00965D26" w:rsidP="00965D26">
            <w:pPr>
              <w:rPr>
                <w:szCs w:val="22"/>
                <w:lang w:val="en-ZA"/>
              </w:rPr>
            </w:pPr>
          </w:p>
          <w:p w14:paraId="6E797A84" w14:textId="77777777" w:rsidR="00965D26" w:rsidRPr="00965D26" w:rsidRDefault="00965D26" w:rsidP="00965D26">
            <w:pPr>
              <w:rPr>
                <w:szCs w:val="22"/>
              </w:rPr>
            </w:pPr>
            <w:r w:rsidRPr="00965D26">
              <w:rPr>
                <w:b/>
                <w:szCs w:val="22"/>
                <w:lang w:val="en-ZA"/>
              </w:rPr>
              <w:t xml:space="preserve">Status: </w:t>
            </w:r>
            <w:r w:rsidRPr="00965D26">
              <w:rPr>
                <w:szCs w:val="22"/>
                <w:lang w:val="en-ZA"/>
              </w:rPr>
              <w:t>Tax exempted</w:t>
            </w:r>
          </w:p>
        </w:tc>
      </w:tr>
    </w:tbl>
    <w:p w14:paraId="78B91805" w14:textId="77777777" w:rsidR="00965D26" w:rsidRDefault="00965D26" w:rsidP="00784A3D">
      <w:pPr>
        <w:rPr>
          <w:szCs w:val="22"/>
        </w:rPr>
        <w:sectPr w:rsidR="00965D26" w:rsidSect="00120F45">
          <w:pgSz w:w="11906" w:h="16838" w:code="9"/>
          <w:pgMar w:top="1134" w:right="1134" w:bottom="1134" w:left="1134" w:header="709" w:footer="709" w:gutter="0"/>
          <w:cols w:space="708"/>
          <w:titlePg/>
          <w:docGrid w:linePitch="360"/>
        </w:sectPr>
      </w:pPr>
    </w:p>
    <w:p w14:paraId="60143D4B" w14:textId="77777777" w:rsidR="005C7E43" w:rsidRDefault="005C7E43" w:rsidP="005C7E43">
      <w:pPr>
        <w:pStyle w:val="List2"/>
      </w:pPr>
      <w:bookmarkStart w:id="3" w:name="_Toc138236571"/>
    </w:p>
    <w:p w14:paraId="0CEB15AF" w14:textId="77777777" w:rsidR="00802B23" w:rsidRPr="005C7E43" w:rsidRDefault="00802B23" w:rsidP="005C7E43">
      <w:pPr>
        <w:pStyle w:val="List2"/>
      </w:pPr>
    </w:p>
    <w:p w14:paraId="4FF19C80" w14:textId="7483585D" w:rsidR="00965D26" w:rsidRPr="0043588F" w:rsidRDefault="00965D26" w:rsidP="00D44F29">
      <w:pPr>
        <w:pStyle w:val="Heading1"/>
      </w:pPr>
      <w:r>
        <w:t>GENERAL INFORMATION</w:t>
      </w:r>
      <w:bookmarkEnd w:id="3"/>
      <w:r>
        <w:t xml:space="preserve"> </w:t>
      </w:r>
    </w:p>
    <w:p w14:paraId="24CB522E" w14:textId="77777777" w:rsidR="00784A3D" w:rsidRPr="00965D26" w:rsidRDefault="00784A3D" w:rsidP="00784A3D">
      <w:pPr>
        <w:rPr>
          <w:b/>
          <w:bCs/>
          <w:szCs w:val="22"/>
        </w:rPr>
      </w:pPr>
    </w:p>
    <w:p w14:paraId="09C6DC65" w14:textId="0AAE396E" w:rsidR="00784A3D" w:rsidRPr="00965D26" w:rsidRDefault="00965D26" w:rsidP="00784A3D">
      <w:pPr>
        <w:rPr>
          <w:b/>
          <w:bCs/>
          <w:szCs w:val="22"/>
        </w:rPr>
      </w:pPr>
      <w:r w:rsidRPr="00965D26">
        <w:rPr>
          <w:b/>
          <w:bCs/>
          <w:szCs w:val="22"/>
        </w:rPr>
        <w:t>PROJECT TITLE (This must include local municipality and/or district municipality and Province)</w:t>
      </w:r>
    </w:p>
    <w:p w14:paraId="366BE9D7" w14:textId="77777777" w:rsidR="00784A3D" w:rsidRPr="00784A3D" w:rsidRDefault="00784A3D" w:rsidP="00784A3D">
      <w:pPr>
        <w:rPr>
          <w:szCs w:val="22"/>
        </w:rPr>
      </w:pPr>
    </w:p>
    <w:tbl>
      <w:tblPr>
        <w:tblStyle w:val="TableGrid"/>
        <w:tblW w:w="0" w:type="auto"/>
        <w:tblLook w:val="04A0" w:firstRow="1" w:lastRow="0" w:firstColumn="1" w:lastColumn="0" w:noHBand="0" w:noVBand="1"/>
      </w:tblPr>
      <w:tblGrid>
        <w:gridCol w:w="9016"/>
      </w:tblGrid>
      <w:tr w:rsidR="00965D26" w14:paraId="6840FA30" w14:textId="77777777" w:rsidTr="00965D26">
        <w:permStart w:id="1464682475" w:edGrp="everyone" w:colFirst="0" w:colLast="0" w:displacedByCustomXml="next"/>
        <w:sdt>
          <w:sdtPr>
            <w:rPr>
              <w:rStyle w:val="Style7"/>
            </w:rPr>
            <w:id w:val="-1123606794"/>
            <w:placeholder>
              <w:docPart w:val="5329470DADB047999456FA1B83EFDF8A"/>
            </w:placeholder>
            <w:showingPlcHdr/>
            <w15:color w:val="000000"/>
          </w:sdtPr>
          <w:sdtEndPr>
            <w:rPr>
              <w:rStyle w:val="DefaultParagraphFont"/>
              <w:i w:val="0"/>
              <w:iCs/>
              <w:szCs w:val="22"/>
            </w:rPr>
          </w:sdtEndPr>
          <w:sdtContent>
            <w:tc>
              <w:tcPr>
                <w:tcW w:w="9016" w:type="dxa"/>
              </w:tcPr>
              <w:p w14:paraId="7BC24E40" w14:textId="6A4E3924" w:rsidR="00965D26" w:rsidRDefault="0027184C" w:rsidP="00784A3D">
                <w:pPr>
                  <w:rPr>
                    <w:szCs w:val="22"/>
                  </w:rPr>
                </w:pPr>
                <w:r w:rsidRPr="00965D26">
                  <w:rPr>
                    <w:i/>
                    <w:iCs/>
                    <w:szCs w:val="22"/>
                  </w:rPr>
                  <w:t>Include the project title which describes the main activity, any associated activities and provide the area within which it occurs</w:t>
                </w:r>
                <w:r w:rsidRPr="00965D26">
                  <w:rPr>
                    <w:rStyle w:val="PlaceholderText"/>
                    <w:i/>
                    <w:iCs/>
                  </w:rPr>
                  <w:t>.</w:t>
                </w:r>
              </w:p>
            </w:tc>
          </w:sdtContent>
        </w:sdt>
      </w:tr>
      <w:permEnd w:id="1464682475"/>
    </w:tbl>
    <w:p w14:paraId="646E3AC5"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5B78FAE4" w14:textId="77777777" w:rsidTr="00DC1A41">
        <w:trPr>
          <w:trHeight w:val="283"/>
        </w:trPr>
        <w:tc>
          <w:tcPr>
            <w:tcW w:w="4248" w:type="dxa"/>
          </w:tcPr>
          <w:p w14:paraId="23ECE99E" w14:textId="615DC42C" w:rsidR="00C71CC9" w:rsidRDefault="00C71CC9" w:rsidP="00C71CC9">
            <w:pPr>
              <w:rPr>
                <w:szCs w:val="22"/>
              </w:rPr>
            </w:pPr>
            <w:permStart w:id="1275465763" w:edGrp="everyone" w:colFirst="1" w:colLast="1"/>
            <w:r w:rsidRPr="0003724B">
              <w:rPr>
                <w:rFonts w:cs="Arial"/>
                <w:b/>
                <w:szCs w:val="22"/>
              </w:rPr>
              <w:t>Title</w:t>
            </w:r>
          </w:p>
        </w:tc>
        <w:sdt>
          <w:sdtPr>
            <w:rPr>
              <w:rStyle w:val="Style12"/>
            </w:rPr>
            <w:id w:val="-1982454943"/>
            <w:placeholder>
              <w:docPart w:val="2744C463B1DA40D59909BAF52695C323"/>
            </w:placeholder>
            <w:showingPlcHdr/>
            <w:dropDownList>
              <w:listItem w:value="Choose an item."/>
              <w:listItem w:displayText="Mrs" w:value="Mrs"/>
              <w:listItem w:displayText="Ms." w:value="Ms."/>
              <w:listItem w:displayText="Miss" w:value="Miss"/>
              <w:listItem w:displayText="Mr" w:value="Mr"/>
              <w:listItem w:displayText="Adv" w:value="Adv"/>
              <w:listItem w:displayText="Prof" w:value="Prof"/>
              <w:listItem w:displayText="Dr" w:value="Dr"/>
            </w:dropDownList>
          </w:sdtPr>
          <w:sdtEndPr>
            <w:rPr>
              <w:rStyle w:val="DefaultParagraphFont"/>
              <w:b/>
              <w:bCs/>
              <w:szCs w:val="22"/>
            </w:rPr>
          </w:sdtEndPr>
          <w:sdtContent>
            <w:tc>
              <w:tcPr>
                <w:tcW w:w="4768" w:type="dxa"/>
              </w:tcPr>
              <w:p w14:paraId="3BD1DB4D" w14:textId="10E3EDCF" w:rsidR="00C71CC9" w:rsidRPr="00A11130" w:rsidRDefault="00C71CC9" w:rsidP="00C71CC9">
                <w:pPr>
                  <w:rPr>
                    <w:b/>
                    <w:bCs/>
                    <w:szCs w:val="22"/>
                  </w:rPr>
                </w:pPr>
                <w:r w:rsidRPr="00A11130">
                  <w:rPr>
                    <w:rStyle w:val="PlaceholderText"/>
                    <w:b/>
                    <w:bCs/>
                    <w:i/>
                    <w:iCs/>
                    <w:color w:val="auto"/>
                  </w:rPr>
                  <w:t>Choose a title</w:t>
                </w:r>
                <w:r w:rsidRPr="00A11130">
                  <w:rPr>
                    <w:rStyle w:val="PlaceholderText"/>
                    <w:b/>
                    <w:bCs/>
                  </w:rPr>
                  <w:t>.</w:t>
                </w:r>
              </w:p>
            </w:tc>
          </w:sdtContent>
        </w:sdt>
      </w:tr>
      <w:tr w:rsidR="00C71CC9" w14:paraId="368F2E35" w14:textId="77777777" w:rsidTr="00DC1A41">
        <w:trPr>
          <w:trHeight w:val="283"/>
        </w:trPr>
        <w:tc>
          <w:tcPr>
            <w:tcW w:w="4248" w:type="dxa"/>
          </w:tcPr>
          <w:p w14:paraId="557BA834" w14:textId="6F5C6B4B" w:rsidR="00C71CC9" w:rsidRDefault="00C71CC9" w:rsidP="00C71CC9">
            <w:pPr>
              <w:rPr>
                <w:szCs w:val="22"/>
              </w:rPr>
            </w:pPr>
            <w:permStart w:id="1412244390" w:edGrp="everyone" w:colFirst="1" w:colLast="1"/>
            <w:permEnd w:id="1275465763"/>
            <w:r w:rsidRPr="005E1B14">
              <w:rPr>
                <w:rFonts w:cs="Arial"/>
                <w:b/>
                <w:szCs w:val="22"/>
              </w:rPr>
              <w:t>Name of the Applicant</w:t>
            </w:r>
          </w:p>
        </w:tc>
        <w:sdt>
          <w:sdtPr>
            <w:rPr>
              <w:rStyle w:val="Style13usethis"/>
            </w:rPr>
            <w:id w:val="2073308190"/>
            <w:placeholder>
              <w:docPart w:val="C90760279123444D82BDF26224EB3605"/>
            </w:placeholder>
            <w:showingPlcHdr/>
          </w:sdtPr>
          <w:sdtEndPr>
            <w:rPr>
              <w:rStyle w:val="DefaultParagraphFont"/>
              <w:b/>
              <w:bCs/>
              <w:szCs w:val="22"/>
            </w:rPr>
          </w:sdtEndPr>
          <w:sdtContent>
            <w:tc>
              <w:tcPr>
                <w:tcW w:w="4768" w:type="dxa"/>
              </w:tcPr>
              <w:p w14:paraId="4B3DE2F4" w14:textId="6941B130" w:rsidR="00C71CC9" w:rsidRPr="00A11130" w:rsidRDefault="00C71CC9" w:rsidP="00C71CC9">
                <w:pPr>
                  <w:rPr>
                    <w:b/>
                    <w:bCs/>
                    <w:szCs w:val="22"/>
                  </w:rPr>
                </w:pPr>
                <w:r w:rsidRPr="00A11130">
                  <w:rPr>
                    <w:rStyle w:val="PlaceholderText"/>
                    <w:b/>
                    <w:bCs/>
                    <w:color w:val="auto"/>
                  </w:rPr>
                  <w:t>Click or tap here to enter text.</w:t>
                </w:r>
              </w:p>
            </w:tc>
          </w:sdtContent>
        </w:sdt>
      </w:tr>
      <w:tr w:rsidR="00C71CC9" w14:paraId="23FE21F9" w14:textId="77777777" w:rsidTr="00DC1A41">
        <w:trPr>
          <w:trHeight w:val="283"/>
        </w:trPr>
        <w:tc>
          <w:tcPr>
            <w:tcW w:w="4248" w:type="dxa"/>
          </w:tcPr>
          <w:p w14:paraId="46698DB6" w14:textId="74A9AF8F" w:rsidR="00C71CC9" w:rsidRDefault="00C71CC9" w:rsidP="00C71CC9">
            <w:pPr>
              <w:rPr>
                <w:szCs w:val="22"/>
              </w:rPr>
            </w:pPr>
            <w:permStart w:id="1018654898" w:edGrp="everyone" w:colFirst="1" w:colLast="1"/>
            <w:permEnd w:id="1412244390"/>
            <w:r>
              <w:rPr>
                <w:rFonts w:cs="Arial"/>
                <w:b/>
                <w:szCs w:val="22"/>
              </w:rPr>
              <w:t>Surname of the Applicant</w:t>
            </w:r>
          </w:p>
        </w:tc>
        <w:sdt>
          <w:sdtPr>
            <w:rPr>
              <w:rStyle w:val="Style8"/>
              <w:b/>
              <w:bCs/>
            </w:rPr>
            <w:id w:val="96612607"/>
            <w:placeholder>
              <w:docPart w:val="B4A1D80C89CF4149858420C797D9207C"/>
            </w:placeholder>
            <w:showingPlcHdr/>
            <w15:color w:val="000000"/>
          </w:sdtPr>
          <w:sdtEndPr>
            <w:rPr>
              <w:rStyle w:val="DefaultParagraphFont"/>
              <w:szCs w:val="22"/>
            </w:rPr>
          </w:sdtEndPr>
          <w:sdtContent>
            <w:tc>
              <w:tcPr>
                <w:tcW w:w="4768" w:type="dxa"/>
              </w:tcPr>
              <w:p w14:paraId="2DEC6632" w14:textId="3B64F373" w:rsidR="00C71CC9" w:rsidRPr="00A11130" w:rsidRDefault="00C71CC9" w:rsidP="00C71CC9">
                <w:pPr>
                  <w:rPr>
                    <w:b/>
                    <w:bCs/>
                    <w:szCs w:val="22"/>
                  </w:rPr>
                </w:pPr>
                <w:r w:rsidRPr="00A11130">
                  <w:rPr>
                    <w:rStyle w:val="PlaceholderText"/>
                    <w:b/>
                    <w:bCs/>
                    <w:color w:val="auto"/>
                  </w:rPr>
                  <w:t>Click or tap here to enter text.</w:t>
                </w:r>
              </w:p>
            </w:tc>
          </w:sdtContent>
        </w:sdt>
      </w:tr>
      <w:tr w:rsidR="006810ED" w14:paraId="09EB5954" w14:textId="77777777" w:rsidTr="00DC1A41">
        <w:trPr>
          <w:trHeight w:val="283"/>
        </w:trPr>
        <w:tc>
          <w:tcPr>
            <w:tcW w:w="4248" w:type="dxa"/>
          </w:tcPr>
          <w:p w14:paraId="4DC34C0B" w14:textId="35FB5451" w:rsidR="006810ED" w:rsidRDefault="006810ED" w:rsidP="006810ED">
            <w:pPr>
              <w:rPr>
                <w:rFonts w:cs="Arial"/>
                <w:b/>
                <w:szCs w:val="22"/>
              </w:rPr>
            </w:pPr>
            <w:permStart w:id="652900577" w:edGrp="everyone" w:colFirst="1" w:colLast="1"/>
            <w:permEnd w:id="1018654898"/>
            <w:r w:rsidRPr="00714CF9">
              <w:rPr>
                <w:rFonts w:cs="Arial"/>
                <w:bCs/>
                <w:szCs w:val="22"/>
              </w:rPr>
              <w:t>Responsible position, e.g. Director, CEO, etc</w:t>
            </w:r>
          </w:p>
        </w:tc>
        <w:tc>
          <w:tcPr>
            <w:tcW w:w="4768" w:type="dxa"/>
          </w:tcPr>
          <w:p w14:paraId="58492A5F" w14:textId="77777777" w:rsidR="006810ED" w:rsidRDefault="006810ED" w:rsidP="006810ED">
            <w:pPr>
              <w:rPr>
                <w:rStyle w:val="Style8"/>
                <w:b/>
                <w:bCs/>
              </w:rPr>
            </w:pPr>
          </w:p>
        </w:tc>
      </w:tr>
      <w:tr w:rsidR="006810ED" w14:paraId="7BC5F318" w14:textId="77777777" w:rsidTr="00DC1A41">
        <w:trPr>
          <w:trHeight w:val="283"/>
        </w:trPr>
        <w:tc>
          <w:tcPr>
            <w:tcW w:w="4248" w:type="dxa"/>
          </w:tcPr>
          <w:p w14:paraId="0129C5B8" w14:textId="737E752D" w:rsidR="006810ED" w:rsidRDefault="006810ED" w:rsidP="006810ED">
            <w:pPr>
              <w:rPr>
                <w:szCs w:val="22"/>
              </w:rPr>
            </w:pPr>
            <w:permStart w:id="901056016" w:edGrp="everyone" w:colFirst="1" w:colLast="1"/>
            <w:permEnd w:id="652900577"/>
            <w:r w:rsidRPr="002577E5">
              <w:rPr>
                <w:rFonts w:cs="Arial"/>
                <w:bCs/>
                <w:szCs w:val="22"/>
              </w:rPr>
              <w:t xml:space="preserve">Name </w:t>
            </w:r>
            <w:r>
              <w:rPr>
                <w:rFonts w:cs="Arial"/>
                <w:bCs/>
                <w:szCs w:val="22"/>
              </w:rPr>
              <w:t>in which the EA was issued to</w:t>
            </w:r>
          </w:p>
        </w:tc>
        <w:sdt>
          <w:sdtPr>
            <w:rPr>
              <w:rStyle w:val="Style8"/>
            </w:rPr>
            <w:id w:val="720024811"/>
            <w:placeholder>
              <w:docPart w:val="95D7ED702AD34336860C8652B11CFF0A"/>
            </w:placeholder>
            <w:showingPlcHdr/>
            <w15:color w:val="000000"/>
          </w:sdtPr>
          <w:sdtEndPr>
            <w:rPr>
              <w:rStyle w:val="DefaultParagraphFont"/>
              <w:szCs w:val="22"/>
            </w:rPr>
          </w:sdtEndPr>
          <w:sdtContent>
            <w:tc>
              <w:tcPr>
                <w:tcW w:w="4768" w:type="dxa"/>
              </w:tcPr>
              <w:p w14:paraId="682DAC23" w14:textId="07111AC7" w:rsidR="006810ED" w:rsidRDefault="006810ED" w:rsidP="006810ED">
                <w:pPr>
                  <w:rPr>
                    <w:szCs w:val="22"/>
                  </w:rPr>
                </w:pPr>
                <w:r w:rsidRPr="00C71CC9">
                  <w:rPr>
                    <w:rStyle w:val="PlaceholderText"/>
                    <w:color w:val="auto"/>
                  </w:rPr>
                  <w:t>Click or tap here to enter text.</w:t>
                </w:r>
              </w:p>
            </w:tc>
          </w:sdtContent>
        </w:sdt>
      </w:tr>
      <w:tr w:rsidR="006810ED" w14:paraId="22A0C1F2" w14:textId="77777777" w:rsidTr="00DC1A41">
        <w:trPr>
          <w:trHeight w:val="283"/>
        </w:trPr>
        <w:tc>
          <w:tcPr>
            <w:tcW w:w="4248" w:type="dxa"/>
          </w:tcPr>
          <w:p w14:paraId="5B1BB70B" w14:textId="1023BBC5" w:rsidR="006810ED" w:rsidRPr="002577E5" w:rsidRDefault="006810ED" w:rsidP="006810ED">
            <w:pPr>
              <w:rPr>
                <w:rFonts w:cs="Arial"/>
                <w:bCs/>
                <w:szCs w:val="22"/>
              </w:rPr>
            </w:pPr>
            <w:permStart w:id="1512535270" w:edGrp="everyone" w:colFirst="1" w:colLast="1"/>
            <w:permEnd w:id="901056016"/>
            <w:r>
              <w:rPr>
                <w:rFonts w:cs="Arial"/>
                <w:bCs/>
                <w:szCs w:val="22"/>
              </w:rPr>
              <w:t>Name of contact person for applicant (if other)</w:t>
            </w:r>
          </w:p>
        </w:tc>
        <w:sdt>
          <w:sdtPr>
            <w:rPr>
              <w:rStyle w:val="Style8"/>
            </w:rPr>
            <w:id w:val="591978459"/>
            <w:placeholder>
              <w:docPart w:val="3BAAF917F72144489829D2D7550368F6"/>
            </w:placeholder>
            <w:showingPlcHdr/>
            <w15:color w:val="000000"/>
          </w:sdtPr>
          <w:sdtEndPr>
            <w:rPr>
              <w:rStyle w:val="DefaultParagraphFont"/>
              <w:szCs w:val="22"/>
            </w:rPr>
          </w:sdtEndPr>
          <w:sdtContent>
            <w:tc>
              <w:tcPr>
                <w:tcW w:w="4768" w:type="dxa"/>
              </w:tcPr>
              <w:p w14:paraId="514A18A8" w14:textId="6CA79244" w:rsidR="006810ED" w:rsidRDefault="006810ED" w:rsidP="006810ED">
                <w:pPr>
                  <w:rPr>
                    <w:rStyle w:val="Style8"/>
                  </w:rPr>
                </w:pPr>
                <w:r w:rsidRPr="00C71CC9">
                  <w:rPr>
                    <w:rStyle w:val="PlaceholderText"/>
                    <w:color w:val="auto"/>
                  </w:rPr>
                  <w:t>Click or tap here to enter text.</w:t>
                </w:r>
              </w:p>
            </w:tc>
          </w:sdtContent>
        </w:sdt>
      </w:tr>
      <w:tr w:rsidR="006810ED" w14:paraId="0028DADF" w14:textId="77777777" w:rsidTr="00DC1A41">
        <w:trPr>
          <w:trHeight w:val="283"/>
        </w:trPr>
        <w:tc>
          <w:tcPr>
            <w:tcW w:w="4248" w:type="dxa"/>
          </w:tcPr>
          <w:p w14:paraId="2B6CF838" w14:textId="03575CD8" w:rsidR="006810ED" w:rsidRDefault="006810ED" w:rsidP="006810ED">
            <w:pPr>
              <w:rPr>
                <w:szCs w:val="22"/>
              </w:rPr>
            </w:pPr>
            <w:permStart w:id="725041674" w:edGrp="everyone" w:colFirst="1" w:colLast="1"/>
            <w:permEnd w:id="1512535270"/>
            <w:r w:rsidRPr="002577E5">
              <w:rPr>
                <w:rFonts w:cs="Arial"/>
                <w:bCs/>
                <w:szCs w:val="22"/>
              </w:rPr>
              <w:t>Company/ Trading name (if any)</w:t>
            </w:r>
          </w:p>
        </w:tc>
        <w:sdt>
          <w:sdtPr>
            <w:rPr>
              <w:rStyle w:val="Style8"/>
            </w:rPr>
            <w:id w:val="909498482"/>
            <w:placeholder>
              <w:docPart w:val="9F8BC7830316442991C0245E1164C5FC"/>
            </w:placeholder>
            <w:showingPlcHdr/>
            <w15:color w:val="000000"/>
          </w:sdtPr>
          <w:sdtEndPr>
            <w:rPr>
              <w:rStyle w:val="DefaultParagraphFont"/>
              <w:szCs w:val="22"/>
            </w:rPr>
          </w:sdtEndPr>
          <w:sdtContent>
            <w:tc>
              <w:tcPr>
                <w:tcW w:w="4768" w:type="dxa"/>
              </w:tcPr>
              <w:p w14:paraId="740BDEB8" w14:textId="74760D47" w:rsidR="006810ED" w:rsidRPr="003B059D" w:rsidRDefault="006810ED" w:rsidP="006810ED">
                <w:pPr>
                  <w:rPr>
                    <w:szCs w:val="22"/>
                  </w:rPr>
                </w:pPr>
                <w:r w:rsidRPr="003B059D">
                  <w:rPr>
                    <w:rStyle w:val="PlaceholderText"/>
                    <w:color w:val="auto"/>
                  </w:rPr>
                  <w:t>Click or tap here to enter text.</w:t>
                </w:r>
              </w:p>
            </w:tc>
          </w:sdtContent>
        </w:sdt>
      </w:tr>
      <w:tr w:rsidR="006810ED" w14:paraId="26BC99F2" w14:textId="77777777" w:rsidTr="00DC1A41">
        <w:trPr>
          <w:trHeight w:val="283"/>
        </w:trPr>
        <w:tc>
          <w:tcPr>
            <w:tcW w:w="4248" w:type="dxa"/>
          </w:tcPr>
          <w:p w14:paraId="28C3877F" w14:textId="74F20283" w:rsidR="006810ED" w:rsidRDefault="006810ED" w:rsidP="006810ED">
            <w:pPr>
              <w:rPr>
                <w:szCs w:val="22"/>
              </w:rPr>
            </w:pPr>
            <w:permStart w:id="1084906273" w:edGrp="everyone" w:colFirst="1" w:colLast="1"/>
            <w:permEnd w:id="725041674"/>
            <w:r w:rsidRPr="002577E5">
              <w:rPr>
                <w:rFonts w:cs="Arial"/>
                <w:bCs/>
                <w:szCs w:val="22"/>
              </w:rPr>
              <w:t>Company Registration Number</w:t>
            </w:r>
          </w:p>
        </w:tc>
        <w:sdt>
          <w:sdtPr>
            <w:rPr>
              <w:rStyle w:val="Style8"/>
            </w:rPr>
            <w:id w:val="1626501198"/>
            <w:placeholder>
              <w:docPart w:val="B83DB9DBCA2943B8A5F57195F4A46B47"/>
            </w:placeholder>
            <w:showingPlcHdr/>
            <w15:color w:val="000000"/>
          </w:sdtPr>
          <w:sdtEndPr>
            <w:rPr>
              <w:rStyle w:val="DefaultParagraphFont"/>
              <w:szCs w:val="22"/>
            </w:rPr>
          </w:sdtEndPr>
          <w:sdtContent>
            <w:tc>
              <w:tcPr>
                <w:tcW w:w="4768" w:type="dxa"/>
              </w:tcPr>
              <w:p w14:paraId="3A6141BA" w14:textId="584F4261" w:rsidR="006810ED" w:rsidRDefault="006810ED" w:rsidP="006810ED">
                <w:pPr>
                  <w:rPr>
                    <w:szCs w:val="22"/>
                  </w:rPr>
                </w:pPr>
                <w:r w:rsidRPr="00C71CC9">
                  <w:rPr>
                    <w:rStyle w:val="PlaceholderText"/>
                    <w:color w:val="auto"/>
                  </w:rPr>
                  <w:t>Click or tap here to enter text.</w:t>
                </w:r>
              </w:p>
            </w:tc>
          </w:sdtContent>
        </w:sdt>
      </w:tr>
      <w:tr w:rsidR="006810ED" w14:paraId="150FEF18" w14:textId="77777777" w:rsidTr="00DC1A41">
        <w:trPr>
          <w:trHeight w:val="283"/>
        </w:trPr>
        <w:tc>
          <w:tcPr>
            <w:tcW w:w="4248" w:type="dxa"/>
          </w:tcPr>
          <w:p w14:paraId="41833C5C" w14:textId="75771874" w:rsidR="006810ED" w:rsidRDefault="006810ED" w:rsidP="006810ED">
            <w:pPr>
              <w:rPr>
                <w:szCs w:val="22"/>
              </w:rPr>
            </w:pPr>
            <w:permStart w:id="511396575" w:edGrp="everyone" w:colFirst="1" w:colLast="1"/>
            <w:permEnd w:id="1084906273"/>
            <w:r w:rsidRPr="002577E5">
              <w:rPr>
                <w:rFonts w:cs="Arial"/>
                <w:bCs/>
                <w:szCs w:val="22"/>
              </w:rPr>
              <w:t>Physical address</w:t>
            </w:r>
          </w:p>
        </w:tc>
        <w:sdt>
          <w:sdtPr>
            <w:rPr>
              <w:rStyle w:val="Style8"/>
            </w:rPr>
            <w:id w:val="-1194061046"/>
            <w:placeholder>
              <w:docPart w:val="A5E786D125B34369A0AE5696E651D54B"/>
            </w:placeholder>
            <w:showingPlcHdr/>
            <w15:color w:val="000000"/>
          </w:sdtPr>
          <w:sdtEndPr>
            <w:rPr>
              <w:rStyle w:val="DefaultParagraphFont"/>
              <w:szCs w:val="22"/>
            </w:rPr>
          </w:sdtEndPr>
          <w:sdtContent>
            <w:tc>
              <w:tcPr>
                <w:tcW w:w="4768" w:type="dxa"/>
              </w:tcPr>
              <w:p w14:paraId="2C6AA544" w14:textId="52A9D371" w:rsidR="006810ED" w:rsidRDefault="006810ED" w:rsidP="006810ED">
                <w:pPr>
                  <w:rPr>
                    <w:szCs w:val="22"/>
                  </w:rPr>
                </w:pPr>
                <w:r w:rsidRPr="00C71CC9">
                  <w:rPr>
                    <w:rStyle w:val="PlaceholderText"/>
                    <w:color w:val="auto"/>
                  </w:rPr>
                  <w:t>Click or tap here to enter text.</w:t>
                </w:r>
              </w:p>
            </w:tc>
          </w:sdtContent>
        </w:sdt>
      </w:tr>
      <w:tr w:rsidR="006810ED" w14:paraId="7378A2EA" w14:textId="77777777" w:rsidTr="00DC1A41">
        <w:trPr>
          <w:trHeight w:val="283"/>
        </w:trPr>
        <w:tc>
          <w:tcPr>
            <w:tcW w:w="4248" w:type="dxa"/>
          </w:tcPr>
          <w:p w14:paraId="7619DA30" w14:textId="4D5CA01B" w:rsidR="006810ED" w:rsidRPr="00C71CC9" w:rsidRDefault="006810ED" w:rsidP="006810ED">
            <w:pPr>
              <w:rPr>
                <w:rFonts w:cs="Arial"/>
                <w:bCs/>
                <w:color w:val="808080" w:themeColor="background1" w:themeShade="80"/>
                <w:szCs w:val="22"/>
              </w:rPr>
            </w:pPr>
            <w:permStart w:id="1877814671" w:edGrp="everyone" w:colFirst="1" w:colLast="1"/>
            <w:permEnd w:id="511396575"/>
            <w:r w:rsidRPr="002577E5">
              <w:rPr>
                <w:rFonts w:cs="Arial"/>
                <w:bCs/>
                <w:szCs w:val="22"/>
              </w:rPr>
              <w:t>Postal address</w:t>
            </w:r>
          </w:p>
        </w:tc>
        <w:sdt>
          <w:sdtPr>
            <w:rPr>
              <w:rStyle w:val="Style8"/>
            </w:rPr>
            <w:id w:val="1484500600"/>
            <w:placeholder>
              <w:docPart w:val="084F0BCDC615440B983A3457B29F12E6"/>
            </w:placeholder>
            <w:showingPlcHdr/>
            <w15:color w:val="000000"/>
          </w:sdtPr>
          <w:sdtEndPr>
            <w:rPr>
              <w:rStyle w:val="DefaultParagraphFont"/>
              <w:szCs w:val="22"/>
            </w:rPr>
          </w:sdtEndPr>
          <w:sdtContent>
            <w:tc>
              <w:tcPr>
                <w:tcW w:w="4768" w:type="dxa"/>
              </w:tcPr>
              <w:p w14:paraId="58D461FD" w14:textId="4F8E936B" w:rsidR="006810ED" w:rsidRDefault="006810ED" w:rsidP="006810ED">
                <w:pPr>
                  <w:rPr>
                    <w:szCs w:val="22"/>
                  </w:rPr>
                </w:pPr>
                <w:r w:rsidRPr="00C71CC9">
                  <w:rPr>
                    <w:rStyle w:val="PlaceholderText"/>
                    <w:color w:val="auto"/>
                  </w:rPr>
                  <w:t>Click or tap here to enter text.</w:t>
                </w:r>
              </w:p>
            </w:tc>
          </w:sdtContent>
        </w:sdt>
      </w:tr>
      <w:tr w:rsidR="006810ED" w14:paraId="5659CAB7" w14:textId="77777777" w:rsidTr="00DC1A41">
        <w:trPr>
          <w:trHeight w:val="283"/>
        </w:trPr>
        <w:tc>
          <w:tcPr>
            <w:tcW w:w="4248" w:type="dxa"/>
          </w:tcPr>
          <w:p w14:paraId="3D6A93CD" w14:textId="45404324" w:rsidR="006810ED" w:rsidRPr="002577E5" w:rsidRDefault="006810ED" w:rsidP="006810ED">
            <w:pPr>
              <w:rPr>
                <w:rFonts w:cs="Arial"/>
                <w:bCs/>
                <w:szCs w:val="22"/>
              </w:rPr>
            </w:pPr>
            <w:permStart w:id="1450260061" w:edGrp="everyone" w:colFirst="1" w:colLast="1"/>
            <w:permEnd w:id="1877814671"/>
            <w:r w:rsidRPr="002577E5">
              <w:rPr>
                <w:rFonts w:cs="Arial"/>
                <w:bCs/>
                <w:szCs w:val="22"/>
              </w:rPr>
              <w:t>Postal code</w:t>
            </w:r>
          </w:p>
        </w:tc>
        <w:sdt>
          <w:sdtPr>
            <w:rPr>
              <w:rStyle w:val="Style8"/>
            </w:rPr>
            <w:id w:val="2130904329"/>
            <w:placeholder>
              <w:docPart w:val="341ED580D8584717ADCE20E3E74949F4"/>
            </w:placeholder>
            <w:showingPlcHdr/>
            <w15:color w:val="000000"/>
          </w:sdtPr>
          <w:sdtEndPr>
            <w:rPr>
              <w:rStyle w:val="DefaultParagraphFont"/>
              <w:szCs w:val="22"/>
            </w:rPr>
          </w:sdtEndPr>
          <w:sdtContent>
            <w:tc>
              <w:tcPr>
                <w:tcW w:w="4768" w:type="dxa"/>
              </w:tcPr>
              <w:p w14:paraId="3CB4E382" w14:textId="31F730DF" w:rsidR="006810ED" w:rsidRDefault="006810ED" w:rsidP="006810ED">
                <w:pPr>
                  <w:rPr>
                    <w:szCs w:val="22"/>
                  </w:rPr>
                </w:pPr>
                <w:r w:rsidRPr="00C71CC9">
                  <w:rPr>
                    <w:rStyle w:val="PlaceholderText"/>
                    <w:color w:val="auto"/>
                  </w:rPr>
                  <w:t>Click or tap here to enter text.</w:t>
                </w:r>
              </w:p>
            </w:tc>
          </w:sdtContent>
        </w:sdt>
      </w:tr>
      <w:tr w:rsidR="006810ED" w14:paraId="3BE5F405" w14:textId="77777777" w:rsidTr="00DC1A41">
        <w:trPr>
          <w:trHeight w:val="283"/>
        </w:trPr>
        <w:tc>
          <w:tcPr>
            <w:tcW w:w="4248" w:type="dxa"/>
          </w:tcPr>
          <w:p w14:paraId="56D1C63A" w14:textId="6FEBD466" w:rsidR="006810ED" w:rsidRPr="002577E5" w:rsidRDefault="006810ED" w:rsidP="006810ED">
            <w:pPr>
              <w:rPr>
                <w:rFonts w:cs="Arial"/>
                <w:bCs/>
                <w:szCs w:val="22"/>
              </w:rPr>
            </w:pPr>
            <w:permStart w:id="1418929462" w:edGrp="everyone" w:colFirst="1" w:colLast="1"/>
            <w:permEnd w:id="1450260061"/>
            <w:r w:rsidRPr="002577E5">
              <w:rPr>
                <w:rFonts w:cs="Arial"/>
                <w:bCs/>
                <w:szCs w:val="22"/>
              </w:rPr>
              <w:t>Telephone</w:t>
            </w:r>
          </w:p>
        </w:tc>
        <w:sdt>
          <w:sdtPr>
            <w:rPr>
              <w:rStyle w:val="Style8"/>
            </w:rPr>
            <w:id w:val="182946065"/>
            <w:placeholder>
              <w:docPart w:val="D32C214975B34CB480D77403C838E993"/>
            </w:placeholder>
            <w:showingPlcHdr/>
            <w15:color w:val="000000"/>
          </w:sdtPr>
          <w:sdtEndPr>
            <w:rPr>
              <w:rStyle w:val="DefaultParagraphFont"/>
              <w:szCs w:val="22"/>
            </w:rPr>
          </w:sdtEndPr>
          <w:sdtContent>
            <w:tc>
              <w:tcPr>
                <w:tcW w:w="4768" w:type="dxa"/>
              </w:tcPr>
              <w:p w14:paraId="48AE7816" w14:textId="5B6BB0FC" w:rsidR="006810ED" w:rsidRDefault="006810ED" w:rsidP="006810ED">
                <w:pPr>
                  <w:rPr>
                    <w:szCs w:val="22"/>
                  </w:rPr>
                </w:pPr>
                <w:r w:rsidRPr="00C71CC9">
                  <w:rPr>
                    <w:rStyle w:val="PlaceholderText"/>
                    <w:color w:val="auto"/>
                  </w:rPr>
                  <w:t>Click or tap here to enter text.</w:t>
                </w:r>
              </w:p>
            </w:tc>
          </w:sdtContent>
        </w:sdt>
      </w:tr>
      <w:tr w:rsidR="006810ED" w14:paraId="2D4E8646" w14:textId="77777777" w:rsidTr="00DC1A41">
        <w:trPr>
          <w:trHeight w:val="283"/>
        </w:trPr>
        <w:tc>
          <w:tcPr>
            <w:tcW w:w="4248" w:type="dxa"/>
          </w:tcPr>
          <w:p w14:paraId="6E9A22C4" w14:textId="2B7A4026" w:rsidR="006810ED" w:rsidRPr="002577E5" w:rsidRDefault="006810ED" w:rsidP="006810ED">
            <w:pPr>
              <w:rPr>
                <w:rFonts w:cs="Arial"/>
                <w:bCs/>
                <w:szCs w:val="22"/>
              </w:rPr>
            </w:pPr>
            <w:permStart w:id="215842707" w:edGrp="everyone" w:colFirst="1" w:colLast="1"/>
            <w:permEnd w:id="1418929462"/>
            <w:r>
              <w:rPr>
                <w:rFonts w:cs="Arial"/>
                <w:bCs/>
                <w:szCs w:val="22"/>
              </w:rPr>
              <w:t>Cellphone</w:t>
            </w:r>
          </w:p>
        </w:tc>
        <w:sdt>
          <w:sdtPr>
            <w:rPr>
              <w:rStyle w:val="Style8"/>
            </w:rPr>
            <w:id w:val="-114765979"/>
            <w:placeholder>
              <w:docPart w:val="D7B9ABC2F24E407FB92B320B5AF8BD3E"/>
            </w:placeholder>
            <w:showingPlcHdr/>
            <w15:color w:val="000000"/>
          </w:sdtPr>
          <w:sdtEndPr>
            <w:rPr>
              <w:rStyle w:val="DefaultParagraphFont"/>
              <w:szCs w:val="22"/>
            </w:rPr>
          </w:sdtEndPr>
          <w:sdtContent>
            <w:tc>
              <w:tcPr>
                <w:tcW w:w="4768" w:type="dxa"/>
              </w:tcPr>
              <w:p w14:paraId="2A34AF38" w14:textId="63AC4CEB" w:rsidR="006810ED" w:rsidRDefault="006810ED" w:rsidP="006810ED">
                <w:pPr>
                  <w:rPr>
                    <w:szCs w:val="22"/>
                  </w:rPr>
                </w:pPr>
                <w:r w:rsidRPr="00C71CC9">
                  <w:rPr>
                    <w:rStyle w:val="PlaceholderText"/>
                    <w:color w:val="auto"/>
                  </w:rPr>
                  <w:t>Click or tap here to enter text.</w:t>
                </w:r>
              </w:p>
            </w:tc>
          </w:sdtContent>
        </w:sdt>
      </w:tr>
      <w:tr w:rsidR="006810ED" w14:paraId="318C36C5" w14:textId="77777777" w:rsidTr="00DC1A41">
        <w:trPr>
          <w:trHeight w:val="283"/>
        </w:trPr>
        <w:tc>
          <w:tcPr>
            <w:tcW w:w="4248" w:type="dxa"/>
          </w:tcPr>
          <w:p w14:paraId="3363915E" w14:textId="0E01A38B" w:rsidR="006810ED" w:rsidRPr="002577E5" w:rsidRDefault="006810ED" w:rsidP="006810ED">
            <w:pPr>
              <w:rPr>
                <w:rFonts w:cs="Arial"/>
                <w:bCs/>
                <w:szCs w:val="22"/>
              </w:rPr>
            </w:pPr>
            <w:permStart w:id="1021389454" w:edGrp="everyone" w:colFirst="1" w:colLast="1"/>
            <w:permEnd w:id="215842707"/>
            <w:r w:rsidRPr="002577E5">
              <w:rPr>
                <w:rFonts w:cs="Arial"/>
                <w:bCs/>
                <w:szCs w:val="22"/>
              </w:rPr>
              <w:t>E-mail</w:t>
            </w:r>
          </w:p>
        </w:tc>
        <w:sdt>
          <w:sdtPr>
            <w:rPr>
              <w:rStyle w:val="Style8"/>
            </w:rPr>
            <w:id w:val="-1981613441"/>
            <w:placeholder>
              <w:docPart w:val="F81A4050ED19452D8047F51E6AEC0A0D"/>
            </w:placeholder>
            <w:showingPlcHdr/>
            <w15:color w:val="000000"/>
          </w:sdtPr>
          <w:sdtEndPr>
            <w:rPr>
              <w:rStyle w:val="DefaultParagraphFont"/>
              <w:szCs w:val="22"/>
            </w:rPr>
          </w:sdtEndPr>
          <w:sdtContent>
            <w:tc>
              <w:tcPr>
                <w:tcW w:w="4768" w:type="dxa"/>
              </w:tcPr>
              <w:p w14:paraId="0DCC9E31" w14:textId="1F889AFE" w:rsidR="006810ED" w:rsidRDefault="006810ED" w:rsidP="006810ED">
                <w:pPr>
                  <w:rPr>
                    <w:szCs w:val="22"/>
                  </w:rPr>
                </w:pPr>
                <w:r w:rsidRPr="00C71CC9">
                  <w:rPr>
                    <w:rStyle w:val="PlaceholderText"/>
                    <w:color w:val="auto"/>
                  </w:rPr>
                  <w:t>Click or tap here to enter text.</w:t>
                </w:r>
              </w:p>
            </w:tc>
          </w:sdtContent>
        </w:sdt>
      </w:tr>
    </w:tbl>
    <w:p w14:paraId="480EF0E3" w14:textId="77777777" w:rsidR="00784A3D" w:rsidRPr="00784A3D" w:rsidRDefault="00784A3D" w:rsidP="00784A3D">
      <w:pPr>
        <w:rPr>
          <w:szCs w:val="22"/>
        </w:rPr>
      </w:pPr>
      <w:permStart w:id="1586131994" w:edGrp="everyone"/>
      <w:permEnd w:id="1021389454"/>
    </w:p>
    <w:tbl>
      <w:tblPr>
        <w:tblStyle w:val="TableGrid"/>
        <w:tblW w:w="9016" w:type="dxa"/>
        <w:tblLook w:val="04A0" w:firstRow="1" w:lastRow="0" w:firstColumn="1" w:lastColumn="0" w:noHBand="0" w:noVBand="1"/>
      </w:tblPr>
      <w:tblGrid>
        <w:gridCol w:w="4248"/>
        <w:gridCol w:w="4768"/>
      </w:tblGrid>
      <w:tr w:rsidR="00C71CC9" w14:paraId="7A1D941F" w14:textId="77777777" w:rsidTr="00264BC8">
        <w:trPr>
          <w:trHeight w:val="283"/>
        </w:trPr>
        <w:tc>
          <w:tcPr>
            <w:tcW w:w="4248" w:type="dxa"/>
          </w:tcPr>
          <w:p w14:paraId="6FFBA645" w14:textId="676E500B" w:rsidR="00C71CC9" w:rsidRDefault="00C71CC9" w:rsidP="005E1B14">
            <w:pPr>
              <w:rPr>
                <w:szCs w:val="22"/>
              </w:rPr>
            </w:pPr>
            <w:permStart w:id="1617169770" w:edGrp="everyone" w:colFirst="1" w:colLast="1"/>
            <w:permEnd w:id="1586131994"/>
            <w:r w:rsidRPr="005E1B14">
              <w:rPr>
                <w:rFonts w:cs="Arial"/>
                <w:b/>
                <w:szCs w:val="22"/>
              </w:rPr>
              <w:t xml:space="preserve">Name of the </w:t>
            </w:r>
            <w:r>
              <w:rPr>
                <w:rFonts w:cs="Arial"/>
                <w:b/>
                <w:szCs w:val="22"/>
              </w:rPr>
              <w:t>Landowner</w:t>
            </w:r>
          </w:p>
        </w:tc>
        <w:sdt>
          <w:sdtPr>
            <w:rPr>
              <w:rStyle w:val="Style13usethis"/>
            </w:rPr>
            <w:id w:val="-1132628820"/>
            <w:placeholder>
              <w:docPart w:val="B463D86805474496B6FC4CF16776CE8E"/>
            </w:placeholder>
            <w:showingPlcHdr/>
          </w:sdtPr>
          <w:sdtEndPr>
            <w:rPr>
              <w:rStyle w:val="DefaultParagraphFont"/>
              <w:szCs w:val="22"/>
            </w:rPr>
          </w:sdtEndPr>
          <w:sdtContent>
            <w:tc>
              <w:tcPr>
                <w:tcW w:w="4768" w:type="dxa"/>
              </w:tcPr>
              <w:p w14:paraId="2426A891" w14:textId="77777777" w:rsidR="00C71CC9" w:rsidRDefault="00C71CC9" w:rsidP="005E1B14">
                <w:pPr>
                  <w:rPr>
                    <w:szCs w:val="22"/>
                  </w:rPr>
                </w:pPr>
                <w:r w:rsidRPr="00C71CC9">
                  <w:rPr>
                    <w:rStyle w:val="PlaceholderText"/>
                    <w:color w:val="auto"/>
                  </w:rPr>
                  <w:t>Click or tap here to enter text.</w:t>
                </w:r>
              </w:p>
            </w:tc>
          </w:sdtContent>
        </w:sdt>
      </w:tr>
      <w:tr w:rsidR="00C71CC9" w14:paraId="1A771336" w14:textId="77777777" w:rsidTr="00264BC8">
        <w:trPr>
          <w:trHeight w:val="283"/>
        </w:trPr>
        <w:tc>
          <w:tcPr>
            <w:tcW w:w="4248" w:type="dxa"/>
          </w:tcPr>
          <w:p w14:paraId="5BC8541C" w14:textId="5CD7B09C" w:rsidR="00C71CC9" w:rsidRDefault="00C71CC9" w:rsidP="005E1B14">
            <w:pPr>
              <w:rPr>
                <w:szCs w:val="22"/>
              </w:rPr>
            </w:pPr>
            <w:permStart w:id="1558988596" w:edGrp="everyone" w:colFirst="1" w:colLast="1"/>
            <w:permEnd w:id="1617169770"/>
            <w:r>
              <w:rPr>
                <w:rFonts w:cs="Arial"/>
                <w:b/>
                <w:szCs w:val="22"/>
              </w:rPr>
              <w:t>Surname of the Landowner</w:t>
            </w:r>
          </w:p>
        </w:tc>
        <w:sdt>
          <w:sdtPr>
            <w:rPr>
              <w:rStyle w:val="Style8"/>
            </w:rPr>
            <w:id w:val="865342651"/>
            <w:placeholder>
              <w:docPart w:val="49A427AC7EAF4217A890E44A6E9D1DD2"/>
            </w:placeholder>
            <w:showingPlcHdr/>
            <w15:color w:val="000000"/>
          </w:sdtPr>
          <w:sdtEndPr>
            <w:rPr>
              <w:rStyle w:val="DefaultParagraphFont"/>
              <w:szCs w:val="22"/>
            </w:rPr>
          </w:sdtEndPr>
          <w:sdtContent>
            <w:tc>
              <w:tcPr>
                <w:tcW w:w="4768" w:type="dxa"/>
              </w:tcPr>
              <w:p w14:paraId="2F4F90E9" w14:textId="05CDECC4" w:rsidR="00C71CC9" w:rsidRDefault="00C71CC9" w:rsidP="005E1B14">
                <w:pPr>
                  <w:rPr>
                    <w:szCs w:val="22"/>
                  </w:rPr>
                </w:pPr>
                <w:r w:rsidRPr="00C71CC9">
                  <w:rPr>
                    <w:rStyle w:val="PlaceholderText"/>
                    <w:color w:val="auto"/>
                  </w:rPr>
                  <w:t>Click or tap here to enter text.</w:t>
                </w:r>
              </w:p>
            </w:tc>
          </w:sdtContent>
        </w:sdt>
      </w:tr>
      <w:tr w:rsidR="00C71CC9" w14:paraId="27F8AF6D" w14:textId="77777777" w:rsidTr="00264BC8">
        <w:trPr>
          <w:trHeight w:val="283"/>
        </w:trPr>
        <w:tc>
          <w:tcPr>
            <w:tcW w:w="4248" w:type="dxa"/>
          </w:tcPr>
          <w:p w14:paraId="3E6BAAF4" w14:textId="14F71F09" w:rsidR="00C71CC9" w:rsidRPr="00C71CC9" w:rsidRDefault="00C71CC9" w:rsidP="005E1B14">
            <w:pPr>
              <w:rPr>
                <w:rFonts w:cs="Arial"/>
                <w:bCs/>
                <w:color w:val="808080" w:themeColor="background1" w:themeShade="80"/>
                <w:szCs w:val="22"/>
              </w:rPr>
            </w:pPr>
            <w:permStart w:id="859114400" w:edGrp="everyone" w:colFirst="1" w:colLast="1"/>
            <w:permEnd w:id="1558988596"/>
            <w:r w:rsidRPr="002577E5">
              <w:rPr>
                <w:rFonts w:cs="Arial"/>
                <w:bCs/>
                <w:szCs w:val="22"/>
              </w:rPr>
              <w:t>Postal address</w:t>
            </w:r>
          </w:p>
        </w:tc>
        <w:sdt>
          <w:sdtPr>
            <w:rPr>
              <w:rStyle w:val="Style8"/>
            </w:rPr>
            <w:id w:val="-1716731437"/>
            <w:placeholder>
              <w:docPart w:val="C0E9B525186346EAA883A1261F7687BF"/>
            </w:placeholder>
            <w:showingPlcHdr/>
            <w15:color w:val="000000"/>
          </w:sdtPr>
          <w:sdtEndPr>
            <w:rPr>
              <w:rStyle w:val="DefaultParagraphFont"/>
              <w:szCs w:val="22"/>
            </w:rPr>
          </w:sdtEndPr>
          <w:sdtContent>
            <w:tc>
              <w:tcPr>
                <w:tcW w:w="4768" w:type="dxa"/>
              </w:tcPr>
              <w:p w14:paraId="438A33F9" w14:textId="77777777" w:rsidR="00C71CC9" w:rsidRDefault="00C71CC9" w:rsidP="005E1B14">
                <w:pPr>
                  <w:rPr>
                    <w:szCs w:val="22"/>
                  </w:rPr>
                </w:pPr>
                <w:r w:rsidRPr="00C71CC9">
                  <w:rPr>
                    <w:rStyle w:val="PlaceholderText"/>
                    <w:color w:val="auto"/>
                  </w:rPr>
                  <w:t>Click or tap here to enter text.</w:t>
                </w:r>
              </w:p>
            </w:tc>
          </w:sdtContent>
        </w:sdt>
      </w:tr>
      <w:tr w:rsidR="00C71CC9" w14:paraId="47BC3D04" w14:textId="77777777" w:rsidTr="00264BC8">
        <w:trPr>
          <w:trHeight w:val="283"/>
        </w:trPr>
        <w:tc>
          <w:tcPr>
            <w:tcW w:w="4248" w:type="dxa"/>
          </w:tcPr>
          <w:p w14:paraId="0A6EA585" w14:textId="2383DE62" w:rsidR="00C71CC9" w:rsidRPr="002577E5" w:rsidRDefault="00C71CC9" w:rsidP="005E1B14">
            <w:pPr>
              <w:rPr>
                <w:rFonts w:cs="Arial"/>
                <w:bCs/>
                <w:szCs w:val="22"/>
              </w:rPr>
            </w:pPr>
            <w:permStart w:id="215430290" w:edGrp="everyone" w:colFirst="1" w:colLast="1"/>
            <w:permEnd w:id="859114400"/>
            <w:r w:rsidRPr="002577E5">
              <w:rPr>
                <w:rFonts w:cs="Arial"/>
                <w:bCs/>
                <w:szCs w:val="22"/>
              </w:rPr>
              <w:t>Postal code</w:t>
            </w:r>
          </w:p>
        </w:tc>
        <w:sdt>
          <w:sdtPr>
            <w:rPr>
              <w:rStyle w:val="Style8"/>
            </w:rPr>
            <w:id w:val="547578371"/>
            <w:placeholder>
              <w:docPart w:val="1DE8A9BC53CE4505B297205012609F62"/>
            </w:placeholder>
            <w:showingPlcHdr/>
            <w15:color w:val="000000"/>
          </w:sdtPr>
          <w:sdtEndPr>
            <w:rPr>
              <w:rStyle w:val="DefaultParagraphFont"/>
              <w:szCs w:val="22"/>
            </w:rPr>
          </w:sdtEndPr>
          <w:sdtContent>
            <w:tc>
              <w:tcPr>
                <w:tcW w:w="4768" w:type="dxa"/>
              </w:tcPr>
              <w:p w14:paraId="51D08647" w14:textId="77777777" w:rsidR="00C71CC9" w:rsidRDefault="00C71CC9" w:rsidP="005E1B14">
                <w:pPr>
                  <w:rPr>
                    <w:szCs w:val="22"/>
                  </w:rPr>
                </w:pPr>
                <w:r w:rsidRPr="00C71CC9">
                  <w:rPr>
                    <w:rStyle w:val="PlaceholderText"/>
                    <w:color w:val="auto"/>
                  </w:rPr>
                  <w:t>Click or tap here to enter text.</w:t>
                </w:r>
              </w:p>
            </w:tc>
          </w:sdtContent>
        </w:sdt>
      </w:tr>
      <w:tr w:rsidR="00C71CC9" w14:paraId="4A9F54CE" w14:textId="77777777" w:rsidTr="00264BC8">
        <w:trPr>
          <w:trHeight w:val="283"/>
        </w:trPr>
        <w:tc>
          <w:tcPr>
            <w:tcW w:w="4248" w:type="dxa"/>
          </w:tcPr>
          <w:p w14:paraId="1B7D9986" w14:textId="4BF8D157" w:rsidR="00C71CC9" w:rsidRPr="002577E5" w:rsidRDefault="00C71CC9" w:rsidP="005E1B14">
            <w:pPr>
              <w:rPr>
                <w:rFonts w:cs="Arial"/>
                <w:bCs/>
                <w:szCs w:val="22"/>
              </w:rPr>
            </w:pPr>
            <w:permStart w:id="427506555" w:edGrp="everyone" w:colFirst="1" w:colLast="1"/>
            <w:permEnd w:id="215430290"/>
            <w:r w:rsidRPr="002577E5">
              <w:rPr>
                <w:rFonts w:cs="Arial"/>
                <w:bCs/>
                <w:szCs w:val="22"/>
              </w:rPr>
              <w:t>Telephone</w:t>
            </w:r>
          </w:p>
        </w:tc>
        <w:sdt>
          <w:sdtPr>
            <w:rPr>
              <w:rStyle w:val="Style8"/>
            </w:rPr>
            <w:id w:val="1577088248"/>
            <w:placeholder>
              <w:docPart w:val="CAB5A3F7125C4017994A7F410A3857A0"/>
            </w:placeholder>
            <w:showingPlcHdr/>
            <w15:color w:val="000000"/>
          </w:sdtPr>
          <w:sdtEndPr>
            <w:rPr>
              <w:rStyle w:val="DefaultParagraphFont"/>
              <w:szCs w:val="22"/>
            </w:rPr>
          </w:sdtEndPr>
          <w:sdtContent>
            <w:tc>
              <w:tcPr>
                <w:tcW w:w="4768" w:type="dxa"/>
              </w:tcPr>
              <w:p w14:paraId="3C775FB4" w14:textId="77777777" w:rsidR="00C71CC9" w:rsidRDefault="00C71CC9" w:rsidP="005E1B14">
                <w:pPr>
                  <w:rPr>
                    <w:szCs w:val="22"/>
                  </w:rPr>
                </w:pPr>
                <w:r w:rsidRPr="00C71CC9">
                  <w:rPr>
                    <w:rStyle w:val="PlaceholderText"/>
                    <w:color w:val="auto"/>
                  </w:rPr>
                  <w:t>Click or tap here to enter text.</w:t>
                </w:r>
              </w:p>
            </w:tc>
          </w:sdtContent>
        </w:sdt>
      </w:tr>
      <w:tr w:rsidR="00C71CC9" w14:paraId="5E9F0EE6" w14:textId="77777777" w:rsidTr="00264BC8">
        <w:trPr>
          <w:trHeight w:val="283"/>
        </w:trPr>
        <w:tc>
          <w:tcPr>
            <w:tcW w:w="4248" w:type="dxa"/>
          </w:tcPr>
          <w:p w14:paraId="5D854990" w14:textId="70280FF3" w:rsidR="00C71CC9" w:rsidRPr="002577E5" w:rsidRDefault="00C71CC9" w:rsidP="005E1B14">
            <w:pPr>
              <w:rPr>
                <w:rFonts w:cs="Arial"/>
                <w:bCs/>
                <w:szCs w:val="22"/>
              </w:rPr>
            </w:pPr>
            <w:permStart w:id="22436883" w:edGrp="everyone" w:colFirst="1" w:colLast="1"/>
            <w:permEnd w:id="427506555"/>
            <w:r>
              <w:rPr>
                <w:rFonts w:cs="Arial"/>
                <w:bCs/>
                <w:szCs w:val="22"/>
              </w:rPr>
              <w:t>Cellphon</w:t>
            </w:r>
            <w:r w:rsidR="00A523BB">
              <w:rPr>
                <w:rFonts w:cs="Arial"/>
                <w:bCs/>
                <w:szCs w:val="22"/>
              </w:rPr>
              <w:t>e</w:t>
            </w:r>
          </w:p>
        </w:tc>
        <w:sdt>
          <w:sdtPr>
            <w:rPr>
              <w:rStyle w:val="Style8"/>
            </w:rPr>
            <w:id w:val="-1207642652"/>
            <w:placeholder>
              <w:docPart w:val="1861AC6A175641C98B5549268B5DB3E7"/>
            </w:placeholder>
            <w:showingPlcHdr/>
            <w15:color w:val="000000"/>
          </w:sdtPr>
          <w:sdtEndPr>
            <w:rPr>
              <w:rStyle w:val="DefaultParagraphFont"/>
              <w:szCs w:val="22"/>
            </w:rPr>
          </w:sdtEndPr>
          <w:sdtContent>
            <w:tc>
              <w:tcPr>
                <w:tcW w:w="4768" w:type="dxa"/>
              </w:tcPr>
              <w:p w14:paraId="5D63F446" w14:textId="77777777" w:rsidR="00C71CC9" w:rsidRDefault="00C71CC9" w:rsidP="005E1B14">
                <w:pPr>
                  <w:rPr>
                    <w:szCs w:val="22"/>
                  </w:rPr>
                </w:pPr>
                <w:r w:rsidRPr="00C71CC9">
                  <w:rPr>
                    <w:rStyle w:val="PlaceholderText"/>
                    <w:color w:val="auto"/>
                  </w:rPr>
                  <w:t>Click or tap here to enter text.</w:t>
                </w:r>
              </w:p>
            </w:tc>
          </w:sdtContent>
        </w:sdt>
      </w:tr>
      <w:tr w:rsidR="00C71CC9" w14:paraId="198F2113" w14:textId="77777777" w:rsidTr="00264BC8">
        <w:trPr>
          <w:trHeight w:val="283"/>
        </w:trPr>
        <w:tc>
          <w:tcPr>
            <w:tcW w:w="4248" w:type="dxa"/>
          </w:tcPr>
          <w:p w14:paraId="170B75DC" w14:textId="75A6004A" w:rsidR="00C71CC9" w:rsidRPr="002577E5" w:rsidRDefault="00C71CC9" w:rsidP="005E1B14">
            <w:pPr>
              <w:rPr>
                <w:rFonts w:cs="Arial"/>
                <w:bCs/>
                <w:szCs w:val="22"/>
              </w:rPr>
            </w:pPr>
            <w:permStart w:id="1875409060" w:edGrp="everyone" w:colFirst="1" w:colLast="1"/>
            <w:permEnd w:id="22436883"/>
            <w:r w:rsidRPr="002577E5">
              <w:rPr>
                <w:rFonts w:cs="Arial"/>
                <w:bCs/>
                <w:szCs w:val="22"/>
              </w:rPr>
              <w:t>E-mail</w:t>
            </w:r>
          </w:p>
        </w:tc>
        <w:sdt>
          <w:sdtPr>
            <w:rPr>
              <w:rStyle w:val="Style8"/>
            </w:rPr>
            <w:id w:val="-180898605"/>
            <w:placeholder>
              <w:docPart w:val="F714612533AE4FC5AD6D2C9459CAF36F"/>
            </w:placeholder>
            <w:showingPlcHdr/>
            <w15:color w:val="000000"/>
          </w:sdtPr>
          <w:sdtEndPr>
            <w:rPr>
              <w:rStyle w:val="DefaultParagraphFont"/>
              <w:szCs w:val="22"/>
            </w:rPr>
          </w:sdtEndPr>
          <w:sdtContent>
            <w:tc>
              <w:tcPr>
                <w:tcW w:w="4768" w:type="dxa"/>
              </w:tcPr>
              <w:p w14:paraId="2DB52668" w14:textId="77777777" w:rsidR="00C71CC9" w:rsidRDefault="00C71CC9" w:rsidP="005E1B14">
                <w:pPr>
                  <w:rPr>
                    <w:szCs w:val="22"/>
                  </w:rPr>
                </w:pPr>
                <w:r w:rsidRPr="00C71CC9">
                  <w:rPr>
                    <w:rStyle w:val="PlaceholderText"/>
                    <w:color w:val="auto"/>
                  </w:rPr>
                  <w:t>Click or tap here to enter text.</w:t>
                </w:r>
              </w:p>
            </w:tc>
          </w:sdtContent>
        </w:sdt>
      </w:tr>
    </w:tbl>
    <w:p w14:paraId="1D92BA44" w14:textId="77777777" w:rsidR="00784A3D" w:rsidRPr="00784A3D" w:rsidRDefault="00784A3D" w:rsidP="00784A3D">
      <w:pPr>
        <w:rPr>
          <w:szCs w:val="22"/>
        </w:rPr>
      </w:pPr>
      <w:permStart w:id="2131916991" w:edGrp="everyone"/>
      <w:permEnd w:id="1875409060"/>
    </w:p>
    <w:tbl>
      <w:tblPr>
        <w:tblStyle w:val="TableGrid"/>
        <w:tblW w:w="9016" w:type="dxa"/>
        <w:tblLook w:val="04A0" w:firstRow="1" w:lastRow="0" w:firstColumn="1" w:lastColumn="0" w:noHBand="0" w:noVBand="1"/>
      </w:tblPr>
      <w:tblGrid>
        <w:gridCol w:w="4248"/>
        <w:gridCol w:w="4768"/>
      </w:tblGrid>
      <w:tr w:rsidR="00C71CC9" w14:paraId="33E642D2" w14:textId="77777777" w:rsidTr="00264BC8">
        <w:trPr>
          <w:trHeight w:val="283"/>
        </w:trPr>
        <w:tc>
          <w:tcPr>
            <w:tcW w:w="4248" w:type="dxa"/>
          </w:tcPr>
          <w:p w14:paraId="44BC1D54" w14:textId="1B5A6373" w:rsidR="00C71CC9" w:rsidRDefault="00C71CC9" w:rsidP="005E1B14">
            <w:pPr>
              <w:rPr>
                <w:szCs w:val="22"/>
              </w:rPr>
            </w:pPr>
            <w:permStart w:id="1288582953" w:edGrp="everyone" w:colFirst="1" w:colLast="1"/>
            <w:permEnd w:id="2131916991"/>
            <w:r w:rsidRPr="005E1B14">
              <w:rPr>
                <w:rFonts w:cs="Arial"/>
                <w:b/>
                <w:szCs w:val="22"/>
              </w:rPr>
              <w:t>Name of the Person in control of the land</w:t>
            </w:r>
          </w:p>
        </w:tc>
        <w:sdt>
          <w:sdtPr>
            <w:rPr>
              <w:rStyle w:val="Style13usethis"/>
            </w:rPr>
            <w:id w:val="-1373844492"/>
            <w:placeholder>
              <w:docPart w:val="E556C08950EA4CD28BA132938300C2BD"/>
            </w:placeholder>
            <w:showingPlcHdr/>
          </w:sdtPr>
          <w:sdtEndPr>
            <w:rPr>
              <w:rStyle w:val="DefaultParagraphFont"/>
              <w:szCs w:val="22"/>
            </w:rPr>
          </w:sdtEndPr>
          <w:sdtContent>
            <w:tc>
              <w:tcPr>
                <w:tcW w:w="4768" w:type="dxa"/>
              </w:tcPr>
              <w:p w14:paraId="7FBDEAD1" w14:textId="77777777" w:rsidR="00C71CC9" w:rsidRDefault="00C71CC9" w:rsidP="005E1B14">
                <w:pPr>
                  <w:rPr>
                    <w:szCs w:val="22"/>
                  </w:rPr>
                </w:pPr>
                <w:r w:rsidRPr="00C71CC9">
                  <w:rPr>
                    <w:rStyle w:val="PlaceholderText"/>
                    <w:color w:val="auto"/>
                  </w:rPr>
                  <w:t>Click or tap here to enter text.</w:t>
                </w:r>
              </w:p>
            </w:tc>
          </w:sdtContent>
        </w:sdt>
      </w:tr>
      <w:tr w:rsidR="00C71CC9" w14:paraId="34BD4968" w14:textId="77777777" w:rsidTr="00264BC8">
        <w:trPr>
          <w:trHeight w:val="283"/>
        </w:trPr>
        <w:tc>
          <w:tcPr>
            <w:tcW w:w="4248" w:type="dxa"/>
          </w:tcPr>
          <w:p w14:paraId="239E4589" w14:textId="0CF584B6" w:rsidR="00C71CC9" w:rsidRDefault="00C71CC9" w:rsidP="005E1B14">
            <w:pPr>
              <w:rPr>
                <w:szCs w:val="22"/>
              </w:rPr>
            </w:pPr>
            <w:permStart w:id="154809774" w:edGrp="everyone" w:colFirst="1" w:colLast="1"/>
            <w:permEnd w:id="1288582953"/>
            <w:r>
              <w:rPr>
                <w:rFonts w:cs="Arial"/>
                <w:b/>
                <w:szCs w:val="22"/>
              </w:rPr>
              <w:t xml:space="preserve">Surname of the </w:t>
            </w:r>
            <w:r w:rsidRPr="005E1B14">
              <w:rPr>
                <w:rFonts w:cs="Arial"/>
                <w:b/>
                <w:szCs w:val="22"/>
              </w:rPr>
              <w:t>Person in control of the land</w:t>
            </w:r>
          </w:p>
        </w:tc>
        <w:sdt>
          <w:sdtPr>
            <w:rPr>
              <w:rStyle w:val="Style8"/>
            </w:rPr>
            <w:id w:val="-1232693143"/>
            <w:placeholder>
              <w:docPart w:val="472A154D102C41D39C37D28A3C1E6A71"/>
            </w:placeholder>
            <w:showingPlcHdr/>
            <w15:color w:val="000000"/>
          </w:sdtPr>
          <w:sdtEndPr>
            <w:rPr>
              <w:rStyle w:val="DefaultParagraphFont"/>
              <w:szCs w:val="22"/>
            </w:rPr>
          </w:sdtEndPr>
          <w:sdtContent>
            <w:tc>
              <w:tcPr>
                <w:tcW w:w="4768" w:type="dxa"/>
              </w:tcPr>
              <w:p w14:paraId="09DE6B0B" w14:textId="77777777" w:rsidR="00C71CC9" w:rsidRDefault="00C71CC9" w:rsidP="005E1B14">
                <w:pPr>
                  <w:rPr>
                    <w:szCs w:val="22"/>
                  </w:rPr>
                </w:pPr>
                <w:r w:rsidRPr="00C71CC9">
                  <w:rPr>
                    <w:rStyle w:val="PlaceholderText"/>
                    <w:color w:val="auto"/>
                  </w:rPr>
                  <w:t>Click or tap here to enter text.</w:t>
                </w:r>
              </w:p>
            </w:tc>
          </w:sdtContent>
        </w:sdt>
      </w:tr>
      <w:tr w:rsidR="00C71CC9" w14:paraId="5317ABCA" w14:textId="77777777" w:rsidTr="00264BC8">
        <w:trPr>
          <w:trHeight w:val="283"/>
        </w:trPr>
        <w:tc>
          <w:tcPr>
            <w:tcW w:w="4248" w:type="dxa"/>
          </w:tcPr>
          <w:p w14:paraId="5CB5EE66" w14:textId="2084A27D" w:rsidR="00C71CC9" w:rsidRPr="00C71CC9" w:rsidRDefault="00C71CC9" w:rsidP="005E1B14">
            <w:pPr>
              <w:rPr>
                <w:rFonts w:cs="Arial"/>
                <w:bCs/>
                <w:color w:val="808080" w:themeColor="background1" w:themeShade="80"/>
                <w:szCs w:val="22"/>
              </w:rPr>
            </w:pPr>
            <w:permStart w:id="1584943244" w:edGrp="everyone" w:colFirst="1" w:colLast="1"/>
            <w:permEnd w:id="154809774"/>
            <w:r w:rsidRPr="002577E5">
              <w:rPr>
                <w:rFonts w:cs="Arial"/>
                <w:bCs/>
                <w:szCs w:val="22"/>
              </w:rPr>
              <w:t>Postal address</w:t>
            </w:r>
          </w:p>
        </w:tc>
        <w:sdt>
          <w:sdtPr>
            <w:rPr>
              <w:rStyle w:val="Style8"/>
            </w:rPr>
            <w:id w:val="1418826229"/>
            <w:placeholder>
              <w:docPart w:val="4BC5E9C29B76455DA0EEC4F17BD3EBDE"/>
            </w:placeholder>
            <w:showingPlcHdr/>
            <w15:color w:val="000000"/>
          </w:sdtPr>
          <w:sdtEndPr>
            <w:rPr>
              <w:rStyle w:val="DefaultParagraphFont"/>
              <w:szCs w:val="22"/>
            </w:rPr>
          </w:sdtEndPr>
          <w:sdtContent>
            <w:tc>
              <w:tcPr>
                <w:tcW w:w="4768" w:type="dxa"/>
              </w:tcPr>
              <w:p w14:paraId="4A87B42B" w14:textId="77777777" w:rsidR="00C71CC9" w:rsidRDefault="00C71CC9" w:rsidP="005E1B14">
                <w:pPr>
                  <w:rPr>
                    <w:szCs w:val="22"/>
                  </w:rPr>
                </w:pPr>
                <w:r w:rsidRPr="00C71CC9">
                  <w:rPr>
                    <w:rStyle w:val="PlaceholderText"/>
                    <w:color w:val="auto"/>
                  </w:rPr>
                  <w:t>Click or tap here to enter text.</w:t>
                </w:r>
              </w:p>
            </w:tc>
          </w:sdtContent>
        </w:sdt>
      </w:tr>
      <w:tr w:rsidR="00C71CC9" w14:paraId="7B5E7EF7" w14:textId="77777777" w:rsidTr="00264BC8">
        <w:trPr>
          <w:trHeight w:val="283"/>
        </w:trPr>
        <w:tc>
          <w:tcPr>
            <w:tcW w:w="4248" w:type="dxa"/>
          </w:tcPr>
          <w:p w14:paraId="4E2639E0" w14:textId="10A8384D" w:rsidR="00C71CC9" w:rsidRPr="002577E5" w:rsidRDefault="00C71CC9" w:rsidP="005E1B14">
            <w:pPr>
              <w:rPr>
                <w:rFonts w:cs="Arial"/>
                <w:bCs/>
                <w:szCs w:val="22"/>
              </w:rPr>
            </w:pPr>
            <w:permStart w:id="413861664" w:edGrp="everyone" w:colFirst="1" w:colLast="1"/>
            <w:permEnd w:id="1584943244"/>
            <w:r w:rsidRPr="002577E5">
              <w:rPr>
                <w:rFonts w:cs="Arial"/>
                <w:bCs/>
                <w:szCs w:val="22"/>
              </w:rPr>
              <w:t>Postal code</w:t>
            </w:r>
          </w:p>
        </w:tc>
        <w:sdt>
          <w:sdtPr>
            <w:rPr>
              <w:rStyle w:val="Style8"/>
            </w:rPr>
            <w:id w:val="-918178456"/>
            <w:placeholder>
              <w:docPart w:val="D7AD317E41464CFEA24B2B739C997249"/>
            </w:placeholder>
            <w:showingPlcHdr/>
            <w15:color w:val="000000"/>
          </w:sdtPr>
          <w:sdtEndPr>
            <w:rPr>
              <w:rStyle w:val="DefaultParagraphFont"/>
              <w:szCs w:val="22"/>
            </w:rPr>
          </w:sdtEndPr>
          <w:sdtContent>
            <w:tc>
              <w:tcPr>
                <w:tcW w:w="4768" w:type="dxa"/>
              </w:tcPr>
              <w:p w14:paraId="2B8729E2" w14:textId="77777777" w:rsidR="00C71CC9" w:rsidRDefault="00C71CC9" w:rsidP="005E1B14">
                <w:pPr>
                  <w:rPr>
                    <w:szCs w:val="22"/>
                  </w:rPr>
                </w:pPr>
                <w:r w:rsidRPr="00C71CC9">
                  <w:rPr>
                    <w:rStyle w:val="PlaceholderText"/>
                    <w:color w:val="auto"/>
                  </w:rPr>
                  <w:t>Click or tap here to enter text.</w:t>
                </w:r>
              </w:p>
            </w:tc>
          </w:sdtContent>
        </w:sdt>
      </w:tr>
      <w:tr w:rsidR="00C71CC9" w14:paraId="290E0305" w14:textId="77777777" w:rsidTr="00264BC8">
        <w:trPr>
          <w:trHeight w:val="283"/>
        </w:trPr>
        <w:tc>
          <w:tcPr>
            <w:tcW w:w="4248" w:type="dxa"/>
          </w:tcPr>
          <w:p w14:paraId="7339CEF3" w14:textId="016EBF29" w:rsidR="00C71CC9" w:rsidRPr="002577E5" w:rsidRDefault="00C71CC9" w:rsidP="005E1B14">
            <w:pPr>
              <w:rPr>
                <w:rFonts w:cs="Arial"/>
                <w:bCs/>
                <w:szCs w:val="22"/>
              </w:rPr>
            </w:pPr>
            <w:permStart w:id="1720933688" w:edGrp="everyone" w:colFirst="1" w:colLast="1"/>
            <w:permEnd w:id="413861664"/>
            <w:r w:rsidRPr="002577E5">
              <w:rPr>
                <w:rFonts w:cs="Arial"/>
                <w:bCs/>
                <w:szCs w:val="22"/>
              </w:rPr>
              <w:t>Telephone</w:t>
            </w:r>
          </w:p>
        </w:tc>
        <w:sdt>
          <w:sdtPr>
            <w:rPr>
              <w:rStyle w:val="Style8"/>
            </w:rPr>
            <w:id w:val="-1144423866"/>
            <w:placeholder>
              <w:docPart w:val="88A60D66856C46638D252E4F432739F5"/>
            </w:placeholder>
            <w:showingPlcHdr/>
            <w15:color w:val="000000"/>
          </w:sdtPr>
          <w:sdtEndPr>
            <w:rPr>
              <w:rStyle w:val="DefaultParagraphFont"/>
              <w:szCs w:val="22"/>
            </w:rPr>
          </w:sdtEndPr>
          <w:sdtContent>
            <w:tc>
              <w:tcPr>
                <w:tcW w:w="4768" w:type="dxa"/>
              </w:tcPr>
              <w:p w14:paraId="0BC53EFC" w14:textId="77777777" w:rsidR="00C71CC9" w:rsidRDefault="00C71CC9" w:rsidP="005E1B14">
                <w:pPr>
                  <w:rPr>
                    <w:szCs w:val="22"/>
                  </w:rPr>
                </w:pPr>
                <w:r w:rsidRPr="00C71CC9">
                  <w:rPr>
                    <w:rStyle w:val="PlaceholderText"/>
                    <w:color w:val="auto"/>
                  </w:rPr>
                  <w:t>Click or tap here to enter text.</w:t>
                </w:r>
              </w:p>
            </w:tc>
          </w:sdtContent>
        </w:sdt>
      </w:tr>
      <w:tr w:rsidR="00C71CC9" w14:paraId="6CEAECF0" w14:textId="77777777" w:rsidTr="00264BC8">
        <w:trPr>
          <w:trHeight w:val="283"/>
        </w:trPr>
        <w:tc>
          <w:tcPr>
            <w:tcW w:w="4248" w:type="dxa"/>
          </w:tcPr>
          <w:p w14:paraId="19969682" w14:textId="77777777" w:rsidR="00C71CC9" w:rsidRPr="002577E5" w:rsidRDefault="00C71CC9" w:rsidP="005E1B14">
            <w:pPr>
              <w:rPr>
                <w:rFonts w:cs="Arial"/>
                <w:bCs/>
                <w:szCs w:val="22"/>
              </w:rPr>
            </w:pPr>
            <w:permStart w:id="686914889" w:edGrp="everyone" w:colFirst="1" w:colLast="1"/>
            <w:permEnd w:id="1720933688"/>
            <w:r>
              <w:rPr>
                <w:rFonts w:cs="Arial"/>
                <w:bCs/>
                <w:szCs w:val="22"/>
              </w:rPr>
              <w:t>Cellphone</w:t>
            </w:r>
          </w:p>
        </w:tc>
        <w:sdt>
          <w:sdtPr>
            <w:rPr>
              <w:rStyle w:val="Style8"/>
            </w:rPr>
            <w:id w:val="423314372"/>
            <w:placeholder>
              <w:docPart w:val="C4946479783D4D1FA652A898874AB6B1"/>
            </w:placeholder>
            <w:showingPlcHdr/>
            <w15:color w:val="000000"/>
          </w:sdtPr>
          <w:sdtEndPr>
            <w:rPr>
              <w:rStyle w:val="DefaultParagraphFont"/>
              <w:szCs w:val="22"/>
            </w:rPr>
          </w:sdtEndPr>
          <w:sdtContent>
            <w:tc>
              <w:tcPr>
                <w:tcW w:w="4768" w:type="dxa"/>
              </w:tcPr>
              <w:p w14:paraId="4118BBD7" w14:textId="77777777" w:rsidR="00C71CC9" w:rsidRDefault="00C71CC9" w:rsidP="005E1B14">
                <w:pPr>
                  <w:rPr>
                    <w:szCs w:val="22"/>
                  </w:rPr>
                </w:pPr>
                <w:r w:rsidRPr="00C71CC9">
                  <w:rPr>
                    <w:rStyle w:val="PlaceholderText"/>
                    <w:color w:val="auto"/>
                  </w:rPr>
                  <w:t>Click or tap here to enter text.</w:t>
                </w:r>
              </w:p>
            </w:tc>
          </w:sdtContent>
        </w:sdt>
      </w:tr>
      <w:tr w:rsidR="00C71CC9" w14:paraId="3E628A0F" w14:textId="77777777" w:rsidTr="00264BC8">
        <w:trPr>
          <w:trHeight w:val="283"/>
        </w:trPr>
        <w:tc>
          <w:tcPr>
            <w:tcW w:w="4248" w:type="dxa"/>
          </w:tcPr>
          <w:p w14:paraId="0B90981F" w14:textId="24FC6300" w:rsidR="00C71CC9" w:rsidRPr="002577E5" w:rsidRDefault="00C71CC9" w:rsidP="005E1B14">
            <w:pPr>
              <w:rPr>
                <w:rFonts w:cs="Arial"/>
                <w:bCs/>
                <w:szCs w:val="22"/>
              </w:rPr>
            </w:pPr>
            <w:permStart w:id="1651525011" w:edGrp="everyone" w:colFirst="1" w:colLast="1"/>
            <w:permEnd w:id="686914889"/>
            <w:r w:rsidRPr="002577E5">
              <w:rPr>
                <w:rFonts w:cs="Arial"/>
                <w:bCs/>
                <w:szCs w:val="22"/>
              </w:rPr>
              <w:t>E-mail</w:t>
            </w:r>
          </w:p>
        </w:tc>
        <w:sdt>
          <w:sdtPr>
            <w:rPr>
              <w:rStyle w:val="Style8"/>
            </w:rPr>
            <w:id w:val="175618524"/>
            <w:placeholder>
              <w:docPart w:val="0ABAD23B36284A0585B2ACD08626DC68"/>
            </w:placeholder>
            <w:showingPlcHdr/>
            <w15:color w:val="000000"/>
          </w:sdtPr>
          <w:sdtEndPr>
            <w:rPr>
              <w:rStyle w:val="DefaultParagraphFont"/>
              <w:szCs w:val="22"/>
            </w:rPr>
          </w:sdtEndPr>
          <w:sdtContent>
            <w:tc>
              <w:tcPr>
                <w:tcW w:w="4768" w:type="dxa"/>
              </w:tcPr>
              <w:p w14:paraId="45288426" w14:textId="77777777" w:rsidR="00C71CC9" w:rsidRDefault="00C71CC9" w:rsidP="005E1B14">
                <w:pPr>
                  <w:rPr>
                    <w:szCs w:val="22"/>
                  </w:rPr>
                </w:pPr>
                <w:r w:rsidRPr="00C71CC9">
                  <w:rPr>
                    <w:rStyle w:val="PlaceholderText"/>
                    <w:color w:val="auto"/>
                  </w:rPr>
                  <w:t>Click or tap here to enter text.</w:t>
                </w:r>
              </w:p>
            </w:tc>
          </w:sdtContent>
        </w:sdt>
      </w:tr>
      <w:permEnd w:id="1651525011"/>
    </w:tbl>
    <w:p w14:paraId="2B609026" w14:textId="77777777" w:rsidR="00784A3D" w:rsidRPr="00784A3D" w:rsidRDefault="00784A3D" w:rsidP="00784A3D">
      <w:pPr>
        <w:rPr>
          <w:szCs w:val="22"/>
        </w:rPr>
      </w:pPr>
    </w:p>
    <w:p w14:paraId="6E072B25" w14:textId="55624159" w:rsidR="00C71CC9" w:rsidRPr="00C70B41" w:rsidRDefault="00C71CC9" w:rsidP="00C71CC9">
      <w:pPr>
        <w:jc w:val="both"/>
        <w:rPr>
          <w:szCs w:val="22"/>
        </w:rPr>
      </w:pPr>
      <w:r w:rsidRPr="00C71CC9">
        <w:rPr>
          <w:szCs w:val="22"/>
        </w:rPr>
        <w:t xml:space="preserve">In instances where there is more than one landowner, please attach a list of those landowners with their contact details </w:t>
      </w:r>
      <w:r w:rsidRPr="00C70B41">
        <w:rPr>
          <w:szCs w:val="22"/>
        </w:rPr>
        <w:t xml:space="preserve">as </w:t>
      </w:r>
      <w:hyperlink w:anchor="APP5" w:history="1">
        <w:r w:rsidRPr="005C7E43">
          <w:rPr>
            <w:rStyle w:val="Hyperlink"/>
            <w:b/>
            <w:bCs/>
            <w:szCs w:val="22"/>
          </w:rPr>
          <w:t xml:space="preserve">APPENDIX </w:t>
        </w:r>
        <w:r w:rsidR="00E84BAB" w:rsidRPr="005C7E43">
          <w:rPr>
            <w:rStyle w:val="Hyperlink"/>
            <w:b/>
            <w:bCs/>
            <w:szCs w:val="22"/>
          </w:rPr>
          <w:t>5</w:t>
        </w:r>
      </w:hyperlink>
      <w:r w:rsidRPr="005C7E43">
        <w:rPr>
          <w:szCs w:val="22"/>
        </w:rPr>
        <w:t>.</w:t>
      </w:r>
      <w:r w:rsidRPr="00C70B41">
        <w:rPr>
          <w:szCs w:val="22"/>
        </w:rPr>
        <w:t xml:space="preserve"> </w:t>
      </w:r>
    </w:p>
    <w:p w14:paraId="772A02B4" w14:textId="77777777" w:rsidR="00784A3D" w:rsidRPr="00C70B41" w:rsidRDefault="00784A3D" w:rsidP="00C71CC9">
      <w:pPr>
        <w:jc w:val="both"/>
        <w:rPr>
          <w:szCs w:val="22"/>
        </w:rPr>
      </w:pPr>
    </w:p>
    <w:p w14:paraId="22262966" w14:textId="2DCD77CA" w:rsidR="00643A7E" w:rsidRDefault="00643A7E" w:rsidP="00643A7E">
      <w:pPr>
        <w:jc w:val="both"/>
        <w:rPr>
          <w:szCs w:val="22"/>
        </w:rPr>
      </w:pPr>
      <w:r w:rsidRPr="00643A7E">
        <w:rPr>
          <w:szCs w:val="22"/>
        </w:rPr>
        <w:t xml:space="preserve">Certified copy/ies of the Environmental Authorisation and subsequent Amendments thereto, if applicable must be attached to </w:t>
      </w:r>
      <w:r w:rsidRPr="005C7E43">
        <w:rPr>
          <w:szCs w:val="22"/>
        </w:rPr>
        <w:t xml:space="preserve">this application as </w:t>
      </w:r>
      <w:hyperlink w:anchor="APP3" w:history="1">
        <w:r w:rsidR="00E84BAB" w:rsidRPr="005C7E43">
          <w:rPr>
            <w:rStyle w:val="Hyperlink"/>
            <w:b/>
            <w:bCs/>
          </w:rPr>
          <w:t>APPENDIX 3</w:t>
        </w:r>
      </w:hyperlink>
      <w:r w:rsidRPr="005C7E43">
        <w:rPr>
          <w:szCs w:val="22"/>
        </w:rPr>
        <w:t>. Should a certified copy/</w:t>
      </w:r>
      <w:r w:rsidRPr="00643A7E">
        <w:rPr>
          <w:szCs w:val="22"/>
        </w:rPr>
        <w:t>ies of the Environmental Authorisation and subsequent Amendments thereto not be available</w:t>
      </w:r>
      <w:r w:rsidR="003C30D2">
        <w:rPr>
          <w:szCs w:val="22"/>
        </w:rPr>
        <w:t>,</w:t>
      </w:r>
      <w:r w:rsidRPr="00643A7E">
        <w:rPr>
          <w:szCs w:val="22"/>
        </w:rPr>
        <w:t xml:space="preserve"> an original commissioned Affidavit/Affirmation under oath undertaken by </w:t>
      </w:r>
      <w:r w:rsidR="003C30D2">
        <w:rPr>
          <w:szCs w:val="22"/>
        </w:rPr>
        <w:t xml:space="preserve">the </w:t>
      </w:r>
      <w:r>
        <w:rPr>
          <w:szCs w:val="22"/>
        </w:rPr>
        <w:t>applicant</w:t>
      </w:r>
      <w:r w:rsidR="003C30D2">
        <w:rPr>
          <w:szCs w:val="22"/>
        </w:rPr>
        <w:t>,</w:t>
      </w:r>
      <w:r>
        <w:rPr>
          <w:szCs w:val="22"/>
        </w:rPr>
        <w:t xml:space="preserve"> </w:t>
      </w:r>
      <w:r w:rsidRPr="00643A7E">
        <w:rPr>
          <w:szCs w:val="22"/>
        </w:rPr>
        <w:t>must be appended to this application form</w:t>
      </w:r>
      <w:r w:rsidR="003C30D2">
        <w:rPr>
          <w:szCs w:val="22"/>
        </w:rPr>
        <w:t>, with signatures not being older than 4 months</w:t>
      </w:r>
      <w:r w:rsidR="00F478DA">
        <w:rPr>
          <w:szCs w:val="22"/>
        </w:rPr>
        <w:t>.</w:t>
      </w:r>
    </w:p>
    <w:p w14:paraId="6B642ABD" w14:textId="77777777" w:rsidR="00643A7E" w:rsidRPr="00643A7E" w:rsidRDefault="00643A7E" w:rsidP="00643A7E">
      <w:pPr>
        <w:jc w:val="both"/>
        <w:rPr>
          <w:szCs w:val="22"/>
        </w:rPr>
      </w:pPr>
    </w:p>
    <w:p w14:paraId="3F8EEEFD" w14:textId="49405C57" w:rsidR="00C71CC9" w:rsidRPr="00C70B41" w:rsidRDefault="00C71CC9" w:rsidP="00C71CC9">
      <w:pPr>
        <w:jc w:val="both"/>
        <w:rPr>
          <w:szCs w:val="22"/>
        </w:rPr>
      </w:pPr>
      <w:r w:rsidRPr="00DE1CC4">
        <w:rPr>
          <w:szCs w:val="22"/>
        </w:rPr>
        <w:t xml:space="preserve">Unless the application is in respect of linear activities or Strategic Infrastructure Projects as contemplated in the Infrastructure Development Act (Act No. 23 of 2014) and Regulation 39 of the EIA Regulations, 2014, as amended, written consent of landowner/s must be submitted in </w:t>
      </w:r>
      <w:hyperlink w:anchor="APP5" w:history="1">
        <w:r w:rsidR="00BD2BC7" w:rsidRPr="004B10D1">
          <w:rPr>
            <w:rStyle w:val="Hyperlink"/>
            <w:b/>
            <w:bCs/>
            <w:szCs w:val="22"/>
          </w:rPr>
          <w:t>APPENDIX 5</w:t>
        </w:r>
      </w:hyperlink>
      <w:r w:rsidRPr="004B10D1">
        <w:rPr>
          <w:b/>
          <w:bCs/>
          <w:szCs w:val="22"/>
        </w:rPr>
        <w:t>.</w:t>
      </w:r>
    </w:p>
    <w:p w14:paraId="62534E42" w14:textId="77777777" w:rsidR="001D6363" w:rsidRDefault="00C71CC9" w:rsidP="009209A6">
      <w:pPr>
        <w:jc w:val="both"/>
        <w:rPr>
          <w:szCs w:val="22"/>
        </w:rPr>
      </w:pPr>
      <w:r w:rsidRPr="00C70B41">
        <w:rPr>
          <w:szCs w:val="22"/>
        </w:rPr>
        <w:lastRenderedPageBreak/>
        <w:t xml:space="preserve">The signed declaration undertaking by the applicant must be submitted as </w:t>
      </w:r>
      <w:hyperlink w:anchor="APP6" w:history="1">
        <w:r w:rsidRPr="0027184C">
          <w:rPr>
            <w:rStyle w:val="Hyperlink"/>
            <w:b/>
            <w:bCs/>
            <w:szCs w:val="22"/>
          </w:rPr>
          <w:t xml:space="preserve">APPENDIX </w:t>
        </w:r>
        <w:r w:rsidR="004A5643">
          <w:rPr>
            <w:rStyle w:val="Hyperlink"/>
            <w:b/>
            <w:bCs/>
            <w:szCs w:val="22"/>
          </w:rPr>
          <w:t>6</w:t>
        </w:r>
      </w:hyperlink>
      <w:r w:rsidRPr="00C70B41">
        <w:rPr>
          <w:b/>
          <w:bCs/>
          <w:szCs w:val="22"/>
        </w:rPr>
        <w:t xml:space="preserve"> (must not be older than </w:t>
      </w:r>
      <w:r w:rsidR="008D2A18">
        <w:rPr>
          <w:b/>
          <w:bCs/>
          <w:szCs w:val="22"/>
        </w:rPr>
        <w:t>4</w:t>
      </w:r>
      <w:r w:rsidRPr="00C70B41">
        <w:rPr>
          <w:b/>
          <w:bCs/>
          <w:szCs w:val="22"/>
        </w:rPr>
        <w:t xml:space="preserve"> months)</w:t>
      </w:r>
      <w:r w:rsidRPr="00C70B41">
        <w:rPr>
          <w:szCs w:val="22"/>
        </w:rPr>
        <w:t>.</w:t>
      </w:r>
    </w:p>
    <w:p w14:paraId="6C86C942" w14:textId="77777777" w:rsidR="00BE4EF9" w:rsidRDefault="00BE4EF9" w:rsidP="009209A6">
      <w:pPr>
        <w:jc w:val="both"/>
        <w:rPr>
          <w:szCs w:val="22"/>
        </w:rPr>
      </w:pPr>
    </w:p>
    <w:tbl>
      <w:tblPr>
        <w:tblStyle w:val="TableGrid"/>
        <w:tblW w:w="9016" w:type="dxa"/>
        <w:tblLook w:val="04A0" w:firstRow="1" w:lastRow="0" w:firstColumn="1" w:lastColumn="0" w:noHBand="0" w:noVBand="1"/>
      </w:tblPr>
      <w:tblGrid>
        <w:gridCol w:w="4248"/>
        <w:gridCol w:w="4768"/>
      </w:tblGrid>
      <w:tr w:rsidR="00BE4EF9" w14:paraId="67CD4B67" w14:textId="77777777" w:rsidTr="00BE4EF9">
        <w:trPr>
          <w:trHeight w:val="283"/>
        </w:trPr>
        <w:tc>
          <w:tcPr>
            <w:tcW w:w="4248" w:type="dxa"/>
          </w:tcPr>
          <w:p w14:paraId="347120D1" w14:textId="3CA9BE9C" w:rsidR="00BE4EF9" w:rsidRPr="00850DAC" w:rsidRDefault="00BE4EF9" w:rsidP="00BE4EF9">
            <w:pPr>
              <w:rPr>
                <w:rFonts w:cs="Arial"/>
                <w:b/>
                <w:szCs w:val="22"/>
              </w:rPr>
            </w:pPr>
            <w:permStart w:id="1456938948" w:edGrp="everyone" w:colFirst="1" w:colLast="1"/>
            <w:r w:rsidRPr="00DB0CC7">
              <w:rPr>
                <w:rFonts w:cs="Arial"/>
                <w:b/>
                <w:szCs w:val="22"/>
              </w:rPr>
              <w:t>Provincial Environmental Authority:</w:t>
            </w:r>
          </w:p>
        </w:tc>
        <w:sdt>
          <w:sdtPr>
            <w:rPr>
              <w:rStyle w:val="Style13usethis"/>
            </w:rPr>
            <w:id w:val="-914629719"/>
            <w:placeholder>
              <w:docPart w:val="10B71EFFCFF34AC6B386CAD7163DC139"/>
            </w:placeholder>
            <w:showingPlcHdr/>
          </w:sdtPr>
          <w:sdtEndPr>
            <w:rPr>
              <w:rStyle w:val="DefaultParagraphFont"/>
              <w:b/>
              <w:bCs/>
              <w:szCs w:val="22"/>
            </w:rPr>
          </w:sdtEndPr>
          <w:sdtContent>
            <w:tc>
              <w:tcPr>
                <w:tcW w:w="4768" w:type="dxa"/>
              </w:tcPr>
              <w:p w14:paraId="06222AB6" w14:textId="77777777" w:rsidR="00BE4EF9" w:rsidRPr="00A11130" w:rsidRDefault="00BE4EF9" w:rsidP="00BE4EF9">
                <w:pPr>
                  <w:rPr>
                    <w:rStyle w:val="Style8"/>
                    <w:b/>
                    <w:bCs/>
                  </w:rPr>
                </w:pPr>
                <w:r w:rsidRPr="00A11130">
                  <w:rPr>
                    <w:rStyle w:val="PlaceholderText"/>
                    <w:b/>
                    <w:bCs/>
                    <w:color w:val="auto"/>
                  </w:rPr>
                  <w:t>Click or tap here to enter text.</w:t>
                </w:r>
              </w:p>
            </w:tc>
          </w:sdtContent>
        </w:sdt>
      </w:tr>
      <w:tr w:rsidR="00BE4EF9" w14:paraId="29EC405B" w14:textId="77777777" w:rsidTr="00BE4EF9">
        <w:trPr>
          <w:trHeight w:val="283"/>
        </w:trPr>
        <w:tc>
          <w:tcPr>
            <w:tcW w:w="4248" w:type="dxa"/>
          </w:tcPr>
          <w:p w14:paraId="1760206C" w14:textId="57022BD4" w:rsidR="00BE4EF9" w:rsidRPr="00850DAC" w:rsidRDefault="00BE4EF9" w:rsidP="00BE4EF9">
            <w:pPr>
              <w:rPr>
                <w:rFonts w:cs="Arial"/>
                <w:bCs/>
                <w:szCs w:val="22"/>
              </w:rPr>
            </w:pPr>
            <w:permStart w:id="1542142494" w:edGrp="everyone" w:colFirst="1" w:colLast="1"/>
            <w:permEnd w:id="1456938948"/>
            <w:r w:rsidRPr="00850DAC">
              <w:rPr>
                <w:rFonts w:cs="Arial"/>
                <w:bCs/>
                <w:szCs w:val="22"/>
              </w:rPr>
              <w:t>Name of contact person in Environmental Section (name and surname)</w:t>
            </w:r>
          </w:p>
        </w:tc>
        <w:sdt>
          <w:sdtPr>
            <w:rPr>
              <w:rStyle w:val="Style8"/>
            </w:rPr>
            <w:id w:val="1382669646"/>
            <w:placeholder>
              <w:docPart w:val="0DF11718B3304F83AE0919AC5F6438A5"/>
            </w:placeholder>
            <w:showingPlcHdr/>
          </w:sdtPr>
          <w:sdtEndPr>
            <w:rPr>
              <w:rStyle w:val="DefaultParagraphFont"/>
              <w:szCs w:val="22"/>
            </w:rPr>
          </w:sdtEndPr>
          <w:sdtContent>
            <w:tc>
              <w:tcPr>
                <w:tcW w:w="4768" w:type="dxa"/>
              </w:tcPr>
              <w:p w14:paraId="2D68D626" w14:textId="77777777" w:rsidR="00BE4EF9" w:rsidRDefault="00BE4EF9" w:rsidP="00BE4EF9">
                <w:pPr>
                  <w:rPr>
                    <w:szCs w:val="22"/>
                  </w:rPr>
                </w:pPr>
                <w:r w:rsidRPr="00C71CC9">
                  <w:rPr>
                    <w:rStyle w:val="PlaceholderText"/>
                    <w:color w:val="auto"/>
                  </w:rPr>
                  <w:t>Click or tap here to enter text.</w:t>
                </w:r>
              </w:p>
            </w:tc>
          </w:sdtContent>
        </w:sdt>
      </w:tr>
      <w:tr w:rsidR="00BE4EF9" w14:paraId="175BBAAF" w14:textId="77777777" w:rsidTr="00BE4EF9">
        <w:trPr>
          <w:trHeight w:val="283"/>
        </w:trPr>
        <w:tc>
          <w:tcPr>
            <w:tcW w:w="4248" w:type="dxa"/>
          </w:tcPr>
          <w:p w14:paraId="51D60CB2" w14:textId="095856F6" w:rsidR="00BE4EF9" w:rsidRPr="002577E5" w:rsidRDefault="00BE4EF9" w:rsidP="00BE4EF9">
            <w:pPr>
              <w:rPr>
                <w:rFonts w:cs="Arial"/>
                <w:bCs/>
                <w:szCs w:val="22"/>
              </w:rPr>
            </w:pPr>
            <w:permStart w:id="314837356" w:edGrp="everyone" w:colFirst="1" w:colLast="1"/>
            <w:permEnd w:id="1542142494"/>
            <w:r w:rsidRPr="002577E5">
              <w:rPr>
                <w:rFonts w:cs="Arial"/>
                <w:bCs/>
                <w:szCs w:val="22"/>
              </w:rPr>
              <w:t>Postal address</w:t>
            </w:r>
          </w:p>
        </w:tc>
        <w:sdt>
          <w:sdtPr>
            <w:rPr>
              <w:rStyle w:val="Style8"/>
            </w:rPr>
            <w:id w:val="1524596765"/>
            <w:placeholder>
              <w:docPart w:val="D490F4134832432592F2A27E72C0410F"/>
            </w:placeholder>
            <w:showingPlcHdr/>
            <w15:color w:val="000000"/>
          </w:sdtPr>
          <w:sdtEndPr>
            <w:rPr>
              <w:rStyle w:val="DefaultParagraphFont"/>
              <w:szCs w:val="22"/>
            </w:rPr>
          </w:sdtEndPr>
          <w:sdtContent>
            <w:tc>
              <w:tcPr>
                <w:tcW w:w="4768" w:type="dxa"/>
              </w:tcPr>
              <w:p w14:paraId="73B8E5FB" w14:textId="77777777" w:rsidR="00BE4EF9" w:rsidRDefault="00BE4EF9" w:rsidP="00BE4EF9">
                <w:pPr>
                  <w:rPr>
                    <w:szCs w:val="22"/>
                  </w:rPr>
                </w:pPr>
                <w:r w:rsidRPr="00C71CC9">
                  <w:rPr>
                    <w:rStyle w:val="PlaceholderText"/>
                    <w:color w:val="auto"/>
                  </w:rPr>
                  <w:t>Click or tap here to enter text.</w:t>
                </w:r>
              </w:p>
            </w:tc>
          </w:sdtContent>
        </w:sdt>
      </w:tr>
      <w:tr w:rsidR="00BE4EF9" w14:paraId="60683634" w14:textId="77777777" w:rsidTr="00BE4EF9">
        <w:trPr>
          <w:trHeight w:val="283"/>
        </w:trPr>
        <w:tc>
          <w:tcPr>
            <w:tcW w:w="4248" w:type="dxa"/>
          </w:tcPr>
          <w:p w14:paraId="1C871087" w14:textId="1D0CC0E9" w:rsidR="00BE4EF9" w:rsidRPr="002577E5" w:rsidRDefault="00BE4EF9" w:rsidP="00BE4EF9">
            <w:pPr>
              <w:rPr>
                <w:rFonts w:cs="Arial"/>
                <w:bCs/>
                <w:szCs w:val="22"/>
              </w:rPr>
            </w:pPr>
            <w:permStart w:id="432083759" w:edGrp="everyone" w:colFirst="1" w:colLast="1"/>
            <w:permEnd w:id="314837356"/>
            <w:r w:rsidRPr="002577E5">
              <w:rPr>
                <w:rFonts w:cs="Arial"/>
                <w:bCs/>
                <w:szCs w:val="22"/>
              </w:rPr>
              <w:t>Postal code</w:t>
            </w:r>
          </w:p>
        </w:tc>
        <w:sdt>
          <w:sdtPr>
            <w:rPr>
              <w:rStyle w:val="Style8"/>
            </w:rPr>
            <w:id w:val="960150662"/>
            <w:placeholder>
              <w:docPart w:val="3BF93EC5368D4574A1854C9579856AA0"/>
            </w:placeholder>
            <w:showingPlcHdr/>
            <w15:color w:val="000000"/>
          </w:sdtPr>
          <w:sdtEndPr>
            <w:rPr>
              <w:rStyle w:val="DefaultParagraphFont"/>
              <w:szCs w:val="22"/>
            </w:rPr>
          </w:sdtEndPr>
          <w:sdtContent>
            <w:tc>
              <w:tcPr>
                <w:tcW w:w="4768" w:type="dxa"/>
              </w:tcPr>
              <w:p w14:paraId="14CEE65D" w14:textId="77777777" w:rsidR="00BE4EF9" w:rsidRDefault="00BE4EF9" w:rsidP="00BE4EF9">
                <w:pPr>
                  <w:rPr>
                    <w:szCs w:val="22"/>
                  </w:rPr>
                </w:pPr>
                <w:r w:rsidRPr="00C71CC9">
                  <w:rPr>
                    <w:rStyle w:val="PlaceholderText"/>
                    <w:color w:val="auto"/>
                  </w:rPr>
                  <w:t>Click or tap here to enter text.</w:t>
                </w:r>
              </w:p>
            </w:tc>
          </w:sdtContent>
        </w:sdt>
      </w:tr>
      <w:tr w:rsidR="00BE4EF9" w14:paraId="3698374B" w14:textId="77777777" w:rsidTr="00BE4EF9">
        <w:trPr>
          <w:trHeight w:val="283"/>
        </w:trPr>
        <w:tc>
          <w:tcPr>
            <w:tcW w:w="4248" w:type="dxa"/>
          </w:tcPr>
          <w:p w14:paraId="040CEAD7" w14:textId="0D515E33" w:rsidR="00BE4EF9" w:rsidRPr="002577E5" w:rsidRDefault="00BE4EF9" w:rsidP="00BE4EF9">
            <w:pPr>
              <w:rPr>
                <w:rFonts w:cs="Arial"/>
                <w:bCs/>
                <w:szCs w:val="22"/>
              </w:rPr>
            </w:pPr>
            <w:permStart w:id="1067862238" w:edGrp="everyone" w:colFirst="1" w:colLast="1"/>
            <w:permEnd w:id="432083759"/>
            <w:r w:rsidRPr="002577E5">
              <w:rPr>
                <w:rFonts w:cs="Arial"/>
                <w:bCs/>
                <w:szCs w:val="22"/>
              </w:rPr>
              <w:t>Telephone</w:t>
            </w:r>
          </w:p>
        </w:tc>
        <w:sdt>
          <w:sdtPr>
            <w:rPr>
              <w:rStyle w:val="Style8"/>
            </w:rPr>
            <w:id w:val="-804382970"/>
            <w:placeholder>
              <w:docPart w:val="65379267C6064744B3998A76C23EBF49"/>
            </w:placeholder>
            <w:showingPlcHdr/>
            <w15:color w:val="000000"/>
          </w:sdtPr>
          <w:sdtEndPr>
            <w:rPr>
              <w:rStyle w:val="DefaultParagraphFont"/>
              <w:szCs w:val="22"/>
            </w:rPr>
          </w:sdtEndPr>
          <w:sdtContent>
            <w:tc>
              <w:tcPr>
                <w:tcW w:w="4768" w:type="dxa"/>
              </w:tcPr>
              <w:p w14:paraId="7225FE43" w14:textId="77777777" w:rsidR="00BE4EF9" w:rsidRDefault="00BE4EF9" w:rsidP="00BE4EF9">
                <w:pPr>
                  <w:rPr>
                    <w:szCs w:val="22"/>
                  </w:rPr>
                </w:pPr>
                <w:r w:rsidRPr="00C71CC9">
                  <w:rPr>
                    <w:rStyle w:val="PlaceholderText"/>
                    <w:color w:val="auto"/>
                  </w:rPr>
                  <w:t>Click or tap here to enter text.</w:t>
                </w:r>
              </w:p>
            </w:tc>
          </w:sdtContent>
        </w:sdt>
      </w:tr>
      <w:tr w:rsidR="00BE4EF9" w14:paraId="51BBA5C3" w14:textId="77777777" w:rsidTr="00BE4EF9">
        <w:trPr>
          <w:trHeight w:val="283"/>
        </w:trPr>
        <w:tc>
          <w:tcPr>
            <w:tcW w:w="4248" w:type="dxa"/>
          </w:tcPr>
          <w:p w14:paraId="334535B5" w14:textId="05977CCF" w:rsidR="00BE4EF9" w:rsidRDefault="00BE4EF9" w:rsidP="00BE4EF9">
            <w:pPr>
              <w:rPr>
                <w:rFonts w:cs="Arial"/>
                <w:bCs/>
                <w:szCs w:val="22"/>
              </w:rPr>
            </w:pPr>
            <w:permStart w:id="198317367" w:edGrp="everyone" w:colFirst="1" w:colLast="1"/>
            <w:permEnd w:id="1067862238"/>
            <w:r>
              <w:rPr>
                <w:rFonts w:cs="Arial"/>
                <w:bCs/>
                <w:szCs w:val="22"/>
              </w:rPr>
              <w:t>Cellphone</w:t>
            </w:r>
          </w:p>
        </w:tc>
        <w:sdt>
          <w:sdtPr>
            <w:rPr>
              <w:rStyle w:val="Style8"/>
            </w:rPr>
            <w:id w:val="-1701542344"/>
            <w:placeholder>
              <w:docPart w:val="AE32262054754C7B9D6364516441644F"/>
            </w:placeholder>
            <w:showingPlcHdr/>
            <w15:color w:val="000000"/>
          </w:sdtPr>
          <w:sdtEndPr>
            <w:rPr>
              <w:rStyle w:val="DefaultParagraphFont"/>
              <w:szCs w:val="22"/>
            </w:rPr>
          </w:sdtEndPr>
          <w:sdtContent>
            <w:tc>
              <w:tcPr>
                <w:tcW w:w="4768" w:type="dxa"/>
              </w:tcPr>
              <w:p w14:paraId="4AEBC399" w14:textId="77777777" w:rsidR="00BE4EF9" w:rsidRDefault="00BE4EF9" w:rsidP="00BE4EF9">
                <w:pPr>
                  <w:rPr>
                    <w:szCs w:val="22"/>
                  </w:rPr>
                </w:pPr>
                <w:r w:rsidRPr="00C71CC9">
                  <w:rPr>
                    <w:rStyle w:val="PlaceholderText"/>
                    <w:color w:val="auto"/>
                  </w:rPr>
                  <w:t>Click or tap here to enter text.</w:t>
                </w:r>
              </w:p>
            </w:tc>
          </w:sdtContent>
        </w:sdt>
      </w:tr>
      <w:tr w:rsidR="00BE4EF9" w14:paraId="68D66794" w14:textId="77777777" w:rsidTr="00BE4EF9">
        <w:trPr>
          <w:trHeight w:val="283"/>
        </w:trPr>
        <w:tc>
          <w:tcPr>
            <w:tcW w:w="4248" w:type="dxa"/>
          </w:tcPr>
          <w:p w14:paraId="49F25D61" w14:textId="1F9BC01B" w:rsidR="00BE4EF9" w:rsidRPr="002577E5" w:rsidRDefault="00BE4EF9" w:rsidP="00BE4EF9">
            <w:pPr>
              <w:rPr>
                <w:rFonts w:cs="Arial"/>
                <w:bCs/>
                <w:szCs w:val="22"/>
              </w:rPr>
            </w:pPr>
            <w:permStart w:id="1529159220" w:edGrp="everyone" w:colFirst="1" w:colLast="1"/>
            <w:permEnd w:id="198317367"/>
            <w:r w:rsidRPr="002577E5">
              <w:rPr>
                <w:rFonts w:cs="Arial"/>
                <w:bCs/>
                <w:szCs w:val="22"/>
              </w:rPr>
              <w:t>E-mail</w:t>
            </w:r>
          </w:p>
        </w:tc>
        <w:sdt>
          <w:sdtPr>
            <w:rPr>
              <w:rStyle w:val="Style8"/>
            </w:rPr>
            <w:id w:val="1991910533"/>
            <w:placeholder>
              <w:docPart w:val="1262A3EB0B48470EA0E9D8685422D723"/>
            </w:placeholder>
            <w:showingPlcHdr/>
            <w15:color w:val="000000"/>
          </w:sdtPr>
          <w:sdtEndPr>
            <w:rPr>
              <w:rStyle w:val="DefaultParagraphFont"/>
              <w:szCs w:val="22"/>
            </w:rPr>
          </w:sdtEndPr>
          <w:sdtContent>
            <w:tc>
              <w:tcPr>
                <w:tcW w:w="4768" w:type="dxa"/>
              </w:tcPr>
              <w:p w14:paraId="0BA234F6" w14:textId="77777777" w:rsidR="00BE4EF9" w:rsidRDefault="00BE4EF9" w:rsidP="00BE4EF9">
                <w:pPr>
                  <w:rPr>
                    <w:szCs w:val="22"/>
                  </w:rPr>
                </w:pPr>
                <w:r w:rsidRPr="00C71CC9">
                  <w:rPr>
                    <w:rStyle w:val="PlaceholderText"/>
                    <w:color w:val="auto"/>
                  </w:rPr>
                  <w:t>Click or tap here to enter text.</w:t>
                </w:r>
              </w:p>
            </w:tc>
          </w:sdtContent>
        </w:sdt>
      </w:tr>
      <w:permEnd w:id="1529159220"/>
    </w:tbl>
    <w:p w14:paraId="0478BDDD" w14:textId="77777777" w:rsidR="00BE4EF9" w:rsidRDefault="00BE4EF9" w:rsidP="009209A6">
      <w:pPr>
        <w:jc w:val="both"/>
        <w:rPr>
          <w:szCs w:val="22"/>
        </w:rPr>
      </w:pPr>
    </w:p>
    <w:tbl>
      <w:tblPr>
        <w:tblStyle w:val="TableGrid"/>
        <w:tblW w:w="9016" w:type="dxa"/>
        <w:tblLook w:val="04A0" w:firstRow="1" w:lastRow="0" w:firstColumn="1" w:lastColumn="0" w:noHBand="0" w:noVBand="1"/>
      </w:tblPr>
      <w:tblGrid>
        <w:gridCol w:w="4248"/>
        <w:gridCol w:w="4768"/>
      </w:tblGrid>
      <w:tr w:rsidR="00850DAC" w14:paraId="344EC8D3" w14:textId="77777777" w:rsidTr="000203C7">
        <w:trPr>
          <w:trHeight w:val="283"/>
        </w:trPr>
        <w:tc>
          <w:tcPr>
            <w:tcW w:w="4248" w:type="dxa"/>
          </w:tcPr>
          <w:p w14:paraId="1A6391F4" w14:textId="6EF5727B" w:rsidR="00850DAC" w:rsidRPr="005E1B14" w:rsidRDefault="00850DAC" w:rsidP="00850DAC">
            <w:pPr>
              <w:rPr>
                <w:rFonts w:cs="Arial"/>
                <w:b/>
                <w:szCs w:val="22"/>
              </w:rPr>
            </w:pPr>
            <w:permStart w:id="1755258140" w:edGrp="everyone" w:colFirst="1" w:colLast="1"/>
            <w:r w:rsidRPr="00850DAC">
              <w:rPr>
                <w:rFonts w:cs="Arial"/>
                <w:b/>
                <w:szCs w:val="22"/>
              </w:rPr>
              <w:t>Local Municipality</w:t>
            </w:r>
          </w:p>
        </w:tc>
        <w:sdt>
          <w:sdtPr>
            <w:rPr>
              <w:rStyle w:val="Style13usethis"/>
            </w:rPr>
            <w:id w:val="1711617991"/>
            <w:placeholder>
              <w:docPart w:val="4F46B3C833544FDAB5976B18F84D598D"/>
            </w:placeholder>
            <w:showingPlcHdr/>
          </w:sdtPr>
          <w:sdtEndPr>
            <w:rPr>
              <w:rStyle w:val="DefaultParagraphFont"/>
              <w:b/>
              <w:bCs/>
              <w:szCs w:val="22"/>
            </w:rPr>
          </w:sdtEndPr>
          <w:sdtContent>
            <w:tc>
              <w:tcPr>
                <w:tcW w:w="4768" w:type="dxa"/>
              </w:tcPr>
              <w:p w14:paraId="78E2EA98" w14:textId="17C2709C" w:rsidR="00850DAC" w:rsidRPr="00A11130" w:rsidRDefault="00850DAC" w:rsidP="00850DAC">
                <w:pPr>
                  <w:rPr>
                    <w:rStyle w:val="Style8"/>
                    <w:b/>
                    <w:bCs/>
                  </w:rPr>
                </w:pPr>
                <w:r w:rsidRPr="00A11130">
                  <w:rPr>
                    <w:rStyle w:val="PlaceholderText"/>
                    <w:b/>
                    <w:bCs/>
                    <w:color w:val="auto"/>
                  </w:rPr>
                  <w:t>Click or tap here to enter text.</w:t>
                </w:r>
              </w:p>
            </w:tc>
          </w:sdtContent>
        </w:sdt>
      </w:tr>
      <w:tr w:rsidR="005B56CA" w14:paraId="50FB72FA" w14:textId="77777777" w:rsidTr="000203C7">
        <w:trPr>
          <w:trHeight w:val="283"/>
        </w:trPr>
        <w:tc>
          <w:tcPr>
            <w:tcW w:w="4248" w:type="dxa"/>
          </w:tcPr>
          <w:p w14:paraId="4D7B0704" w14:textId="6447C931" w:rsidR="005B56CA" w:rsidRPr="00850DAC" w:rsidRDefault="005B56CA" w:rsidP="000203C7">
            <w:pPr>
              <w:rPr>
                <w:bCs/>
                <w:szCs w:val="22"/>
              </w:rPr>
            </w:pPr>
            <w:permStart w:id="1891784695" w:edGrp="everyone" w:colFirst="1" w:colLast="1"/>
            <w:permEnd w:id="1755258140"/>
            <w:r w:rsidRPr="00850DAC">
              <w:rPr>
                <w:rFonts w:cs="Arial"/>
                <w:bCs/>
                <w:szCs w:val="22"/>
              </w:rPr>
              <w:t>Name of contact person in Environmental Section (name and surname)</w:t>
            </w:r>
          </w:p>
        </w:tc>
        <w:sdt>
          <w:sdtPr>
            <w:rPr>
              <w:rStyle w:val="Style8"/>
            </w:rPr>
            <w:id w:val="-911698926"/>
            <w:placeholder>
              <w:docPart w:val="40F4A1284A84453A94D5514E12A39D1C"/>
            </w:placeholder>
            <w:showingPlcHdr/>
          </w:sdtPr>
          <w:sdtEndPr>
            <w:rPr>
              <w:rStyle w:val="DefaultParagraphFont"/>
              <w:szCs w:val="22"/>
            </w:rPr>
          </w:sdtEndPr>
          <w:sdtContent>
            <w:tc>
              <w:tcPr>
                <w:tcW w:w="4768" w:type="dxa"/>
              </w:tcPr>
              <w:p w14:paraId="03C8FF6C" w14:textId="77777777" w:rsidR="005B56CA" w:rsidRDefault="005B56CA" w:rsidP="000203C7">
                <w:pPr>
                  <w:rPr>
                    <w:szCs w:val="22"/>
                  </w:rPr>
                </w:pPr>
                <w:r w:rsidRPr="00C71CC9">
                  <w:rPr>
                    <w:rStyle w:val="PlaceholderText"/>
                    <w:color w:val="auto"/>
                  </w:rPr>
                  <w:t>Click or tap here to enter text.</w:t>
                </w:r>
              </w:p>
            </w:tc>
          </w:sdtContent>
        </w:sdt>
      </w:tr>
      <w:tr w:rsidR="005B56CA" w14:paraId="7008B576" w14:textId="77777777" w:rsidTr="000203C7">
        <w:trPr>
          <w:trHeight w:val="283"/>
        </w:trPr>
        <w:tc>
          <w:tcPr>
            <w:tcW w:w="4248" w:type="dxa"/>
          </w:tcPr>
          <w:p w14:paraId="5976C91F" w14:textId="19B8DECB" w:rsidR="005B56CA" w:rsidRPr="00C71CC9" w:rsidRDefault="005B56CA" w:rsidP="000203C7">
            <w:pPr>
              <w:rPr>
                <w:rFonts w:cs="Arial"/>
                <w:bCs/>
                <w:color w:val="808080" w:themeColor="background1" w:themeShade="80"/>
                <w:szCs w:val="22"/>
              </w:rPr>
            </w:pPr>
            <w:permStart w:id="581567381" w:edGrp="everyone" w:colFirst="1" w:colLast="1"/>
            <w:permEnd w:id="1891784695"/>
            <w:r w:rsidRPr="002577E5">
              <w:rPr>
                <w:rFonts w:cs="Arial"/>
                <w:bCs/>
                <w:szCs w:val="22"/>
              </w:rPr>
              <w:t>Postal address</w:t>
            </w:r>
          </w:p>
        </w:tc>
        <w:sdt>
          <w:sdtPr>
            <w:rPr>
              <w:rStyle w:val="Style8"/>
            </w:rPr>
            <w:id w:val="-511602944"/>
            <w:placeholder>
              <w:docPart w:val="C100D75A825140E0B65F1C91AC7030B3"/>
            </w:placeholder>
            <w:showingPlcHdr/>
            <w15:color w:val="000000"/>
          </w:sdtPr>
          <w:sdtEndPr>
            <w:rPr>
              <w:rStyle w:val="DefaultParagraphFont"/>
              <w:szCs w:val="22"/>
            </w:rPr>
          </w:sdtEndPr>
          <w:sdtContent>
            <w:tc>
              <w:tcPr>
                <w:tcW w:w="4768" w:type="dxa"/>
              </w:tcPr>
              <w:p w14:paraId="3D0E7E1B" w14:textId="77777777" w:rsidR="005B56CA" w:rsidRDefault="005B56CA" w:rsidP="000203C7">
                <w:pPr>
                  <w:rPr>
                    <w:szCs w:val="22"/>
                  </w:rPr>
                </w:pPr>
                <w:r w:rsidRPr="00C71CC9">
                  <w:rPr>
                    <w:rStyle w:val="PlaceholderText"/>
                    <w:color w:val="auto"/>
                  </w:rPr>
                  <w:t>Click or tap here to enter text.</w:t>
                </w:r>
              </w:p>
            </w:tc>
          </w:sdtContent>
        </w:sdt>
      </w:tr>
      <w:tr w:rsidR="005B56CA" w14:paraId="3E543047" w14:textId="77777777" w:rsidTr="000203C7">
        <w:trPr>
          <w:trHeight w:val="283"/>
        </w:trPr>
        <w:tc>
          <w:tcPr>
            <w:tcW w:w="4248" w:type="dxa"/>
          </w:tcPr>
          <w:p w14:paraId="1926600A" w14:textId="1E03FACA" w:rsidR="005B56CA" w:rsidRPr="002577E5" w:rsidRDefault="005B56CA" w:rsidP="000203C7">
            <w:pPr>
              <w:rPr>
                <w:rFonts w:cs="Arial"/>
                <w:bCs/>
                <w:szCs w:val="22"/>
              </w:rPr>
            </w:pPr>
            <w:permStart w:id="1433275878" w:edGrp="everyone" w:colFirst="1" w:colLast="1"/>
            <w:permEnd w:id="581567381"/>
            <w:r w:rsidRPr="002577E5">
              <w:rPr>
                <w:rFonts w:cs="Arial"/>
                <w:bCs/>
                <w:szCs w:val="22"/>
              </w:rPr>
              <w:t>Postal code</w:t>
            </w:r>
          </w:p>
        </w:tc>
        <w:sdt>
          <w:sdtPr>
            <w:rPr>
              <w:rStyle w:val="Style8"/>
            </w:rPr>
            <w:id w:val="1580949032"/>
            <w:placeholder>
              <w:docPart w:val="EEEDAE5BAAE648D8849C28FA216AB3CB"/>
            </w:placeholder>
            <w:showingPlcHdr/>
            <w15:color w:val="000000"/>
          </w:sdtPr>
          <w:sdtEndPr>
            <w:rPr>
              <w:rStyle w:val="DefaultParagraphFont"/>
              <w:szCs w:val="22"/>
            </w:rPr>
          </w:sdtEndPr>
          <w:sdtContent>
            <w:tc>
              <w:tcPr>
                <w:tcW w:w="4768" w:type="dxa"/>
              </w:tcPr>
              <w:p w14:paraId="703F0FF5" w14:textId="77777777" w:rsidR="005B56CA" w:rsidRDefault="005B56CA" w:rsidP="000203C7">
                <w:pPr>
                  <w:rPr>
                    <w:szCs w:val="22"/>
                  </w:rPr>
                </w:pPr>
                <w:r w:rsidRPr="00C71CC9">
                  <w:rPr>
                    <w:rStyle w:val="PlaceholderText"/>
                    <w:color w:val="auto"/>
                  </w:rPr>
                  <w:t>Click or tap here to enter text.</w:t>
                </w:r>
              </w:p>
            </w:tc>
          </w:sdtContent>
        </w:sdt>
      </w:tr>
      <w:tr w:rsidR="005B56CA" w14:paraId="1F9FD710" w14:textId="77777777" w:rsidTr="000203C7">
        <w:trPr>
          <w:trHeight w:val="283"/>
        </w:trPr>
        <w:tc>
          <w:tcPr>
            <w:tcW w:w="4248" w:type="dxa"/>
          </w:tcPr>
          <w:p w14:paraId="3ECCDA73" w14:textId="77EB6EBB" w:rsidR="005B56CA" w:rsidRPr="002577E5" w:rsidRDefault="005B56CA" w:rsidP="000203C7">
            <w:pPr>
              <w:rPr>
                <w:rFonts w:cs="Arial"/>
                <w:bCs/>
                <w:szCs w:val="22"/>
              </w:rPr>
            </w:pPr>
            <w:permStart w:id="1311847769" w:edGrp="everyone" w:colFirst="1" w:colLast="1"/>
            <w:permEnd w:id="1433275878"/>
            <w:r w:rsidRPr="002577E5">
              <w:rPr>
                <w:rFonts w:cs="Arial"/>
                <w:bCs/>
                <w:szCs w:val="22"/>
              </w:rPr>
              <w:t>Telephone</w:t>
            </w:r>
          </w:p>
        </w:tc>
        <w:sdt>
          <w:sdtPr>
            <w:rPr>
              <w:rStyle w:val="Style8"/>
            </w:rPr>
            <w:id w:val="1871873266"/>
            <w:placeholder>
              <w:docPart w:val="591473CEF0D64DD788A2F11268CB463E"/>
            </w:placeholder>
            <w:showingPlcHdr/>
            <w15:color w:val="000000"/>
          </w:sdtPr>
          <w:sdtEndPr>
            <w:rPr>
              <w:rStyle w:val="DefaultParagraphFont"/>
              <w:szCs w:val="22"/>
            </w:rPr>
          </w:sdtEndPr>
          <w:sdtContent>
            <w:tc>
              <w:tcPr>
                <w:tcW w:w="4768" w:type="dxa"/>
              </w:tcPr>
              <w:p w14:paraId="53E552A1" w14:textId="77777777" w:rsidR="005B56CA" w:rsidRDefault="005B56CA" w:rsidP="000203C7">
                <w:pPr>
                  <w:rPr>
                    <w:szCs w:val="22"/>
                  </w:rPr>
                </w:pPr>
                <w:r w:rsidRPr="00C71CC9">
                  <w:rPr>
                    <w:rStyle w:val="PlaceholderText"/>
                    <w:color w:val="auto"/>
                  </w:rPr>
                  <w:t>Click or tap here to enter text.</w:t>
                </w:r>
              </w:p>
            </w:tc>
          </w:sdtContent>
        </w:sdt>
      </w:tr>
      <w:tr w:rsidR="005B56CA" w14:paraId="3F7003EF" w14:textId="77777777" w:rsidTr="000203C7">
        <w:trPr>
          <w:trHeight w:val="283"/>
        </w:trPr>
        <w:tc>
          <w:tcPr>
            <w:tcW w:w="4248" w:type="dxa"/>
          </w:tcPr>
          <w:p w14:paraId="520A3BDB" w14:textId="77777777" w:rsidR="005B56CA" w:rsidRPr="002577E5" w:rsidRDefault="005B56CA" w:rsidP="000203C7">
            <w:pPr>
              <w:rPr>
                <w:rFonts w:cs="Arial"/>
                <w:bCs/>
                <w:szCs w:val="22"/>
              </w:rPr>
            </w:pPr>
            <w:permStart w:id="1555920198" w:edGrp="everyone" w:colFirst="1" w:colLast="1"/>
            <w:permEnd w:id="1311847769"/>
            <w:r>
              <w:rPr>
                <w:rFonts w:cs="Arial"/>
                <w:bCs/>
                <w:szCs w:val="22"/>
              </w:rPr>
              <w:t>Cellphone</w:t>
            </w:r>
          </w:p>
        </w:tc>
        <w:sdt>
          <w:sdtPr>
            <w:rPr>
              <w:rStyle w:val="Style8"/>
            </w:rPr>
            <w:id w:val="-2008505771"/>
            <w:placeholder>
              <w:docPart w:val="C62F3C6DE27A4C1091B34C6C3B5325D8"/>
            </w:placeholder>
            <w:showingPlcHdr/>
            <w15:color w:val="000000"/>
          </w:sdtPr>
          <w:sdtEndPr>
            <w:rPr>
              <w:rStyle w:val="DefaultParagraphFont"/>
              <w:szCs w:val="22"/>
            </w:rPr>
          </w:sdtEndPr>
          <w:sdtContent>
            <w:tc>
              <w:tcPr>
                <w:tcW w:w="4768" w:type="dxa"/>
              </w:tcPr>
              <w:p w14:paraId="6DA71F7E" w14:textId="77777777" w:rsidR="005B56CA" w:rsidRDefault="005B56CA" w:rsidP="000203C7">
                <w:pPr>
                  <w:rPr>
                    <w:szCs w:val="22"/>
                  </w:rPr>
                </w:pPr>
                <w:r w:rsidRPr="00C71CC9">
                  <w:rPr>
                    <w:rStyle w:val="PlaceholderText"/>
                    <w:color w:val="auto"/>
                  </w:rPr>
                  <w:t>Click or tap here to enter text.</w:t>
                </w:r>
              </w:p>
            </w:tc>
          </w:sdtContent>
        </w:sdt>
      </w:tr>
      <w:tr w:rsidR="005B56CA" w14:paraId="1065EED9" w14:textId="77777777" w:rsidTr="000203C7">
        <w:trPr>
          <w:trHeight w:val="283"/>
        </w:trPr>
        <w:tc>
          <w:tcPr>
            <w:tcW w:w="4248" w:type="dxa"/>
          </w:tcPr>
          <w:p w14:paraId="4753B5AD" w14:textId="77777777" w:rsidR="005B56CA" w:rsidRPr="002577E5" w:rsidRDefault="005B56CA" w:rsidP="000203C7">
            <w:pPr>
              <w:rPr>
                <w:rFonts w:cs="Arial"/>
                <w:bCs/>
                <w:szCs w:val="22"/>
              </w:rPr>
            </w:pPr>
            <w:permStart w:id="816061095" w:edGrp="everyone" w:colFirst="1" w:colLast="1"/>
            <w:permEnd w:id="1555920198"/>
            <w:r w:rsidRPr="002577E5">
              <w:rPr>
                <w:rFonts w:cs="Arial"/>
                <w:bCs/>
                <w:szCs w:val="22"/>
              </w:rPr>
              <w:t>E-mail:</w:t>
            </w:r>
          </w:p>
        </w:tc>
        <w:sdt>
          <w:sdtPr>
            <w:rPr>
              <w:rStyle w:val="Style8"/>
            </w:rPr>
            <w:id w:val="122440265"/>
            <w:placeholder>
              <w:docPart w:val="C57B138FE602423581F27FC53228FD17"/>
            </w:placeholder>
            <w:showingPlcHdr/>
            <w15:color w:val="000000"/>
          </w:sdtPr>
          <w:sdtEndPr>
            <w:rPr>
              <w:rStyle w:val="DefaultParagraphFont"/>
              <w:szCs w:val="22"/>
            </w:rPr>
          </w:sdtEndPr>
          <w:sdtContent>
            <w:tc>
              <w:tcPr>
                <w:tcW w:w="4768" w:type="dxa"/>
              </w:tcPr>
              <w:p w14:paraId="716D7D1E" w14:textId="77777777" w:rsidR="005B56CA" w:rsidRDefault="005B56CA" w:rsidP="000203C7">
                <w:pPr>
                  <w:rPr>
                    <w:szCs w:val="22"/>
                  </w:rPr>
                </w:pPr>
                <w:r w:rsidRPr="00C71CC9">
                  <w:rPr>
                    <w:rStyle w:val="PlaceholderText"/>
                    <w:color w:val="auto"/>
                  </w:rPr>
                  <w:t>Click or tap here to enter text.</w:t>
                </w:r>
              </w:p>
            </w:tc>
          </w:sdtContent>
        </w:sdt>
      </w:tr>
      <w:permEnd w:id="816061095"/>
    </w:tbl>
    <w:p w14:paraId="51C4188F" w14:textId="24073B6C" w:rsidR="005B56CA" w:rsidRDefault="005B56CA" w:rsidP="004A0181">
      <w:pPr>
        <w:jc w:val="both"/>
        <w:rPr>
          <w:szCs w:val="22"/>
        </w:rPr>
      </w:pPr>
    </w:p>
    <w:p w14:paraId="7C18FD13" w14:textId="77777777" w:rsidR="009C352D" w:rsidRDefault="00BE49D1" w:rsidP="004A0181">
      <w:pPr>
        <w:jc w:val="both"/>
        <w:rPr>
          <w:szCs w:val="22"/>
        </w:rPr>
      </w:pPr>
      <w:r w:rsidRPr="00BE49D1">
        <w:rPr>
          <w:szCs w:val="22"/>
        </w:rPr>
        <w:t xml:space="preserve">In instances where there is more than </w:t>
      </w:r>
      <w:r w:rsidRPr="00C70B41">
        <w:rPr>
          <w:szCs w:val="22"/>
        </w:rPr>
        <w:t>one Local/Provincial Authority involved, please attach a list of those Local/ Provincial Authorities with their contact d</w:t>
      </w:r>
      <w:r w:rsidRPr="00584829">
        <w:rPr>
          <w:szCs w:val="22"/>
        </w:rPr>
        <w:t xml:space="preserve">etails as </w:t>
      </w:r>
      <w:hyperlink w:anchor="APP7" w:history="1">
        <w:r w:rsidRPr="00584829">
          <w:rPr>
            <w:rStyle w:val="Hyperlink"/>
            <w:b/>
            <w:bCs/>
            <w:szCs w:val="22"/>
          </w:rPr>
          <w:t xml:space="preserve">APPENDIX </w:t>
        </w:r>
        <w:r w:rsidR="00453B57" w:rsidRPr="004B10D1">
          <w:rPr>
            <w:rStyle w:val="Hyperlink"/>
            <w:b/>
            <w:bCs/>
            <w:szCs w:val="22"/>
          </w:rPr>
          <w:t>7</w:t>
        </w:r>
      </w:hyperlink>
      <w:r w:rsidRPr="00584829">
        <w:rPr>
          <w:szCs w:val="22"/>
        </w:rPr>
        <w:t>.</w:t>
      </w:r>
      <w:r w:rsidR="006E08AC" w:rsidRPr="00584829">
        <w:rPr>
          <w:szCs w:val="22"/>
        </w:rPr>
        <w:t xml:space="preserve"> Ensure that</w:t>
      </w:r>
      <w:r w:rsidR="006E08AC">
        <w:rPr>
          <w:szCs w:val="22"/>
        </w:rPr>
        <w:t xml:space="preserve"> the details provided above are verified</w:t>
      </w:r>
      <w:r w:rsidR="002C06F3">
        <w:rPr>
          <w:szCs w:val="22"/>
        </w:rPr>
        <w:t xml:space="preserve"> and valid</w:t>
      </w:r>
      <w:r w:rsidR="006E08AC">
        <w:rPr>
          <w:szCs w:val="22"/>
        </w:rPr>
        <w:t>.</w:t>
      </w:r>
    </w:p>
    <w:p w14:paraId="1ED40A9E" w14:textId="77777777" w:rsidR="00802B23" w:rsidRPr="00802B23" w:rsidRDefault="00802B23" w:rsidP="00802B23">
      <w:pPr>
        <w:pStyle w:val="List2"/>
      </w:pPr>
      <w:bookmarkStart w:id="4" w:name="_Toc138236572"/>
    </w:p>
    <w:p w14:paraId="0EA8EF92" w14:textId="720E0481" w:rsidR="009C352D" w:rsidRPr="00C70B41" w:rsidRDefault="0021017C" w:rsidP="00D44F29">
      <w:pPr>
        <w:pStyle w:val="Heading1"/>
      </w:pPr>
      <w:r w:rsidRPr="00C70B41">
        <w:t>ENVIRONMENTAL ASSESSMENT PRACTITIONER (EAP) INFORMATION</w:t>
      </w:r>
      <w:bookmarkEnd w:id="4"/>
    </w:p>
    <w:p w14:paraId="160FC739" w14:textId="5F85CE39" w:rsidR="009C352D" w:rsidRPr="00C70B41" w:rsidRDefault="009C352D" w:rsidP="004A0181">
      <w:pPr>
        <w:jc w:val="both"/>
        <w:rPr>
          <w:szCs w:val="22"/>
        </w:rPr>
      </w:pPr>
    </w:p>
    <w:tbl>
      <w:tblPr>
        <w:tblStyle w:val="TableGrid"/>
        <w:tblW w:w="9016" w:type="dxa"/>
        <w:tblLook w:val="04A0" w:firstRow="1" w:lastRow="0" w:firstColumn="1" w:lastColumn="0" w:noHBand="0" w:noVBand="1"/>
      </w:tblPr>
      <w:tblGrid>
        <w:gridCol w:w="4248"/>
        <w:gridCol w:w="4768"/>
      </w:tblGrid>
      <w:tr w:rsidR="00C9025E" w14:paraId="34B3A689" w14:textId="77777777" w:rsidTr="000203C7">
        <w:trPr>
          <w:trHeight w:val="283"/>
        </w:trPr>
        <w:tc>
          <w:tcPr>
            <w:tcW w:w="4248" w:type="dxa"/>
          </w:tcPr>
          <w:p w14:paraId="73A8C44C" w14:textId="60C1333C" w:rsidR="00C9025E" w:rsidRPr="00C70B41" w:rsidRDefault="002466B0" w:rsidP="000203C7">
            <w:pPr>
              <w:rPr>
                <w:rFonts w:cs="Arial"/>
                <w:b/>
                <w:szCs w:val="22"/>
              </w:rPr>
            </w:pPr>
            <w:permStart w:id="1457335697" w:edGrp="everyone" w:colFirst="1" w:colLast="1"/>
            <w:r w:rsidRPr="00C70B41">
              <w:rPr>
                <w:rFonts w:cs="Arial"/>
                <w:b/>
                <w:szCs w:val="22"/>
              </w:rPr>
              <w:t>Company of Environmental Assessment Practitioner (EAP)</w:t>
            </w:r>
          </w:p>
        </w:tc>
        <w:sdt>
          <w:sdtPr>
            <w:rPr>
              <w:rStyle w:val="Style13usethis"/>
            </w:rPr>
            <w:id w:val="3789307"/>
            <w:placeholder>
              <w:docPart w:val="CFE1B085275844E19F1266BC73C9614B"/>
            </w:placeholder>
            <w:showingPlcHdr/>
          </w:sdtPr>
          <w:sdtEndPr>
            <w:rPr>
              <w:rStyle w:val="DefaultParagraphFont"/>
              <w:b/>
              <w:szCs w:val="22"/>
            </w:rPr>
          </w:sdtEndPr>
          <w:sdtContent>
            <w:tc>
              <w:tcPr>
                <w:tcW w:w="4768" w:type="dxa"/>
              </w:tcPr>
              <w:p w14:paraId="2C7F8F92" w14:textId="77777777" w:rsidR="00C9025E" w:rsidRPr="00A11130" w:rsidRDefault="00C9025E" w:rsidP="000203C7">
                <w:pPr>
                  <w:rPr>
                    <w:rStyle w:val="Style8"/>
                    <w:b/>
                  </w:rPr>
                </w:pPr>
                <w:r w:rsidRPr="00C70B41">
                  <w:rPr>
                    <w:rStyle w:val="PlaceholderText"/>
                    <w:b/>
                    <w:color w:val="auto"/>
                  </w:rPr>
                  <w:t>Click or tap here to enter text.</w:t>
                </w:r>
              </w:p>
            </w:tc>
          </w:sdtContent>
        </w:sdt>
      </w:tr>
      <w:tr w:rsidR="00E762E9" w14:paraId="56C3B533" w14:textId="77777777" w:rsidTr="000203C7">
        <w:trPr>
          <w:trHeight w:val="283"/>
        </w:trPr>
        <w:tc>
          <w:tcPr>
            <w:tcW w:w="4248" w:type="dxa"/>
          </w:tcPr>
          <w:p w14:paraId="6B08AF15" w14:textId="76456F06" w:rsidR="00E762E9" w:rsidRPr="00A11130" w:rsidRDefault="00E762E9" w:rsidP="00E762E9">
            <w:pPr>
              <w:rPr>
                <w:b/>
                <w:szCs w:val="22"/>
              </w:rPr>
            </w:pPr>
            <w:permStart w:id="1539776912" w:edGrp="everyone" w:colFirst="1" w:colLast="1"/>
            <w:permEnd w:id="1457335697"/>
            <w:r w:rsidRPr="00A11130">
              <w:rPr>
                <w:rFonts w:cs="Arial"/>
                <w:b/>
                <w:szCs w:val="22"/>
              </w:rPr>
              <w:t>EAP name and surname</w:t>
            </w:r>
          </w:p>
        </w:tc>
        <w:sdt>
          <w:sdtPr>
            <w:rPr>
              <w:rStyle w:val="Style8"/>
              <w:b/>
            </w:rPr>
            <w:id w:val="-253669314"/>
            <w:placeholder>
              <w:docPart w:val="4F8649AA10A344E191CD49DBD456EFBD"/>
            </w:placeholder>
            <w:showingPlcHdr/>
          </w:sdtPr>
          <w:sdtEndPr>
            <w:rPr>
              <w:rStyle w:val="DefaultParagraphFont"/>
              <w:szCs w:val="22"/>
            </w:rPr>
          </w:sdtEndPr>
          <w:sdtContent>
            <w:tc>
              <w:tcPr>
                <w:tcW w:w="4768" w:type="dxa"/>
              </w:tcPr>
              <w:p w14:paraId="4731A640" w14:textId="77777777" w:rsidR="00E762E9" w:rsidRPr="00A11130" w:rsidRDefault="00E762E9" w:rsidP="00E762E9">
                <w:pPr>
                  <w:rPr>
                    <w:b/>
                    <w:szCs w:val="22"/>
                  </w:rPr>
                </w:pPr>
                <w:r w:rsidRPr="00A11130">
                  <w:rPr>
                    <w:rStyle w:val="PlaceholderText"/>
                    <w:b/>
                    <w:color w:val="auto"/>
                  </w:rPr>
                  <w:t>Click or tap here to enter text.</w:t>
                </w:r>
              </w:p>
            </w:tc>
          </w:sdtContent>
        </w:sdt>
      </w:tr>
      <w:tr w:rsidR="00E34CB9" w14:paraId="55E59448" w14:textId="77777777" w:rsidTr="000203C7">
        <w:trPr>
          <w:trHeight w:val="283"/>
        </w:trPr>
        <w:tc>
          <w:tcPr>
            <w:tcW w:w="4248" w:type="dxa"/>
          </w:tcPr>
          <w:p w14:paraId="2D0B381A" w14:textId="0A8DA025" w:rsidR="00E34CB9" w:rsidRPr="00C71CC9" w:rsidRDefault="00E34CB9" w:rsidP="00E34CB9">
            <w:pPr>
              <w:rPr>
                <w:rFonts w:cs="Arial"/>
                <w:bCs/>
                <w:color w:val="808080" w:themeColor="background1" w:themeShade="80"/>
                <w:szCs w:val="22"/>
              </w:rPr>
            </w:pPr>
            <w:permStart w:id="1256003576" w:edGrp="everyone" w:colFirst="1" w:colLast="1"/>
            <w:permEnd w:id="1539776912"/>
            <w:r w:rsidRPr="002577E5">
              <w:rPr>
                <w:rFonts w:cs="Arial"/>
                <w:bCs/>
                <w:szCs w:val="22"/>
              </w:rPr>
              <w:t>EAP Qualifications and Professional affiliations</w:t>
            </w:r>
          </w:p>
        </w:tc>
        <w:sdt>
          <w:sdtPr>
            <w:rPr>
              <w:szCs w:val="22"/>
            </w:rPr>
            <w:alias w:val="Other than EAPASA"/>
            <w:tag w:val="Other than EAPASA"/>
            <w:id w:val="85820647"/>
            <w:placeholder>
              <w:docPart w:val="BA95523762B34D7E87795DEA1EA82203"/>
            </w:placeholder>
            <w:showingPlcHdr/>
          </w:sdtPr>
          <w:sdtEndPr/>
          <w:sdtContent>
            <w:tc>
              <w:tcPr>
                <w:tcW w:w="4768" w:type="dxa"/>
              </w:tcPr>
              <w:p w14:paraId="2273F75E" w14:textId="7ECFE8CE" w:rsidR="00E34CB9" w:rsidRDefault="001E22A3" w:rsidP="00E34CB9">
                <w:pPr>
                  <w:rPr>
                    <w:szCs w:val="22"/>
                  </w:rPr>
                </w:pPr>
                <w:r w:rsidRPr="00F317E9">
                  <w:rPr>
                    <w:rStyle w:val="PlaceholderText"/>
                    <w:color w:val="auto"/>
                  </w:rPr>
                  <w:t>Click or tap here to enter text.</w:t>
                </w:r>
              </w:p>
            </w:tc>
          </w:sdtContent>
        </w:sdt>
      </w:tr>
      <w:tr w:rsidR="00BF78B4" w14:paraId="1BB93716" w14:textId="77777777" w:rsidTr="000203C7">
        <w:trPr>
          <w:trHeight w:val="283"/>
        </w:trPr>
        <w:tc>
          <w:tcPr>
            <w:tcW w:w="4248" w:type="dxa"/>
          </w:tcPr>
          <w:p w14:paraId="3DA50CF8" w14:textId="23302F27" w:rsidR="00BF78B4" w:rsidRPr="002577E5" w:rsidRDefault="00BF78B4" w:rsidP="00BF78B4">
            <w:pPr>
              <w:rPr>
                <w:rFonts w:cs="Arial"/>
                <w:bCs/>
                <w:szCs w:val="22"/>
              </w:rPr>
            </w:pPr>
            <w:permStart w:id="2121290503" w:edGrp="everyone" w:colFirst="1" w:colLast="1"/>
            <w:permEnd w:id="1256003576"/>
            <w:r w:rsidRPr="00BF78B4">
              <w:rPr>
                <w:rFonts w:cs="Arial"/>
                <w:bCs/>
                <w:szCs w:val="22"/>
              </w:rPr>
              <w:t>Physical address</w:t>
            </w:r>
          </w:p>
        </w:tc>
        <w:sdt>
          <w:sdtPr>
            <w:rPr>
              <w:rStyle w:val="Style8"/>
            </w:rPr>
            <w:id w:val="-199473861"/>
            <w:placeholder>
              <w:docPart w:val="B444366BB7794424AE4F23D79CAAD455"/>
            </w:placeholder>
            <w:showingPlcHdr/>
            <w15:color w:val="000000"/>
          </w:sdtPr>
          <w:sdtEndPr>
            <w:rPr>
              <w:rStyle w:val="DefaultParagraphFont"/>
              <w:szCs w:val="22"/>
            </w:rPr>
          </w:sdtEndPr>
          <w:sdtContent>
            <w:tc>
              <w:tcPr>
                <w:tcW w:w="4768" w:type="dxa"/>
              </w:tcPr>
              <w:p w14:paraId="7FEF55BD" w14:textId="2C74FE48" w:rsidR="00BF78B4" w:rsidRDefault="00BF78B4" w:rsidP="00BF78B4">
                <w:pPr>
                  <w:rPr>
                    <w:szCs w:val="22"/>
                  </w:rPr>
                </w:pPr>
                <w:r w:rsidRPr="00C71CC9">
                  <w:rPr>
                    <w:rStyle w:val="PlaceholderText"/>
                    <w:color w:val="auto"/>
                  </w:rPr>
                  <w:t>Click or tap here to enter text.</w:t>
                </w:r>
              </w:p>
            </w:tc>
          </w:sdtContent>
        </w:sdt>
      </w:tr>
      <w:tr w:rsidR="00C9025E" w14:paraId="54734D1A" w14:textId="77777777" w:rsidTr="000203C7">
        <w:trPr>
          <w:trHeight w:val="283"/>
        </w:trPr>
        <w:tc>
          <w:tcPr>
            <w:tcW w:w="4248" w:type="dxa"/>
          </w:tcPr>
          <w:p w14:paraId="637684C4" w14:textId="1A074008" w:rsidR="00C9025E" w:rsidRPr="002577E5" w:rsidRDefault="00C9025E" w:rsidP="000203C7">
            <w:pPr>
              <w:rPr>
                <w:rFonts w:cs="Arial"/>
                <w:bCs/>
                <w:szCs w:val="22"/>
              </w:rPr>
            </w:pPr>
            <w:permStart w:id="843672257" w:edGrp="everyone" w:colFirst="1" w:colLast="1"/>
            <w:permEnd w:id="2121290503"/>
            <w:r w:rsidRPr="002577E5">
              <w:rPr>
                <w:rFonts w:cs="Arial"/>
                <w:bCs/>
                <w:szCs w:val="22"/>
              </w:rPr>
              <w:t xml:space="preserve">Postal </w:t>
            </w:r>
            <w:r w:rsidR="00BF78B4">
              <w:rPr>
                <w:rFonts w:cs="Arial"/>
                <w:bCs/>
                <w:szCs w:val="22"/>
              </w:rPr>
              <w:t>address</w:t>
            </w:r>
          </w:p>
        </w:tc>
        <w:sdt>
          <w:sdtPr>
            <w:rPr>
              <w:rStyle w:val="Style8"/>
            </w:rPr>
            <w:id w:val="1735575355"/>
            <w:placeholder>
              <w:docPart w:val="ED534062113E494097B94FAEC3C3B68A"/>
            </w:placeholder>
            <w:showingPlcHdr/>
            <w15:color w:val="000000"/>
          </w:sdtPr>
          <w:sdtEndPr>
            <w:rPr>
              <w:rStyle w:val="DefaultParagraphFont"/>
              <w:szCs w:val="22"/>
            </w:rPr>
          </w:sdtEndPr>
          <w:sdtContent>
            <w:tc>
              <w:tcPr>
                <w:tcW w:w="4768" w:type="dxa"/>
              </w:tcPr>
              <w:p w14:paraId="54D041A5" w14:textId="77777777" w:rsidR="00C9025E" w:rsidRDefault="00C9025E" w:rsidP="000203C7">
                <w:pPr>
                  <w:rPr>
                    <w:szCs w:val="22"/>
                  </w:rPr>
                </w:pPr>
                <w:r w:rsidRPr="00C71CC9">
                  <w:rPr>
                    <w:rStyle w:val="PlaceholderText"/>
                    <w:color w:val="auto"/>
                  </w:rPr>
                  <w:t>Click or tap here to enter text.</w:t>
                </w:r>
              </w:p>
            </w:tc>
          </w:sdtContent>
        </w:sdt>
      </w:tr>
      <w:tr w:rsidR="00E11CE0" w14:paraId="591A19AC" w14:textId="77777777" w:rsidTr="000203C7">
        <w:trPr>
          <w:trHeight w:val="283"/>
        </w:trPr>
        <w:tc>
          <w:tcPr>
            <w:tcW w:w="4248" w:type="dxa"/>
          </w:tcPr>
          <w:p w14:paraId="333F9734" w14:textId="155B2D06" w:rsidR="00E11CE0" w:rsidRPr="002577E5" w:rsidRDefault="00E11CE0" w:rsidP="00E11CE0">
            <w:pPr>
              <w:rPr>
                <w:rFonts w:cs="Arial"/>
                <w:bCs/>
                <w:szCs w:val="22"/>
              </w:rPr>
            </w:pPr>
            <w:permStart w:id="509957156" w:edGrp="everyone" w:colFirst="1" w:colLast="1"/>
            <w:permEnd w:id="843672257"/>
            <w:r w:rsidRPr="002577E5">
              <w:rPr>
                <w:rFonts w:cs="Arial"/>
                <w:bCs/>
                <w:szCs w:val="22"/>
              </w:rPr>
              <w:t xml:space="preserve">Postal </w:t>
            </w:r>
            <w:r>
              <w:rPr>
                <w:rFonts w:cs="Arial"/>
                <w:bCs/>
                <w:szCs w:val="22"/>
              </w:rPr>
              <w:t>code</w:t>
            </w:r>
          </w:p>
        </w:tc>
        <w:sdt>
          <w:sdtPr>
            <w:rPr>
              <w:rStyle w:val="Style8"/>
            </w:rPr>
            <w:id w:val="-1213111309"/>
            <w:placeholder>
              <w:docPart w:val="218EA0B2AB8D4A6AA88717CF2ECEAF20"/>
            </w:placeholder>
            <w:showingPlcHdr/>
            <w15:color w:val="000000"/>
          </w:sdtPr>
          <w:sdtEndPr>
            <w:rPr>
              <w:rStyle w:val="DefaultParagraphFont"/>
              <w:szCs w:val="22"/>
            </w:rPr>
          </w:sdtEndPr>
          <w:sdtContent>
            <w:tc>
              <w:tcPr>
                <w:tcW w:w="4768" w:type="dxa"/>
              </w:tcPr>
              <w:p w14:paraId="29987701" w14:textId="5A715EC0" w:rsidR="00E11CE0" w:rsidRDefault="00E11CE0" w:rsidP="00E11CE0">
                <w:pPr>
                  <w:rPr>
                    <w:rStyle w:val="Style8"/>
                  </w:rPr>
                </w:pPr>
                <w:r w:rsidRPr="00C71CC9">
                  <w:rPr>
                    <w:rStyle w:val="PlaceholderText"/>
                    <w:color w:val="auto"/>
                  </w:rPr>
                  <w:t>Click or tap here to enter text.</w:t>
                </w:r>
              </w:p>
            </w:tc>
          </w:sdtContent>
        </w:sdt>
      </w:tr>
      <w:tr w:rsidR="00C9025E" w14:paraId="6E0FDC26" w14:textId="77777777" w:rsidTr="000203C7">
        <w:trPr>
          <w:trHeight w:val="283"/>
        </w:trPr>
        <w:tc>
          <w:tcPr>
            <w:tcW w:w="4248" w:type="dxa"/>
          </w:tcPr>
          <w:p w14:paraId="6661C971" w14:textId="65DAEF0F" w:rsidR="00C9025E" w:rsidRPr="002577E5" w:rsidRDefault="00C9025E" w:rsidP="000203C7">
            <w:pPr>
              <w:rPr>
                <w:rFonts w:cs="Arial"/>
                <w:bCs/>
                <w:szCs w:val="22"/>
              </w:rPr>
            </w:pPr>
            <w:permStart w:id="703673274" w:edGrp="everyone" w:colFirst="1" w:colLast="1"/>
            <w:permEnd w:id="509957156"/>
            <w:r w:rsidRPr="002577E5">
              <w:rPr>
                <w:rFonts w:cs="Arial"/>
                <w:bCs/>
                <w:szCs w:val="22"/>
              </w:rPr>
              <w:t>Telephone</w:t>
            </w:r>
          </w:p>
        </w:tc>
        <w:sdt>
          <w:sdtPr>
            <w:rPr>
              <w:rStyle w:val="Style8"/>
            </w:rPr>
            <w:id w:val="2083332250"/>
            <w:placeholder>
              <w:docPart w:val="C0DCE78485404CFF88BB24DD340B7A51"/>
            </w:placeholder>
            <w:showingPlcHdr/>
            <w15:color w:val="000000"/>
          </w:sdtPr>
          <w:sdtEndPr>
            <w:rPr>
              <w:rStyle w:val="DefaultParagraphFont"/>
              <w:szCs w:val="22"/>
            </w:rPr>
          </w:sdtEndPr>
          <w:sdtContent>
            <w:tc>
              <w:tcPr>
                <w:tcW w:w="4768" w:type="dxa"/>
              </w:tcPr>
              <w:p w14:paraId="5079DC93" w14:textId="77777777" w:rsidR="00C9025E" w:rsidRDefault="00C9025E" w:rsidP="000203C7">
                <w:pPr>
                  <w:rPr>
                    <w:szCs w:val="22"/>
                  </w:rPr>
                </w:pPr>
                <w:r w:rsidRPr="00C71CC9">
                  <w:rPr>
                    <w:rStyle w:val="PlaceholderText"/>
                    <w:color w:val="auto"/>
                  </w:rPr>
                  <w:t>Click or tap here to enter text.</w:t>
                </w:r>
              </w:p>
            </w:tc>
          </w:sdtContent>
        </w:sdt>
      </w:tr>
      <w:tr w:rsidR="00C9025E" w14:paraId="7743E61B" w14:textId="77777777" w:rsidTr="000203C7">
        <w:trPr>
          <w:trHeight w:val="283"/>
        </w:trPr>
        <w:tc>
          <w:tcPr>
            <w:tcW w:w="4248" w:type="dxa"/>
          </w:tcPr>
          <w:p w14:paraId="717D9B75" w14:textId="77777777" w:rsidR="00C9025E" w:rsidRPr="002577E5" w:rsidRDefault="00C9025E" w:rsidP="000203C7">
            <w:pPr>
              <w:rPr>
                <w:rFonts w:cs="Arial"/>
                <w:bCs/>
                <w:szCs w:val="22"/>
              </w:rPr>
            </w:pPr>
            <w:permStart w:id="1325018363" w:edGrp="everyone" w:colFirst="1" w:colLast="1"/>
            <w:permEnd w:id="703673274"/>
            <w:r>
              <w:rPr>
                <w:rFonts w:cs="Arial"/>
                <w:bCs/>
                <w:szCs w:val="22"/>
              </w:rPr>
              <w:t>Cellphone</w:t>
            </w:r>
          </w:p>
        </w:tc>
        <w:sdt>
          <w:sdtPr>
            <w:rPr>
              <w:rStyle w:val="Style8"/>
            </w:rPr>
            <w:id w:val="145175888"/>
            <w:placeholder>
              <w:docPart w:val="FF60377044894FCFB7E6F5D5CFD9F1FB"/>
            </w:placeholder>
            <w:showingPlcHdr/>
            <w15:color w:val="000000"/>
          </w:sdtPr>
          <w:sdtEndPr>
            <w:rPr>
              <w:rStyle w:val="DefaultParagraphFont"/>
              <w:szCs w:val="22"/>
            </w:rPr>
          </w:sdtEndPr>
          <w:sdtContent>
            <w:tc>
              <w:tcPr>
                <w:tcW w:w="4768" w:type="dxa"/>
              </w:tcPr>
              <w:p w14:paraId="7AC1C8DE" w14:textId="77777777" w:rsidR="00C9025E" w:rsidRDefault="00C9025E" w:rsidP="000203C7">
                <w:pPr>
                  <w:rPr>
                    <w:szCs w:val="22"/>
                  </w:rPr>
                </w:pPr>
                <w:r w:rsidRPr="00C71CC9">
                  <w:rPr>
                    <w:rStyle w:val="PlaceholderText"/>
                    <w:color w:val="auto"/>
                  </w:rPr>
                  <w:t>Click or tap here to enter text.</w:t>
                </w:r>
              </w:p>
            </w:tc>
          </w:sdtContent>
        </w:sdt>
      </w:tr>
      <w:tr w:rsidR="00C9025E" w14:paraId="70AE435F" w14:textId="77777777" w:rsidTr="000203C7">
        <w:trPr>
          <w:trHeight w:val="283"/>
        </w:trPr>
        <w:tc>
          <w:tcPr>
            <w:tcW w:w="4248" w:type="dxa"/>
          </w:tcPr>
          <w:p w14:paraId="02DF8496" w14:textId="1B11EEEA" w:rsidR="00C9025E" w:rsidRPr="002577E5" w:rsidRDefault="00C9025E" w:rsidP="000203C7">
            <w:pPr>
              <w:rPr>
                <w:rFonts w:cs="Arial"/>
                <w:bCs/>
                <w:szCs w:val="22"/>
              </w:rPr>
            </w:pPr>
            <w:permStart w:id="1691097445" w:edGrp="everyone" w:colFirst="1" w:colLast="1"/>
            <w:permEnd w:id="1325018363"/>
            <w:r w:rsidRPr="002577E5">
              <w:rPr>
                <w:rFonts w:cs="Arial"/>
                <w:bCs/>
                <w:szCs w:val="22"/>
              </w:rPr>
              <w:t>E-mail</w:t>
            </w:r>
          </w:p>
        </w:tc>
        <w:sdt>
          <w:sdtPr>
            <w:rPr>
              <w:rStyle w:val="Style8"/>
            </w:rPr>
            <w:id w:val="-1825970175"/>
            <w:placeholder>
              <w:docPart w:val="C52D88818F8F4A7888B621E439F16F94"/>
            </w:placeholder>
            <w:showingPlcHdr/>
            <w15:color w:val="000000"/>
          </w:sdtPr>
          <w:sdtEndPr>
            <w:rPr>
              <w:rStyle w:val="DefaultParagraphFont"/>
              <w:szCs w:val="22"/>
            </w:rPr>
          </w:sdtEndPr>
          <w:sdtContent>
            <w:tc>
              <w:tcPr>
                <w:tcW w:w="4768" w:type="dxa"/>
              </w:tcPr>
              <w:p w14:paraId="53EE1BD3" w14:textId="77777777" w:rsidR="00C9025E" w:rsidRDefault="00C9025E" w:rsidP="000203C7">
                <w:pPr>
                  <w:rPr>
                    <w:szCs w:val="22"/>
                  </w:rPr>
                </w:pPr>
                <w:r w:rsidRPr="00C71CC9">
                  <w:rPr>
                    <w:rStyle w:val="PlaceholderText"/>
                    <w:color w:val="auto"/>
                  </w:rPr>
                  <w:t>Click or tap here to enter text.</w:t>
                </w:r>
              </w:p>
            </w:tc>
          </w:sdtContent>
        </w:sdt>
      </w:tr>
      <w:permEnd w:id="1691097445"/>
    </w:tbl>
    <w:p w14:paraId="2B453A06" w14:textId="0DDF3D0A" w:rsidR="0021017C" w:rsidRDefault="0021017C" w:rsidP="004A0181">
      <w:pPr>
        <w:jc w:val="both"/>
        <w:rPr>
          <w:szCs w:val="22"/>
        </w:rPr>
      </w:pPr>
    </w:p>
    <w:p w14:paraId="16CEE8C2" w14:textId="77777777" w:rsidR="00D411A4" w:rsidRPr="000203C7" w:rsidRDefault="00D411A4" w:rsidP="00D411A4">
      <w:pPr>
        <w:jc w:val="both"/>
        <w:rPr>
          <w:szCs w:val="22"/>
        </w:rPr>
      </w:pPr>
      <w:r w:rsidRPr="000203C7">
        <w:rPr>
          <w:szCs w:val="22"/>
        </w:rPr>
        <w:t xml:space="preserve">In terms of section 24H of the National Environmental Management Act, 1998 (Act No. 107 of 1998) (NEMA), and the </w:t>
      </w:r>
      <w:r>
        <w:rPr>
          <w:szCs w:val="22"/>
        </w:rPr>
        <w:t xml:space="preserve">S24H </w:t>
      </w:r>
      <w:r w:rsidRPr="000203C7">
        <w:rPr>
          <w:szCs w:val="22"/>
        </w:rPr>
        <w:t>Regulations</w:t>
      </w:r>
      <w:r>
        <w:rPr>
          <w:szCs w:val="22"/>
        </w:rPr>
        <w:t xml:space="preserve"> </w:t>
      </w:r>
      <w:r w:rsidRPr="000203C7">
        <w:rPr>
          <w:szCs w:val="22"/>
        </w:rPr>
        <w:t>as amended</w:t>
      </w:r>
      <w:r>
        <w:rPr>
          <w:szCs w:val="22"/>
        </w:rPr>
        <w:t xml:space="preserve">: </w:t>
      </w:r>
    </w:p>
    <w:p w14:paraId="48356BEB" w14:textId="226C4DB6" w:rsidR="00F05C59" w:rsidRDefault="00F05C59" w:rsidP="004A0181">
      <w:pPr>
        <w:jc w:val="both"/>
        <w:rPr>
          <w:szCs w:val="22"/>
        </w:rPr>
      </w:pPr>
    </w:p>
    <w:tbl>
      <w:tblPr>
        <w:tblStyle w:val="TableGrid"/>
        <w:tblW w:w="0" w:type="auto"/>
        <w:tblLook w:val="04A0" w:firstRow="1" w:lastRow="0" w:firstColumn="1" w:lastColumn="0" w:noHBand="0" w:noVBand="1"/>
      </w:tblPr>
      <w:tblGrid>
        <w:gridCol w:w="5807"/>
        <w:gridCol w:w="1464"/>
        <w:gridCol w:w="1745"/>
      </w:tblGrid>
      <w:tr w:rsidR="00837A55" w14:paraId="27A20946" w14:textId="219B4623" w:rsidTr="00B638F5">
        <w:trPr>
          <w:trHeight w:val="794"/>
        </w:trPr>
        <w:tc>
          <w:tcPr>
            <w:tcW w:w="5807" w:type="dxa"/>
            <w:vAlign w:val="center"/>
          </w:tcPr>
          <w:p w14:paraId="0F1C7282" w14:textId="5ABE5247" w:rsidR="00837A55" w:rsidRDefault="00837A55" w:rsidP="00080D1B">
            <w:pPr>
              <w:rPr>
                <w:szCs w:val="22"/>
              </w:rPr>
            </w:pPr>
            <w:permStart w:id="904005319" w:edGrp="everyone" w:colFirst="1" w:colLast="1"/>
            <w:permStart w:id="1974076305" w:edGrp="everyone" w:colFirst="2" w:colLast="2"/>
            <w:r w:rsidRPr="00815002">
              <w:t xml:space="preserve">Are you a registered environmental assessment practitioner, registered with EAPASA in terms of Regulation 14 of Section 24H Registration Authority Regulations, 2016, as amended. </w:t>
            </w:r>
          </w:p>
        </w:tc>
        <w:tc>
          <w:tcPr>
            <w:tcW w:w="1464" w:type="dxa"/>
            <w:vAlign w:val="center"/>
          </w:tcPr>
          <w:p w14:paraId="5161951B" w14:textId="775DA0BF" w:rsidR="00837A55" w:rsidRDefault="00837A55" w:rsidP="00080D1B">
            <w:pPr>
              <w:rPr>
                <w:szCs w:val="22"/>
              </w:rPr>
            </w:pPr>
            <w:r>
              <w:rPr>
                <w:szCs w:val="22"/>
              </w:rPr>
              <w:t>YES</w:t>
            </w:r>
            <w:r w:rsidR="00EA6A65">
              <w:rPr>
                <w:szCs w:val="22"/>
              </w:rPr>
              <w:t>*</w:t>
            </w:r>
            <w:r w:rsidR="009F0C92">
              <w:rPr>
                <w:szCs w:val="22"/>
              </w:rPr>
              <w:t xml:space="preserve">  </w:t>
            </w:r>
            <w:sdt>
              <w:sdtPr>
                <w:rPr>
                  <w:szCs w:val="22"/>
                </w:rPr>
                <w:id w:val="1326242992"/>
                <w14:checkbox>
                  <w14:checked w14:val="0"/>
                  <w14:checkedState w14:val="2612" w14:font="MS Gothic"/>
                  <w14:uncheckedState w14:val="2610" w14:font="MS Gothic"/>
                </w14:checkbox>
              </w:sdtPr>
              <w:sdtEndPr/>
              <w:sdtContent>
                <w:r w:rsidR="009F0C92">
                  <w:rPr>
                    <w:rFonts w:ascii="MS Gothic" w:eastAsia="MS Gothic" w:hAnsi="MS Gothic" w:hint="eastAsia"/>
                    <w:szCs w:val="22"/>
                  </w:rPr>
                  <w:t>☐</w:t>
                </w:r>
              </w:sdtContent>
            </w:sdt>
          </w:p>
        </w:tc>
        <w:tc>
          <w:tcPr>
            <w:tcW w:w="1745" w:type="dxa"/>
            <w:vAlign w:val="center"/>
          </w:tcPr>
          <w:p w14:paraId="5CDE73BF" w14:textId="5CE6A7F7" w:rsidR="00837A55" w:rsidRDefault="00837A55" w:rsidP="00080D1B">
            <w:pPr>
              <w:rPr>
                <w:szCs w:val="22"/>
              </w:rPr>
            </w:pPr>
            <w:r>
              <w:rPr>
                <w:szCs w:val="22"/>
              </w:rPr>
              <w:t>NO</w:t>
            </w:r>
            <w:r w:rsidR="00EA6A65">
              <w:rPr>
                <w:szCs w:val="22"/>
              </w:rPr>
              <w:t>**</w:t>
            </w:r>
            <w:r w:rsidR="009F0C92">
              <w:rPr>
                <w:szCs w:val="22"/>
              </w:rPr>
              <w:t xml:space="preserve">  </w:t>
            </w:r>
            <w:sdt>
              <w:sdtPr>
                <w:rPr>
                  <w:szCs w:val="22"/>
                </w:rPr>
                <w:id w:val="1117635410"/>
                <w14:checkbox>
                  <w14:checked w14:val="0"/>
                  <w14:checkedState w14:val="2612" w14:font="MS Gothic"/>
                  <w14:uncheckedState w14:val="2610" w14:font="MS Gothic"/>
                </w14:checkbox>
              </w:sdtPr>
              <w:sdtEndPr/>
              <w:sdtContent>
                <w:r w:rsidR="009F0C92">
                  <w:rPr>
                    <w:rFonts w:ascii="MS Gothic" w:eastAsia="MS Gothic" w:hAnsi="MS Gothic" w:hint="eastAsia"/>
                    <w:szCs w:val="22"/>
                  </w:rPr>
                  <w:t>☐</w:t>
                </w:r>
              </w:sdtContent>
            </w:sdt>
          </w:p>
        </w:tc>
      </w:tr>
      <w:permEnd w:id="904005319"/>
      <w:permEnd w:id="1974076305"/>
      <w:tr w:rsidR="003D22A2" w14:paraId="67CA03F0" w14:textId="77777777" w:rsidTr="001A5DB9">
        <w:trPr>
          <w:trHeight w:val="794"/>
        </w:trPr>
        <w:tc>
          <w:tcPr>
            <w:tcW w:w="5807" w:type="dxa"/>
            <w:vAlign w:val="center"/>
          </w:tcPr>
          <w:p w14:paraId="0E4A7B74" w14:textId="51FE81EE" w:rsidR="003D22A2" w:rsidRPr="00C70B41" w:rsidRDefault="003D22A2" w:rsidP="001A5DB9">
            <w:pPr>
              <w:jc w:val="both"/>
              <w:rPr>
                <w:szCs w:val="22"/>
              </w:rPr>
            </w:pPr>
            <w:r w:rsidRPr="00C70B41">
              <w:t>If “</w:t>
            </w:r>
            <w:r w:rsidRPr="00C70B41">
              <w:rPr>
                <w:b/>
                <w:bCs/>
              </w:rPr>
              <w:t>No**</w:t>
            </w:r>
            <w:r w:rsidRPr="00C70B41">
              <w:t>” provide proof of appointment letter clearly depicting appointment before the 08 August 2022</w:t>
            </w:r>
            <w:r w:rsidR="00F4340A" w:rsidRPr="00C70B41">
              <w:t xml:space="preserve"> as per </w:t>
            </w:r>
            <w:r w:rsidR="00BD4354" w:rsidRPr="00C70B41">
              <w:t>GNR 1733</w:t>
            </w:r>
            <w:r w:rsidR="001B1E99" w:rsidRPr="00C70B41">
              <w:t>, Amendment of Section 24H Registration Authority Regulations, 2016, 7 February 2022</w:t>
            </w:r>
            <w:r w:rsidRPr="00C70B41">
              <w:t>. If you do not attach this proof, you may not commence further with the application, kindly refer to</w:t>
            </w:r>
            <w:r w:rsidR="00D0230C">
              <w:t xml:space="preserve"> Regulation 14</w:t>
            </w:r>
            <w:r w:rsidR="00E30F0A">
              <w:t xml:space="preserve"> (2) of the</w:t>
            </w:r>
            <w:r w:rsidRPr="00C70B41">
              <w:t xml:space="preserve"> Section 24H Registration Authority Regulations, 2016, as amended</w:t>
            </w:r>
            <w:r w:rsidR="00340F56" w:rsidRPr="00C70B41">
              <w:t>.</w:t>
            </w:r>
            <w:r w:rsidRPr="00C70B41">
              <w:t xml:space="preserve"> </w:t>
            </w:r>
          </w:p>
        </w:tc>
        <w:tc>
          <w:tcPr>
            <w:tcW w:w="3209" w:type="dxa"/>
            <w:gridSpan w:val="2"/>
            <w:vAlign w:val="center"/>
          </w:tcPr>
          <w:p w14:paraId="4C3A93A2" w14:textId="77777777" w:rsidR="005C7E43" w:rsidRDefault="003D22A2" w:rsidP="00080D1B">
            <w:pPr>
              <w:rPr>
                <w:szCs w:val="22"/>
              </w:rPr>
            </w:pPr>
            <w:r w:rsidRPr="00C70B41">
              <w:rPr>
                <w:szCs w:val="22"/>
              </w:rPr>
              <w:t>Attached as</w:t>
            </w:r>
          </w:p>
          <w:p w14:paraId="5A6ECD62" w14:textId="7683D420" w:rsidR="003D22A2" w:rsidRPr="00C70B41" w:rsidRDefault="00E62D3E" w:rsidP="00080D1B">
            <w:pPr>
              <w:rPr>
                <w:szCs w:val="22"/>
              </w:rPr>
            </w:pPr>
            <w:hyperlink w:anchor="APP8A" w:history="1">
              <w:r w:rsidR="00F56DA7" w:rsidRPr="004B10D1">
                <w:rPr>
                  <w:rStyle w:val="Hyperlink"/>
                  <w:b/>
                  <w:bCs/>
                </w:rPr>
                <w:t>APPENDIX 8A</w:t>
              </w:r>
            </w:hyperlink>
          </w:p>
        </w:tc>
      </w:tr>
      <w:tr w:rsidR="003D22A2" w14:paraId="4020D3DD" w14:textId="77777777" w:rsidTr="00B638F5">
        <w:trPr>
          <w:trHeight w:val="794"/>
        </w:trPr>
        <w:tc>
          <w:tcPr>
            <w:tcW w:w="5807" w:type="dxa"/>
            <w:vAlign w:val="center"/>
          </w:tcPr>
          <w:p w14:paraId="4C05F823" w14:textId="48696DD0" w:rsidR="003D22A2" w:rsidRPr="00C70B41" w:rsidRDefault="003D22A2" w:rsidP="00080D1B">
            <w:pPr>
              <w:rPr>
                <w:szCs w:val="22"/>
              </w:rPr>
            </w:pPr>
            <w:r w:rsidRPr="00C70B41">
              <w:lastRenderedPageBreak/>
              <w:t>If “</w:t>
            </w:r>
            <w:r w:rsidRPr="00C70B41">
              <w:rPr>
                <w:b/>
                <w:bCs/>
              </w:rPr>
              <w:t>Yes*</w:t>
            </w:r>
            <w:r w:rsidRPr="00C70B41">
              <w:t xml:space="preserve">” please provide a </w:t>
            </w:r>
            <w:r w:rsidRPr="00C70B41">
              <w:rPr>
                <w:b/>
                <w:bCs/>
              </w:rPr>
              <w:t>valid</w:t>
            </w:r>
            <w:r w:rsidRPr="00C70B41">
              <w:t xml:space="preserve"> certificate of registration (Please attach under </w:t>
            </w:r>
            <w:hyperlink w:anchor="APP8B" w:history="1">
              <w:r w:rsidR="00435063" w:rsidRPr="0077571A">
                <w:rPr>
                  <w:rStyle w:val="Hyperlink"/>
                  <w:b/>
                  <w:bCs/>
                </w:rPr>
                <w:t>APPENDIX 8</w:t>
              </w:r>
              <w:r w:rsidR="006878A3" w:rsidRPr="0077571A">
                <w:rPr>
                  <w:rStyle w:val="Hyperlink"/>
                  <w:b/>
                  <w:bCs/>
                </w:rPr>
                <w:t>B</w:t>
              </w:r>
            </w:hyperlink>
            <w:r w:rsidRPr="00C70B41">
              <w:t>) Note that this will be verified with EAPASA</w:t>
            </w:r>
            <w:r w:rsidR="00182324" w:rsidRPr="00C70B41">
              <w:t>.</w:t>
            </w:r>
          </w:p>
        </w:tc>
        <w:tc>
          <w:tcPr>
            <w:tcW w:w="3209" w:type="dxa"/>
            <w:gridSpan w:val="2"/>
            <w:vAlign w:val="center"/>
          </w:tcPr>
          <w:p w14:paraId="21F5E7E6" w14:textId="77777777" w:rsidR="005C7E43" w:rsidRDefault="003D22A2" w:rsidP="00080D1B">
            <w:pPr>
              <w:rPr>
                <w:szCs w:val="22"/>
              </w:rPr>
            </w:pPr>
            <w:r w:rsidRPr="00C70B41">
              <w:rPr>
                <w:szCs w:val="22"/>
              </w:rPr>
              <w:t>Attached as</w:t>
            </w:r>
          </w:p>
          <w:p w14:paraId="1C0D2A6A" w14:textId="71CE326D" w:rsidR="003D22A2" w:rsidRPr="00C70B41" w:rsidRDefault="00E62D3E" w:rsidP="00080D1B">
            <w:pPr>
              <w:rPr>
                <w:szCs w:val="22"/>
              </w:rPr>
            </w:pPr>
            <w:hyperlink w:anchor="APP8B" w:history="1">
              <w:r w:rsidR="0071685D" w:rsidRPr="004B10D1">
                <w:rPr>
                  <w:rStyle w:val="Hyperlink"/>
                  <w:b/>
                  <w:bCs/>
                </w:rPr>
                <w:t>APPENDIX 8B</w:t>
              </w:r>
            </w:hyperlink>
          </w:p>
        </w:tc>
      </w:tr>
      <w:tr w:rsidR="0090249A" w14:paraId="5EDD185E" w14:textId="77777777" w:rsidTr="00B638F5">
        <w:trPr>
          <w:trHeight w:val="794"/>
        </w:trPr>
        <w:tc>
          <w:tcPr>
            <w:tcW w:w="5807" w:type="dxa"/>
            <w:vAlign w:val="center"/>
          </w:tcPr>
          <w:p w14:paraId="466C9755" w14:textId="2B7F7639" w:rsidR="0090249A" w:rsidRDefault="0090249A" w:rsidP="00080D1B">
            <w:pPr>
              <w:rPr>
                <w:szCs w:val="22"/>
              </w:rPr>
            </w:pPr>
            <w:r w:rsidRPr="00815002">
              <w:t>Please provide</w:t>
            </w:r>
            <w:r w:rsidR="00C07791">
              <w:t xml:space="preserve"> valid</w:t>
            </w:r>
            <w:r w:rsidRPr="00815002">
              <w:t xml:space="preserve"> EAPASA Registration number</w:t>
            </w:r>
            <w:r w:rsidR="00182324">
              <w:t>.</w:t>
            </w:r>
            <w:r w:rsidRPr="00815002">
              <w:t xml:space="preserve"> </w:t>
            </w:r>
          </w:p>
        </w:tc>
        <w:sdt>
          <w:sdtPr>
            <w:rPr>
              <w:rStyle w:val="Style8"/>
            </w:rPr>
            <w:id w:val="1492833243"/>
            <w:placeholder>
              <w:docPart w:val="255ABCB346E0464096D4E74D78C6F5CA"/>
            </w:placeholder>
            <w:showingPlcHdr/>
            <w15:color w:val="000000"/>
          </w:sdtPr>
          <w:sdtEndPr>
            <w:rPr>
              <w:rStyle w:val="DefaultParagraphFont"/>
              <w:szCs w:val="22"/>
            </w:rPr>
          </w:sdtEndPr>
          <w:sdtContent>
            <w:permStart w:id="116872931" w:edGrp="everyone" w:displacedByCustomXml="prev"/>
            <w:tc>
              <w:tcPr>
                <w:tcW w:w="3209" w:type="dxa"/>
                <w:gridSpan w:val="2"/>
                <w:vAlign w:val="center"/>
              </w:tcPr>
              <w:p w14:paraId="4EF66DBF" w14:textId="01D64183" w:rsidR="0090249A" w:rsidRDefault="0090249A" w:rsidP="00080D1B">
                <w:pPr>
                  <w:rPr>
                    <w:szCs w:val="22"/>
                  </w:rPr>
                </w:pPr>
                <w:r w:rsidRPr="00C71CC9">
                  <w:rPr>
                    <w:rStyle w:val="PlaceholderText"/>
                    <w:color w:val="auto"/>
                  </w:rPr>
                  <w:t>Click or tap here to enter text.</w:t>
                </w:r>
              </w:p>
            </w:tc>
            <w:permEnd w:id="116872931" w:displacedByCustomXml="next"/>
          </w:sdtContent>
        </w:sdt>
      </w:tr>
    </w:tbl>
    <w:p w14:paraId="2FEDFF08" w14:textId="4D8296C9" w:rsidR="00E71CC9" w:rsidRDefault="00E71CC9" w:rsidP="004A0181">
      <w:pPr>
        <w:jc w:val="both"/>
        <w:rPr>
          <w:szCs w:val="22"/>
        </w:rPr>
      </w:pPr>
    </w:p>
    <w:p w14:paraId="68CC2CD2" w14:textId="6EDCBA32" w:rsidR="005C7E43" w:rsidRDefault="00C11110" w:rsidP="005C7E43">
      <w:pPr>
        <w:jc w:val="both"/>
        <w:rPr>
          <w:szCs w:val="22"/>
        </w:rPr>
      </w:pPr>
      <w:r>
        <w:rPr>
          <w:szCs w:val="22"/>
        </w:rPr>
        <w:t xml:space="preserve">Note that this information for Section 4 is only required if an EAP is undertaking the amendment process. </w:t>
      </w:r>
      <w:r w:rsidR="00D41F5C" w:rsidRPr="00D41F5C">
        <w:rPr>
          <w:szCs w:val="22"/>
        </w:rPr>
        <w:t xml:space="preserve">The appointed EAP must meet the requirements of Regulation 13 of the EIA Regulations, 2014 as amended and Regulation </w:t>
      </w:r>
      <w:r w:rsidR="005E0174">
        <w:rPr>
          <w:szCs w:val="22"/>
        </w:rPr>
        <w:t xml:space="preserve">14(2) and </w:t>
      </w:r>
      <w:r w:rsidR="00D41F5C" w:rsidRPr="00D41F5C">
        <w:rPr>
          <w:szCs w:val="22"/>
        </w:rPr>
        <w:t>15(1) of the Section 24H Registration Authority Regulations (</w:t>
      </w:r>
      <w:r w:rsidR="00D41F5C" w:rsidRPr="00C70B41">
        <w:rPr>
          <w:szCs w:val="22"/>
        </w:rPr>
        <w:t xml:space="preserve">Regulation No. 849, Gazette No. 40154 of 22 July 2016, of the National Environmental Management Act (NEMA), Act No. 107 of 1998, as amended. The declaration of independence of the EAP and undertaking under oath or affirmation that all the information submitted or to be submitted for the purposes of the application is true and correct must be submitted as </w:t>
      </w:r>
      <w:hyperlink w:anchor="APP8C" w:history="1">
        <w:r w:rsidR="00D41F5C" w:rsidRPr="00C70B41">
          <w:rPr>
            <w:rStyle w:val="Hyperlink"/>
            <w:b/>
            <w:bCs/>
            <w:szCs w:val="22"/>
          </w:rPr>
          <w:t xml:space="preserve">APPENDIX </w:t>
        </w:r>
        <w:r w:rsidR="00EC7624">
          <w:rPr>
            <w:rStyle w:val="Hyperlink"/>
            <w:b/>
            <w:bCs/>
            <w:szCs w:val="22"/>
          </w:rPr>
          <w:t>8</w:t>
        </w:r>
        <w:r w:rsidR="00D41F5C" w:rsidRPr="00C70B41">
          <w:rPr>
            <w:rStyle w:val="Hyperlink"/>
            <w:b/>
            <w:bCs/>
            <w:szCs w:val="22"/>
          </w:rPr>
          <w:t>C</w:t>
        </w:r>
      </w:hyperlink>
      <w:r w:rsidR="00D41F5C" w:rsidRPr="00C70B41">
        <w:rPr>
          <w:szCs w:val="22"/>
        </w:rPr>
        <w:t>.</w:t>
      </w:r>
    </w:p>
    <w:p w14:paraId="696C7F47" w14:textId="77777777" w:rsidR="005C7E43" w:rsidRPr="005C7E43" w:rsidRDefault="005C7E43" w:rsidP="005C7E43">
      <w:pPr>
        <w:jc w:val="both"/>
        <w:rPr>
          <w:b/>
          <w:bCs/>
          <w:szCs w:val="22"/>
        </w:rPr>
      </w:pPr>
    </w:p>
    <w:p w14:paraId="2C954265" w14:textId="025BA3A2" w:rsidR="007A4C08" w:rsidRPr="005C7E43" w:rsidRDefault="007A4C08" w:rsidP="005C7E43">
      <w:pPr>
        <w:pStyle w:val="Heading1"/>
      </w:pPr>
      <w:bookmarkStart w:id="5" w:name="_Toc138236573"/>
      <w:r w:rsidRPr="005C7E43">
        <w:t>DETAILS OF IMPLEMENTATION OF PREVIOUS ENVIRONMENTAL AUTHORISATION</w:t>
      </w:r>
      <w:bookmarkEnd w:id="5"/>
    </w:p>
    <w:p w14:paraId="15375141" w14:textId="77777777" w:rsidR="007A4C08" w:rsidRDefault="007A4C08" w:rsidP="004B10D1"/>
    <w:tbl>
      <w:tblPr>
        <w:tblStyle w:val="TableGrid"/>
        <w:tblW w:w="0" w:type="auto"/>
        <w:tblLook w:val="04A0" w:firstRow="1" w:lastRow="0" w:firstColumn="1" w:lastColumn="0" w:noHBand="0" w:noVBand="1"/>
      </w:tblPr>
      <w:tblGrid>
        <w:gridCol w:w="5807"/>
        <w:gridCol w:w="1464"/>
        <w:gridCol w:w="1745"/>
      </w:tblGrid>
      <w:tr w:rsidR="009859F9" w:rsidRPr="005C7E43" w14:paraId="55B3C650" w14:textId="77777777" w:rsidTr="001771F3">
        <w:trPr>
          <w:trHeight w:val="794"/>
        </w:trPr>
        <w:tc>
          <w:tcPr>
            <w:tcW w:w="5807" w:type="dxa"/>
            <w:vAlign w:val="center"/>
          </w:tcPr>
          <w:p w14:paraId="43D53CE1" w14:textId="468A371D" w:rsidR="009859F9" w:rsidRPr="005C7E43" w:rsidRDefault="000D2B64" w:rsidP="001771F3">
            <w:pPr>
              <w:rPr>
                <w:szCs w:val="22"/>
              </w:rPr>
            </w:pPr>
            <w:r w:rsidRPr="005C7E43">
              <w:rPr>
                <w:rFonts w:cs="Arial"/>
                <w:szCs w:val="22"/>
              </w:rPr>
              <w:t>Reference Number of EA:</w:t>
            </w:r>
          </w:p>
        </w:tc>
        <w:sdt>
          <w:sdtPr>
            <w:rPr>
              <w:rStyle w:val="Style8"/>
              <w:szCs w:val="22"/>
            </w:rPr>
            <w:id w:val="553206037"/>
            <w:placeholder>
              <w:docPart w:val="088F0392A6494C6991258873BFD26DF1"/>
            </w:placeholder>
            <w:showingPlcHdr/>
            <w15:color w:val="000000"/>
          </w:sdtPr>
          <w:sdtEndPr>
            <w:rPr>
              <w:rStyle w:val="DefaultParagraphFont"/>
            </w:rPr>
          </w:sdtEndPr>
          <w:sdtContent>
            <w:permStart w:id="219351584" w:edGrp="everyone" w:displacedByCustomXml="prev"/>
            <w:tc>
              <w:tcPr>
                <w:tcW w:w="3209" w:type="dxa"/>
                <w:gridSpan w:val="2"/>
                <w:vAlign w:val="center"/>
              </w:tcPr>
              <w:p w14:paraId="668D4C44" w14:textId="77777777" w:rsidR="009859F9" w:rsidRPr="005C7E43" w:rsidRDefault="009859F9" w:rsidP="001771F3">
                <w:pPr>
                  <w:rPr>
                    <w:szCs w:val="22"/>
                  </w:rPr>
                </w:pPr>
                <w:r w:rsidRPr="005C7E43">
                  <w:rPr>
                    <w:rStyle w:val="PlaceholderText"/>
                    <w:color w:val="auto"/>
                    <w:szCs w:val="22"/>
                  </w:rPr>
                  <w:t>Click or tap here to enter text.</w:t>
                </w:r>
              </w:p>
            </w:tc>
            <w:permEnd w:id="219351584" w:displacedByCustomXml="next"/>
          </w:sdtContent>
        </w:sdt>
      </w:tr>
      <w:tr w:rsidR="0007419C" w:rsidRPr="005C7E43" w14:paraId="0D5FC262" w14:textId="77777777" w:rsidTr="004B10D1">
        <w:trPr>
          <w:trHeight w:val="794"/>
        </w:trPr>
        <w:tc>
          <w:tcPr>
            <w:tcW w:w="5807" w:type="dxa"/>
          </w:tcPr>
          <w:p w14:paraId="2D72366C" w14:textId="59B978AE" w:rsidR="0007419C" w:rsidRPr="005C7E43" w:rsidRDefault="0007419C" w:rsidP="0007419C">
            <w:pPr>
              <w:rPr>
                <w:rFonts w:cs="Arial"/>
                <w:szCs w:val="22"/>
              </w:rPr>
            </w:pPr>
            <w:r w:rsidRPr="005C7E43">
              <w:rPr>
                <w:rFonts w:cs="Arial"/>
                <w:szCs w:val="22"/>
              </w:rPr>
              <w:t>Date EA issued:</w:t>
            </w:r>
          </w:p>
        </w:tc>
        <w:sdt>
          <w:sdtPr>
            <w:rPr>
              <w:rStyle w:val="Style8"/>
              <w:szCs w:val="22"/>
            </w:rPr>
            <w:id w:val="332264873"/>
            <w:placeholder>
              <w:docPart w:val="31BDFC9CB6994CD9819B6BF0B4AC7111"/>
            </w:placeholder>
            <w:showingPlcHdr/>
            <w15:color w:val="000000"/>
          </w:sdtPr>
          <w:sdtEndPr>
            <w:rPr>
              <w:rStyle w:val="DefaultParagraphFont"/>
            </w:rPr>
          </w:sdtEndPr>
          <w:sdtContent>
            <w:permStart w:id="403046773" w:edGrp="everyone" w:displacedByCustomXml="prev"/>
            <w:tc>
              <w:tcPr>
                <w:tcW w:w="3209" w:type="dxa"/>
                <w:gridSpan w:val="2"/>
                <w:vAlign w:val="center"/>
              </w:tcPr>
              <w:p w14:paraId="119E9FA9" w14:textId="4D4DEE0F" w:rsidR="0007419C" w:rsidRPr="005C7E43" w:rsidRDefault="0007419C" w:rsidP="0007419C">
                <w:pPr>
                  <w:rPr>
                    <w:rStyle w:val="Style8"/>
                    <w:szCs w:val="22"/>
                  </w:rPr>
                </w:pPr>
                <w:r w:rsidRPr="005C7E43">
                  <w:rPr>
                    <w:rStyle w:val="PlaceholderText"/>
                    <w:color w:val="auto"/>
                    <w:szCs w:val="22"/>
                  </w:rPr>
                  <w:t>Click or tap here to enter text.</w:t>
                </w:r>
              </w:p>
            </w:tc>
            <w:permEnd w:id="403046773" w:displacedByCustomXml="next"/>
          </w:sdtContent>
        </w:sdt>
      </w:tr>
      <w:tr w:rsidR="0007419C" w:rsidRPr="005C7E43" w14:paraId="16D24B38" w14:textId="77777777" w:rsidTr="004B10D1">
        <w:trPr>
          <w:trHeight w:val="794"/>
        </w:trPr>
        <w:tc>
          <w:tcPr>
            <w:tcW w:w="5807" w:type="dxa"/>
          </w:tcPr>
          <w:p w14:paraId="7459F3FC" w14:textId="706A87E8" w:rsidR="0007419C" w:rsidRPr="005C7E43" w:rsidRDefault="0007419C" w:rsidP="0007419C">
            <w:pPr>
              <w:rPr>
                <w:rFonts w:cs="Arial"/>
                <w:szCs w:val="22"/>
              </w:rPr>
            </w:pPr>
            <w:r w:rsidRPr="005C7E43">
              <w:rPr>
                <w:rFonts w:cs="Arial"/>
                <w:szCs w:val="22"/>
              </w:rPr>
              <w:t>Reference Number of all amendments issued with its respective dates</w:t>
            </w:r>
            <w:r w:rsidR="00A872C1" w:rsidRPr="005C7E43">
              <w:rPr>
                <w:rFonts w:cs="Arial"/>
                <w:szCs w:val="22"/>
              </w:rPr>
              <w:t xml:space="preserve">. </w:t>
            </w:r>
            <w:r w:rsidR="00A872C1" w:rsidRPr="005C7E43">
              <w:rPr>
                <w:rFonts w:cs="Arial"/>
                <w:i/>
                <w:iCs/>
                <w:szCs w:val="22"/>
              </w:rPr>
              <w:t xml:space="preserve">Include reason for amendment </w:t>
            </w:r>
            <w:r w:rsidR="005C7E43" w:rsidRPr="005C7E43">
              <w:rPr>
                <w:rFonts w:cs="Arial"/>
                <w:i/>
                <w:iCs/>
                <w:szCs w:val="22"/>
              </w:rPr>
              <w:t>e.g.,</w:t>
            </w:r>
            <w:r w:rsidR="00A872C1" w:rsidRPr="005C7E43">
              <w:rPr>
                <w:rFonts w:cs="Arial"/>
                <w:i/>
                <w:iCs/>
                <w:szCs w:val="22"/>
              </w:rPr>
              <w:t xml:space="preserve"> 14/12/16/3/3/1/1 /AM1- 27 October 2023 – extension of validity period</w:t>
            </w:r>
            <w:r w:rsidR="00BC3E95" w:rsidRPr="005C7E43">
              <w:rPr>
                <w:rFonts w:cs="Arial"/>
                <w:i/>
                <w:iCs/>
                <w:szCs w:val="22"/>
              </w:rPr>
              <w:t xml:space="preserve"> for additional 2 years</w:t>
            </w:r>
            <w:r w:rsidRPr="005C7E43">
              <w:rPr>
                <w:rFonts w:cs="Arial"/>
                <w:i/>
                <w:iCs/>
                <w:szCs w:val="22"/>
              </w:rPr>
              <w:t>:</w:t>
            </w:r>
          </w:p>
        </w:tc>
        <w:sdt>
          <w:sdtPr>
            <w:rPr>
              <w:rStyle w:val="Style8"/>
              <w:szCs w:val="22"/>
            </w:rPr>
            <w:id w:val="-272175052"/>
            <w:placeholder>
              <w:docPart w:val="55EB447F238145789FE7E6A94025ADAB"/>
            </w:placeholder>
            <w:showingPlcHdr/>
            <w15:color w:val="000000"/>
          </w:sdtPr>
          <w:sdtEndPr>
            <w:rPr>
              <w:rStyle w:val="DefaultParagraphFont"/>
            </w:rPr>
          </w:sdtEndPr>
          <w:sdtContent>
            <w:permStart w:id="1530215543" w:edGrp="everyone" w:displacedByCustomXml="prev"/>
            <w:tc>
              <w:tcPr>
                <w:tcW w:w="3209" w:type="dxa"/>
                <w:gridSpan w:val="2"/>
                <w:vAlign w:val="center"/>
              </w:tcPr>
              <w:p w14:paraId="39F21311" w14:textId="4B843D28" w:rsidR="0007419C" w:rsidRPr="005C7E43" w:rsidRDefault="0007419C" w:rsidP="0007419C">
                <w:pPr>
                  <w:rPr>
                    <w:rStyle w:val="Style8"/>
                    <w:szCs w:val="22"/>
                  </w:rPr>
                </w:pPr>
                <w:r w:rsidRPr="005C7E43">
                  <w:rPr>
                    <w:rStyle w:val="PlaceholderText"/>
                    <w:color w:val="auto"/>
                    <w:szCs w:val="22"/>
                  </w:rPr>
                  <w:t>Click or tap here to enter text.</w:t>
                </w:r>
              </w:p>
            </w:tc>
            <w:permEnd w:id="1530215543" w:displacedByCustomXml="next"/>
          </w:sdtContent>
        </w:sdt>
      </w:tr>
      <w:tr w:rsidR="0007419C" w:rsidRPr="005C7E43" w14:paraId="16A0283E" w14:textId="77777777" w:rsidTr="004B10D1">
        <w:trPr>
          <w:trHeight w:val="794"/>
        </w:trPr>
        <w:tc>
          <w:tcPr>
            <w:tcW w:w="5807" w:type="dxa"/>
          </w:tcPr>
          <w:p w14:paraId="27199B16" w14:textId="77777777" w:rsidR="0007419C" w:rsidRPr="005C7E43" w:rsidRDefault="0007419C" w:rsidP="0007419C">
            <w:pPr>
              <w:jc w:val="both"/>
              <w:rPr>
                <w:rFonts w:cs="Arial"/>
                <w:szCs w:val="22"/>
                <w:u w:val="single"/>
              </w:rPr>
            </w:pPr>
            <w:r w:rsidRPr="005C7E43">
              <w:rPr>
                <w:rFonts w:cs="Arial"/>
                <w:szCs w:val="22"/>
                <w:u w:val="single"/>
              </w:rPr>
              <w:t>Date EA expires:</w:t>
            </w:r>
          </w:p>
          <w:p w14:paraId="32918406" w14:textId="1C5F69E5" w:rsidR="0007419C" w:rsidRPr="005C7E43" w:rsidRDefault="0007419C" w:rsidP="0007419C">
            <w:pPr>
              <w:rPr>
                <w:rFonts w:cs="Arial"/>
                <w:szCs w:val="22"/>
              </w:rPr>
            </w:pPr>
            <w:r w:rsidRPr="005C7E43">
              <w:rPr>
                <w:rFonts w:cs="Arial"/>
                <w:b/>
                <w:szCs w:val="22"/>
              </w:rPr>
              <w:t xml:space="preserve">N.B. Regulation 28(1)(A) of the EIA Regulations 2014, as amended states that </w:t>
            </w:r>
            <w:r w:rsidRPr="005C7E43">
              <w:rPr>
                <w:rFonts w:cs="Arial"/>
                <w:b/>
                <w:i/>
                <w:szCs w:val="22"/>
              </w:rPr>
              <w:t>“The competent authority shall not accept or process an application for amendment of an environmental authorisation if such environmental authorisation is not valid on the day of receipt of such amendment application…”</w:t>
            </w:r>
          </w:p>
        </w:tc>
        <w:sdt>
          <w:sdtPr>
            <w:rPr>
              <w:rStyle w:val="Style8"/>
              <w:szCs w:val="22"/>
            </w:rPr>
            <w:id w:val="945894645"/>
            <w:placeholder>
              <w:docPart w:val="FB7C87856EF8450AA19D7BCB534250E8"/>
            </w:placeholder>
            <w:showingPlcHdr/>
            <w15:color w:val="000000"/>
          </w:sdtPr>
          <w:sdtEndPr>
            <w:rPr>
              <w:rStyle w:val="DefaultParagraphFont"/>
            </w:rPr>
          </w:sdtEndPr>
          <w:sdtContent>
            <w:permStart w:id="1278310706" w:edGrp="everyone" w:displacedByCustomXml="prev"/>
            <w:tc>
              <w:tcPr>
                <w:tcW w:w="3209" w:type="dxa"/>
                <w:gridSpan w:val="2"/>
                <w:vAlign w:val="center"/>
              </w:tcPr>
              <w:p w14:paraId="1382A928" w14:textId="2F51C2C2" w:rsidR="0007419C" w:rsidRPr="005C7E43" w:rsidRDefault="0007419C" w:rsidP="0007419C">
                <w:pPr>
                  <w:rPr>
                    <w:rStyle w:val="Style8"/>
                    <w:szCs w:val="22"/>
                  </w:rPr>
                </w:pPr>
                <w:r w:rsidRPr="005C7E43">
                  <w:rPr>
                    <w:rStyle w:val="PlaceholderText"/>
                    <w:color w:val="auto"/>
                    <w:szCs w:val="22"/>
                  </w:rPr>
                  <w:t>Click or tap here to enter text.</w:t>
                </w:r>
              </w:p>
            </w:tc>
            <w:permEnd w:id="1278310706" w:displacedByCustomXml="next"/>
          </w:sdtContent>
        </w:sdt>
      </w:tr>
      <w:tr w:rsidR="00B30D5B" w:rsidRPr="005C7E43" w14:paraId="281CE148" w14:textId="77777777" w:rsidTr="001771F3">
        <w:trPr>
          <w:trHeight w:val="794"/>
        </w:trPr>
        <w:tc>
          <w:tcPr>
            <w:tcW w:w="5807" w:type="dxa"/>
            <w:vAlign w:val="center"/>
          </w:tcPr>
          <w:p w14:paraId="1D51F0CA" w14:textId="571C3F57" w:rsidR="00B30D5B" w:rsidRPr="005C7E43" w:rsidRDefault="00ED1A44" w:rsidP="001771F3">
            <w:pPr>
              <w:rPr>
                <w:szCs w:val="22"/>
              </w:rPr>
            </w:pPr>
            <w:r w:rsidRPr="005C7E43">
              <w:rPr>
                <w:rFonts w:cs="Arial"/>
                <w:szCs w:val="22"/>
              </w:rPr>
              <w:t>Was the activity commenced with during the validity period of the environmental authorisation? If yes, please describe the implementation of the previous environmental authorisation to date:</w:t>
            </w:r>
          </w:p>
        </w:tc>
        <w:tc>
          <w:tcPr>
            <w:tcW w:w="1464" w:type="dxa"/>
            <w:vAlign w:val="center"/>
          </w:tcPr>
          <w:p w14:paraId="6B8F49F9" w14:textId="73D56A38" w:rsidR="00B30D5B" w:rsidRPr="005C7E43" w:rsidRDefault="00B30D5B" w:rsidP="001771F3">
            <w:pPr>
              <w:rPr>
                <w:szCs w:val="22"/>
              </w:rPr>
            </w:pPr>
            <w:r w:rsidRPr="005C7E43">
              <w:rPr>
                <w:szCs w:val="22"/>
              </w:rPr>
              <w:t xml:space="preserve">YES  </w:t>
            </w:r>
            <w:permStart w:id="878458724" w:edGrp="everyone"/>
            <w:sdt>
              <w:sdtPr>
                <w:rPr>
                  <w:szCs w:val="22"/>
                </w:rPr>
                <w:id w:val="-811024351"/>
                <w14:checkbox>
                  <w14:checked w14:val="0"/>
                  <w14:checkedState w14:val="2612" w14:font="MS Gothic"/>
                  <w14:uncheckedState w14:val="2610" w14:font="MS Gothic"/>
                </w14:checkbox>
              </w:sdtPr>
              <w:sdtEndPr/>
              <w:sdtContent>
                <w:r w:rsidRPr="005C7E43">
                  <w:rPr>
                    <w:rFonts w:ascii="Segoe UI Symbol" w:eastAsia="MS Gothic" w:hAnsi="Segoe UI Symbol" w:cs="Segoe UI Symbol"/>
                    <w:szCs w:val="22"/>
                  </w:rPr>
                  <w:t>☐</w:t>
                </w:r>
              </w:sdtContent>
            </w:sdt>
            <w:permEnd w:id="878458724"/>
          </w:p>
        </w:tc>
        <w:tc>
          <w:tcPr>
            <w:tcW w:w="1745" w:type="dxa"/>
            <w:vAlign w:val="center"/>
          </w:tcPr>
          <w:p w14:paraId="7315D86E" w14:textId="6606F263" w:rsidR="00B30D5B" w:rsidRPr="005C7E43" w:rsidRDefault="00B30D5B" w:rsidP="001771F3">
            <w:pPr>
              <w:rPr>
                <w:szCs w:val="22"/>
              </w:rPr>
            </w:pPr>
            <w:r w:rsidRPr="005C7E43">
              <w:rPr>
                <w:szCs w:val="22"/>
              </w:rPr>
              <w:t xml:space="preserve">NO  </w:t>
            </w:r>
            <w:permStart w:id="1534145421" w:edGrp="everyone"/>
            <w:sdt>
              <w:sdtPr>
                <w:rPr>
                  <w:szCs w:val="22"/>
                </w:rPr>
                <w:id w:val="241385930"/>
                <w14:checkbox>
                  <w14:checked w14:val="0"/>
                  <w14:checkedState w14:val="2612" w14:font="MS Gothic"/>
                  <w14:uncheckedState w14:val="2610" w14:font="MS Gothic"/>
                </w14:checkbox>
              </w:sdtPr>
              <w:sdtEndPr/>
              <w:sdtContent>
                <w:r w:rsidR="0077571A">
                  <w:rPr>
                    <w:rFonts w:ascii="MS Gothic" w:eastAsia="MS Gothic" w:hAnsi="MS Gothic" w:hint="eastAsia"/>
                    <w:szCs w:val="22"/>
                  </w:rPr>
                  <w:t>☐</w:t>
                </w:r>
              </w:sdtContent>
            </w:sdt>
            <w:permEnd w:id="1534145421"/>
          </w:p>
        </w:tc>
      </w:tr>
      <w:tr w:rsidR="00ED1A44" w:rsidRPr="005C7E43" w14:paraId="532FD51C" w14:textId="77777777" w:rsidTr="008D6A54">
        <w:trPr>
          <w:trHeight w:val="794"/>
        </w:trPr>
        <w:sdt>
          <w:sdtPr>
            <w:rPr>
              <w:rStyle w:val="Style8"/>
              <w:szCs w:val="22"/>
            </w:rPr>
            <w:id w:val="-361826003"/>
            <w:placeholder>
              <w:docPart w:val="90FE2E72C0364292BAA4F28C6F7F2015"/>
            </w:placeholder>
            <w:showingPlcHdr/>
            <w15:color w:val="000000"/>
          </w:sdtPr>
          <w:sdtEndPr>
            <w:rPr>
              <w:rStyle w:val="DefaultParagraphFont"/>
            </w:rPr>
          </w:sdtEndPr>
          <w:sdtContent>
            <w:permStart w:id="392841721" w:edGrp="everyone" w:displacedByCustomXml="prev"/>
            <w:tc>
              <w:tcPr>
                <w:tcW w:w="9016" w:type="dxa"/>
                <w:gridSpan w:val="3"/>
                <w:vAlign w:val="center"/>
              </w:tcPr>
              <w:p w14:paraId="56A6AC60" w14:textId="647F2996" w:rsidR="00ED1A44" w:rsidRPr="005C7E43" w:rsidRDefault="00ED1A44" w:rsidP="001771F3">
                <w:pPr>
                  <w:rPr>
                    <w:szCs w:val="22"/>
                  </w:rPr>
                </w:pPr>
                <w:r w:rsidRPr="005C7E43">
                  <w:rPr>
                    <w:rStyle w:val="PlaceholderText"/>
                    <w:color w:val="auto"/>
                    <w:szCs w:val="22"/>
                  </w:rPr>
                  <w:t>Click or tap here to enter text.</w:t>
                </w:r>
              </w:p>
            </w:tc>
            <w:permEnd w:id="392841721" w:displacedByCustomXml="next"/>
          </w:sdtContent>
        </w:sdt>
      </w:tr>
    </w:tbl>
    <w:p w14:paraId="44615F35" w14:textId="77777777" w:rsidR="007A4C08" w:rsidRPr="007A4C08" w:rsidRDefault="007A4C08" w:rsidP="004B10D1"/>
    <w:p w14:paraId="72338158" w14:textId="1AC61612" w:rsidR="00DF16BC" w:rsidRPr="00C70B41" w:rsidRDefault="00CA255E" w:rsidP="00D44F29">
      <w:pPr>
        <w:pStyle w:val="Heading1"/>
      </w:pPr>
      <w:bookmarkStart w:id="6" w:name="_Toc138236574"/>
      <w:r>
        <w:t>AMENDMENTS APPLIED FOR AND RELATED INFORMATION</w:t>
      </w:r>
      <w:bookmarkEnd w:id="6"/>
    </w:p>
    <w:p w14:paraId="2CD17B59" w14:textId="095824D7" w:rsidR="00DF16BC" w:rsidRDefault="00DF16BC" w:rsidP="00D41F5C">
      <w:pPr>
        <w:jc w:val="both"/>
        <w:rPr>
          <w:szCs w:val="22"/>
        </w:rPr>
      </w:pPr>
    </w:p>
    <w:p w14:paraId="25539D31" w14:textId="1B2406A4" w:rsidR="00A93A4F" w:rsidRDefault="00A93A4F" w:rsidP="00A93A4F">
      <w:r>
        <w:t>Please indicate if the amendment being applied for falls within the ambits of a Part 1 of Part 2 amendment, as outlined in Chapter 5 of the EIA Regulations, 2014 as amended</w:t>
      </w:r>
      <w:r w:rsidR="005F5D70">
        <w:t>, and provide reasons thereof</w:t>
      </w:r>
      <w:r>
        <w:t>.</w:t>
      </w:r>
    </w:p>
    <w:p w14:paraId="3F1BC491" w14:textId="77777777" w:rsidR="00A93A4F" w:rsidRPr="00C70B41" w:rsidRDefault="00A93A4F" w:rsidP="00D41F5C">
      <w:pPr>
        <w:jc w:val="both"/>
        <w:rPr>
          <w:szCs w:val="22"/>
        </w:rPr>
      </w:pPr>
    </w:p>
    <w:tbl>
      <w:tblPr>
        <w:tblStyle w:val="TableGrid"/>
        <w:tblW w:w="0" w:type="auto"/>
        <w:tblLook w:val="04A0" w:firstRow="1" w:lastRow="0" w:firstColumn="1" w:lastColumn="0" w:noHBand="0" w:noVBand="1"/>
      </w:tblPr>
      <w:tblGrid>
        <w:gridCol w:w="5807"/>
        <w:gridCol w:w="3209"/>
      </w:tblGrid>
      <w:tr w:rsidR="004E09CB" w14:paraId="2530DEBA" w14:textId="77777777" w:rsidTr="001771F3">
        <w:trPr>
          <w:trHeight w:val="794"/>
        </w:trPr>
        <w:tc>
          <w:tcPr>
            <w:tcW w:w="5807" w:type="dxa"/>
            <w:vAlign w:val="center"/>
          </w:tcPr>
          <w:p w14:paraId="581F2EA8" w14:textId="6ECE9434" w:rsidR="004E09CB" w:rsidRPr="005C7E43" w:rsidRDefault="00A93A4F" w:rsidP="001771F3">
            <w:pPr>
              <w:rPr>
                <w:b/>
                <w:bCs/>
                <w:szCs w:val="22"/>
              </w:rPr>
            </w:pPr>
            <w:r w:rsidRPr="005C7E43">
              <w:rPr>
                <w:rFonts w:cs="Arial"/>
                <w:b/>
                <w:bCs/>
                <w:szCs w:val="22"/>
              </w:rPr>
              <w:t>Part 1</w:t>
            </w:r>
          </w:p>
        </w:tc>
        <w:sdt>
          <w:sdtPr>
            <w:rPr>
              <w:rStyle w:val="Style8"/>
            </w:rPr>
            <w:id w:val="-30501611"/>
            <w:placeholder>
              <w:docPart w:val="234CB4008F8542E2B6FDC5D0AB419F07"/>
            </w:placeholder>
            <w:showingPlcHdr/>
            <w15:color w:val="000000"/>
          </w:sdtPr>
          <w:sdtEndPr>
            <w:rPr>
              <w:rStyle w:val="DefaultParagraphFont"/>
              <w:szCs w:val="22"/>
            </w:rPr>
          </w:sdtEndPr>
          <w:sdtContent>
            <w:permStart w:id="1431182653" w:edGrp="everyone" w:displacedByCustomXml="prev"/>
            <w:tc>
              <w:tcPr>
                <w:tcW w:w="3209" w:type="dxa"/>
                <w:vAlign w:val="center"/>
              </w:tcPr>
              <w:p w14:paraId="3F4DC2A4" w14:textId="77777777" w:rsidR="004E09CB" w:rsidRDefault="004E09CB" w:rsidP="001771F3">
                <w:pPr>
                  <w:rPr>
                    <w:szCs w:val="22"/>
                  </w:rPr>
                </w:pPr>
                <w:r w:rsidRPr="00C71CC9">
                  <w:rPr>
                    <w:rStyle w:val="PlaceholderText"/>
                    <w:color w:val="auto"/>
                  </w:rPr>
                  <w:t>Click or tap here to enter text.</w:t>
                </w:r>
              </w:p>
            </w:tc>
            <w:permEnd w:id="1431182653" w:displacedByCustomXml="next"/>
          </w:sdtContent>
        </w:sdt>
      </w:tr>
      <w:tr w:rsidR="004E09CB" w14:paraId="078A012C" w14:textId="77777777" w:rsidTr="005C7E43">
        <w:trPr>
          <w:trHeight w:val="794"/>
        </w:trPr>
        <w:tc>
          <w:tcPr>
            <w:tcW w:w="5807" w:type="dxa"/>
            <w:vAlign w:val="center"/>
          </w:tcPr>
          <w:p w14:paraId="5EDD548B" w14:textId="6BEFC842" w:rsidR="004E09CB" w:rsidRPr="005C7E43" w:rsidRDefault="00A93A4F" w:rsidP="005C7E43">
            <w:pPr>
              <w:rPr>
                <w:rFonts w:cs="Arial"/>
                <w:b/>
                <w:bCs/>
                <w:szCs w:val="22"/>
              </w:rPr>
            </w:pPr>
            <w:r w:rsidRPr="005C7E43">
              <w:rPr>
                <w:rFonts w:cs="Arial"/>
                <w:b/>
                <w:bCs/>
                <w:szCs w:val="22"/>
              </w:rPr>
              <w:t>Part 2</w:t>
            </w:r>
          </w:p>
        </w:tc>
        <w:sdt>
          <w:sdtPr>
            <w:rPr>
              <w:rStyle w:val="Style8"/>
            </w:rPr>
            <w:id w:val="-1232993664"/>
            <w:placeholder>
              <w:docPart w:val="8B4509FF1DA14C92B815159B2C1D1689"/>
            </w:placeholder>
            <w:showingPlcHdr/>
            <w15:color w:val="000000"/>
          </w:sdtPr>
          <w:sdtEndPr>
            <w:rPr>
              <w:rStyle w:val="DefaultParagraphFont"/>
              <w:szCs w:val="22"/>
            </w:rPr>
          </w:sdtEndPr>
          <w:sdtContent>
            <w:permStart w:id="552428274" w:edGrp="everyone" w:displacedByCustomXml="prev"/>
            <w:tc>
              <w:tcPr>
                <w:tcW w:w="3209" w:type="dxa"/>
                <w:vAlign w:val="center"/>
              </w:tcPr>
              <w:p w14:paraId="6C014391" w14:textId="77777777" w:rsidR="004E09CB" w:rsidRDefault="004E09CB" w:rsidP="001771F3">
                <w:pPr>
                  <w:rPr>
                    <w:rStyle w:val="Style8"/>
                  </w:rPr>
                </w:pPr>
                <w:r w:rsidRPr="00C71CC9">
                  <w:rPr>
                    <w:rStyle w:val="PlaceholderText"/>
                    <w:color w:val="auto"/>
                  </w:rPr>
                  <w:t>Click or tap here to enter text.</w:t>
                </w:r>
              </w:p>
            </w:tc>
            <w:permEnd w:id="552428274" w:displacedByCustomXml="next"/>
          </w:sdtContent>
        </w:sdt>
      </w:tr>
    </w:tbl>
    <w:p w14:paraId="0B7331BB" w14:textId="77777777" w:rsidR="00C63D6E" w:rsidRDefault="00C63D6E" w:rsidP="00705DD0">
      <w:pPr>
        <w:jc w:val="both"/>
        <w:rPr>
          <w:rFonts w:cs="Arial"/>
          <w:bCs/>
          <w:szCs w:val="22"/>
        </w:rPr>
      </w:pPr>
    </w:p>
    <w:p w14:paraId="75EE3602" w14:textId="77777777" w:rsidR="00C63D6E" w:rsidRDefault="00C63D6E">
      <w:pPr>
        <w:rPr>
          <w:rFonts w:cs="Arial"/>
          <w:bCs/>
          <w:szCs w:val="22"/>
        </w:rPr>
      </w:pPr>
      <w:r>
        <w:rPr>
          <w:rFonts w:cs="Arial"/>
          <w:bCs/>
          <w:szCs w:val="22"/>
        </w:rPr>
        <w:br w:type="page"/>
      </w:r>
    </w:p>
    <w:p w14:paraId="20E6D159" w14:textId="6442D779" w:rsidR="00064A6E" w:rsidRPr="00C70B41" w:rsidRDefault="00064A6E" w:rsidP="00802B23">
      <w:pPr>
        <w:pStyle w:val="seco"/>
      </w:pPr>
      <w:bookmarkStart w:id="7" w:name="_Toc138236575"/>
      <w:r>
        <w:lastRenderedPageBreak/>
        <w:t>6.1. NATURE OF AMENDMENT/S</w:t>
      </w:r>
      <w:r w:rsidRPr="00C70B41">
        <w:t>:</w:t>
      </w:r>
      <w:bookmarkEnd w:id="7"/>
    </w:p>
    <w:p w14:paraId="28050563" w14:textId="77777777" w:rsidR="00064A6E" w:rsidRDefault="00064A6E" w:rsidP="00705DD0">
      <w:pPr>
        <w:jc w:val="both"/>
        <w:rPr>
          <w:rFonts w:cs="Arial"/>
          <w:bCs/>
          <w:szCs w:val="22"/>
        </w:rPr>
      </w:pPr>
    </w:p>
    <w:p w14:paraId="7EAFFC83" w14:textId="1DC549B4" w:rsidR="00705DD0" w:rsidRPr="002503A3" w:rsidRDefault="00705DD0" w:rsidP="00705DD0">
      <w:pPr>
        <w:jc w:val="both"/>
        <w:rPr>
          <w:rFonts w:cs="Arial"/>
          <w:bCs/>
          <w:szCs w:val="22"/>
        </w:rPr>
      </w:pPr>
      <w:r w:rsidRPr="002503A3">
        <w:rPr>
          <w:rFonts w:cs="Arial"/>
          <w:bCs/>
          <w:szCs w:val="22"/>
        </w:rPr>
        <w:t>Please indicate which of the following is relevant:</w:t>
      </w:r>
    </w:p>
    <w:p w14:paraId="407718E3" w14:textId="77777777" w:rsidR="00705DD0" w:rsidRPr="002503A3" w:rsidRDefault="00705DD0" w:rsidP="00705DD0">
      <w:pPr>
        <w:jc w:val="both"/>
        <w:rPr>
          <w:rFonts w:cs="Arial"/>
          <w:bCs/>
          <w:szCs w:val="22"/>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6"/>
        <w:gridCol w:w="907"/>
        <w:gridCol w:w="909"/>
      </w:tblGrid>
      <w:tr w:rsidR="00AD5D4D" w:rsidRPr="00714CF9" w14:paraId="088BEF7E" w14:textId="77777777" w:rsidTr="004B10D1">
        <w:trPr>
          <w:trHeight w:val="421"/>
        </w:trPr>
        <w:tc>
          <w:tcPr>
            <w:tcW w:w="4047" w:type="pct"/>
          </w:tcPr>
          <w:p w14:paraId="5E6D4FFE" w14:textId="77777777" w:rsidR="00705DD0" w:rsidRPr="00714CF9" w:rsidRDefault="00705DD0" w:rsidP="00705DD0">
            <w:pPr>
              <w:numPr>
                <w:ilvl w:val="0"/>
                <w:numId w:val="45"/>
              </w:numPr>
              <w:jc w:val="both"/>
              <w:rPr>
                <w:rFonts w:cs="Arial"/>
                <w:szCs w:val="22"/>
              </w:rPr>
            </w:pPr>
            <w:permStart w:id="221725590" w:edGrp="everyone" w:colFirst="1" w:colLast="1"/>
            <w:permStart w:id="1086661588" w:edGrp="everyone" w:colFirst="2" w:colLast="2"/>
            <w:r w:rsidRPr="00714CF9">
              <w:rPr>
                <w:rFonts w:cs="Arial"/>
                <w:szCs w:val="22"/>
              </w:rPr>
              <w:t>there is a material change in the circumstances which existed at the time of the granting of the environmental authorisation;</w:t>
            </w:r>
          </w:p>
        </w:tc>
        <w:tc>
          <w:tcPr>
            <w:tcW w:w="476" w:type="pct"/>
            <w:vAlign w:val="center"/>
          </w:tcPr>
          <w:p w14:paraId="22A2A67B" w14:textId="1F299915" w:rsidR="00705DD0" w:rsidRPr="00714CF9" w:rsidRDefault="00705DD0" w:rsidP="001771F3">
            <w:pPr>
              <w:jc w:val="both"/>
              <w:rPr>
                <w:rFonts w:cs="Arial"/>
                <w:szCs w:val="22"/>
              </w:rPr>
            </w:pPr>
            <w:r w:rsidRPr="00714CF9">
              <w:rPr>
                <w:rFonts w:cs="Arial"/>
                <w:szCs w:val="22"/>
              </w:rPr>
              <w:t>YES</w:t>
            </w:r>
            <w:r w:rsidR="00AD5D4D">
              <w:rPr>
                <w:rFonts w:cs="Arial"/>
                <w:szCs w:val="22"/>
              </w:rPr>
              <w:t xml:space="preserve"> </w:t>
            </w:r>
            <w:sdt>
              <w:sdtPr>
                <w:rPr>
                  <w:szCs w:val="22"/>
                </w:rPr>
                <w:id w:val="-1433503635"/>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c>
          <w:tcPr>
            <w:tcW w:w="477" w:type="pct"/>
            <w:vAlign w:val="center"/>
          </w:tcPr>
          <w:p w14:paraId="54D9830A" w14:textId="66E05C8C" w:rsidR="00705DD0" w:rsidRPr="00714CF9" w:rsidRDefault="00705DD0" w:rsidP="001771F3">
            <w:pPr>
              <w:jc w:val="both"/>
              <w:rPr>
                <w:rFonts w:cs="Arial"/>
                <w:szCs w:val="22"/>
              </w:rPr>
            </w:pPr>
            <w:r w:rsidRPr="00714CF9">
              <w:rPr>
                <w:rFonts w:cs="Arial"/>
                <w:szCs w:val="22"/>
              </w:rPr>
              <w:t>NO</w:t>
            </w:r>
            <w:r w:rsidR="00AD5D4D">
              <w:rPr>
                <w:rFonts w:cs="Arial"/>
                <w:szCs w:val="22"/>
              </w:rPr>
              <w:t xml:space="preserve"> </w:t>
            </w:r>
            <w:sdt>
              <w:sdtPr>
                <w:rPr>
                  <w:szCs w:val="22"/>
                </w:rPr>
                <w:id w:val="402341576"/>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r>
      <w:tr w:rsidR="00AD5D4D" w:rsidRPr="00714CF9" w14:paraId="15FCCB61" w14:textId="77777777" w:rsidTr="004B10D1">
        <w:trPr>
          <w:trHeight w:val="421"/>
        </w:trPr>
        <w:tc>
          <w:tcPr>
            <w:tcW w:w="4047" w:type="pct"/>
          </w:tcPr>
          <w:p w14:paraId="05431E84" w14:textId="77777777" w:rsidR="00705DD0" w:rsidRPr="00714CF9" w:rsidRDefault="00705DD0" w:rsidP="00705DD0">
            <w:pPr>
              <w:numPr>
                <w:ilvl w:val="0"/>
                <w:numId w:val="45"/>
              </w:numPr>
              <w:jc w:val="both"/>
              <w:rPr>
                <w:rFonts w:cs="Arial"/>
                <w:szCs w:val="22"/>
              </w:rPr>
            </w:pPr>
            <w:permStart w:id="570560429" w:edGrp="everyone" w:colFirst="1" w:colLast="1"/>
            <w:permStart w:id="1192188722" w:edGrp="everyone" w:colFirst="2" w:colLast="2"/>
            <w:permEnd w:id="221725590"/>
            <w:permEnd w:id="1086661588"/>
            <w:r w:rsidRPr="00714CF9">
              <w:rPr>
                <w:rFonts w:cs="Arial"/>
                <w:szCs w:val="22"/>
              </w:rPr>
              <w:t>there has been a change of ownership in the property and transfer of rights and obligations must be provided for; or</w:t>
            </w:r>
          </w:p>
        </w:tc>
        <w:tc>
          <w:tcPr>
            <w:tcW w:w="476" w:type="pct"/>
            <w:vAlign w:val="center"/>
          </w:tcPr>
          <w:p w14:paraId="7AF6677F" w14:textId="05662BE7" w:rsidR="00705DD0" w:rsidRPr="00714CF9" w:rsidRDefault="00705DD0" w:rsidP="001771F3">
            <w:pPr>
              <w:jc w:val="both"/>
              <w:rPr>
                <w:rFonts w:cs="Arial"/>
                <w:szCs w:val="22"/>
              </w:rPr>
            </w:pPr>
            <w:r w:rsidRPr="00714CF9">
              <w:rPr>
                <w:rFonts w:cs="Arial"/>
                <w:szCs w:val="22"/>
              </w:rPr>
              <w:t>YES</w:t>
            </w:r>
            <w:r w:rsidR="00AD5D4D">
              <w:rPr>
                <w:rFonts w:cs="Arial"/>
                <w:szCs w:val="22"/>
              </w:rPr>
              <w:t xml:space="preserve"> </w:t>
            </w:r>
            <w:sdt>
              <w:sdtPr>
                <w:rPr>
                  <w:szCs w:val="22"/>
                </w:rPr>
                <w:id w:val="1650938828"/>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c>
          <w:tcPr>
            <w:tcW w:w="477" w:type="pct"/>
            <w:vAlign w:val="center"/>
          </w:tcPr>
          <w:p w14:paraId="59ED6028" w14:textId="2B702F22" w:rsidR="00705DD0" w:rsidRPr="00714CF9" w:rsidRDefault="00705DD0" w:rsidP="001771F3">
            <w:pPr>
              <w:jc w:val="both"/>
              <w:rPr>
                <w:rFonts w:cs="Arial"/>
                <w:szCs w:val="22"/>
              </w:rPr>
            </w:pPr>
            <w:r w:rsidRPr="00714CF9">
              <w:rPr>
                <w:rFonts w:cs="Arial"/>
                <w:szCs w:val="22"/>
              </w:rPr>
              <w:t>NO</w:t>
            </w:r>
            <w:r w:rsidR="00AD5D4D">
              <w:rPr>
                <w:rFonts w:cs="Arial"/>
                <w:szCs w:val="22"/>
              </w:rPr>
              <w:t xml:space="preserve"> </w:t>
            </w:r>
            <w:sdt>
              <w:sdtPr>
                <w:rPr>
                  <w:szCs w:val="22"/>
                </w:rPr>
                <w:id w:val="1467543076"/>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r>
      <w:tr w:rsidR="00AD5D4D" w:rsidRPr="00714CF9" w14:paraId="502935B7" w14:textId="77777777" w:rsidTr="004B10D1">
        <w:trPr>
          <w:trHeight w:val="421"/>
        </w:trPr>
        <w:tc>
          <w:tcPr>
            <w:tcW w:w="4047" w:type="pct"/>
          </w:tcPr>
          <w:p w14:paraId="39ED530B" w14:textId="77777777" w:rsidR="00705DD0" w:rsidRPr="00714CF9" w:rsidRDefault="00705DD0" w:rsidP="00705DD0">
            <w:pPr>
              <w:numPr>
                <w:ilvl w:val="0"/>
                <w:numId w:val="45"/>
              </w:numPr>
              <w:jc w:val="both"/>
              <w:rPr>
                <w:rFonts w:cs="Arial"/>
                <w:szCs w:val="22"/>
              </w:rPr>
            </w:pPr>
            <w:permStart w:id="2072986657" w:edGrp="everyone" w:colFirst="1" w:colLast="1"/>
            <w:permStart w:id="223051270" w:edGrp="everyone" w:colFirst="2" w:colLast="2"/>
            <w:permEnd w:id="570560429"/>
            <w:permEnd w:id="1192188722"/>
            <w:r w:rsidRPr="00714CF9">
              <w:rPr>
                <w:rFonts w:cs="Arial"/>
                <w:szCs w:val="22"/>
              </w:rPr>
              <w:t>any detail contained in the environmental authorisation must be amended, added, substituted, corrected, removed or updated.</w:t>
            </w:r>
          </w:p>
        </w:tc>
        <w:tc>
          <w:tcPr>
            <w:tcW w:w="476" w:type="pct"/>
            <w:vAlign w:val="center"/>
          </w:tcPr>
          <w:p w14:paraId="6097AA48" w14:textId="7DA858FF" w:rsidR="00705DD0" w:rsidRPr="00714CF9" w:rsidRDefault="00705DD0" w:rsidP="001771F3">
            <w:pPr>
              <w:jc w:val="both"/>
              <w:rPr>
                <w:rFonts w:cs="Arial"/>
                <w:szCs w:val="22"/>
              </w:rPr>
            </w:pPr>
            <w:r w:rsidRPr="00714CF9">
              <w:rPr>
                <w:rFonts w:cs="Arial"/>
                <w:szCs w:val="22"/>
              </w:rPr>
              <w:t>YES</w:t>
            </w:r>
            <w:r w:rsidR="00AD5D4D">
              <w:rPr>
                <w:rFonts w:cs="Arial"/>
                <w:szCs w:val="22"/>
              </w:rPr>
              <w:t xml:space="preserve"> </w:t>
            </w:r>
            <w:sdt>
              <w:sdtPr>
                <w:rPr>
                  <w:szCs w:val="22"/>
                </w:rPr>
                <w:id w:val="-860128646"/>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c>
          <w:tcPr>
            <w:tcW w:w="477" w:type="pct"/>
            <w:vAlign w:val="center"/>
          </w:tcPr>
          <w:p w14:paraId="356C8278" w14:textId="7FDDF7FF" w:rsidR="00705DD0" w:rsidRPr="00714CF9" w:rsidRDefault="00705DD0" w:rsidP="001771F3">
            <w:pPr>
              <w:jc w:val="both"/>
              <w:rPr>
                <w:rFonts w:cs="Arial"/>
                <w:szCs w:val="22"/>
              </w:rPr>
            </w:pPr>
            <w:r w:rsidRPr="00714CF9">
              <w:rPr>
                <w:rFonts w:cs="Arial"/>
                <w:szCs w:val="22"/>
              </w:rPr>
              <w:t>NO</w:t>
            </w:r>
            <w:r w:rsidR="00AD5D4D">
              <w:rPr>
                <w:rFonts w:cs="Arial"/>
                <w:szCs w:val="22"/>
              </w:rPr>
              <w:t xml:space="preserve"> </w:t>
            </w:r>
            <w:sdt>
              <w:sdtPr>
                <w:rPr>
                  <w:szCs w:val="22"/>
                </w:rPr>
                <w:id w:val="-2018531191"/>
                <w14:checkbox>
                  <w14:checked w14:val="0"/>
                  <w14:checkedState w14:val="2612" w14:font="MS Gothic"/>
                  <w14:uncheckedState w14:val="2610" w14:font="MS Gothic"/>
                </w14:checkbox>
              </w:sdtPr>
              <w:sdtEndPr/>
              <w:sdtContent>
                <w:r w:rsidR="00AD5D4D">
                  <w:rPr>
                    <w:rFonts w:ascii="MS Gothic" w:eastAsia="MS Gothic" w:hAnsi="MS Gothic" w:hint="eastAsia"/>
                    <w:szCs w:val="22"/>
                  </w:rPr>
                  <w:t>☐</w:t>
                </w:r>
              </w:sdtContent>
            </w:sdt>
          </w:p>
        </w:tc>
      </w:tr>
      <w:permEnd w:id="2072986657"/>
      <w:permEnd w:id="223051270"/>
    </w:tbl>
    <w:p w14:paraId="1404138B" w14:textId="77777777" w:rsidR="00705DD0" w:rsidRPr="00714CF9" w:rsidRDefault="00705DD0" w:rsidP="00705DD0">
      <w:pPr>
        <w:jc w:val="both"/>
        <w:rPr>
          <w:rFonts w:cs="Arial"/>
          <w:szCs w:val="22"/>
        </w:rPr>
      </w:pPr>
    </w:p>
    <w:p w14:paraId="175F4EB6" w14:textId="27E7F288" w:rsidR="00C90BD1" w:rsidRDefault="001A3AD1" w:rsidP="00D41F5C">
      <w:pPr>
        <w:jc w:val="both"/>
        <w:rPr>
          <w:szCs w:val="22"/>
        </w:rPr>
      </w:pPr>
      <w:r w:rsidRPr="001A3AD1">
        <w:rPr>
          <w:szCs w:val="22"/>
        </w:rPr>
        <w:t>Please note, that whilst this has been indicated, the Department will when be acknowledging receipt</w:t>
      </w:r>
      <w:r w:rsidR="00627903">
        <w:rPr>
          <w:szCs w:val="22"/>
        </w:rPr>
        <w:t>,</w:t>
      </w:r>
      <w:r w:rsidRPr="001A3AD1">
        <w:rPr>
          <w:szCs w:val="22"/>
        </w:rPr>
        <w:t xml:space="preserve"> agree or disagree with the amendment being applied for, and the process to be followed must be that as outlined in the official acknowledgement letter.</w:t>
      </w:r>
    </w:p>
    <w:p w14:paraId="654A0BB1" w14:textId="77777777" w:rsidR="00FF019B" w:rsidRDefault="00FF019B" w:rsidP="00FF019B">
      <w:pPr>
        <w:jc w:val="both"/>
        <w:rPr>
          <w:szCs w:val="22"/>
          <w:lang w:val="en-ZA"/>
        </w:rPr>
      </w:pPr>
    </w:p>
    <w:p w14:paraId="5A9F70FC" w14:textId="4472A07B" w:rsidR="0041386E" w:rsidRDefault="00D10395" w:rsidP="00FF019B">
      <w:pPr>
        <w:jc w:val="both"/>
        <w:rPr>
          <w:szCs w:val="22"/>
          <w:lang w:val="en-ZA"/>
        </w:rPr>
      </w:pPr>
      <w:r>
        <w:rPr>
          <w:szCs w:val="22"/>
          <w:lang w:val="en-ZA"/>
        </w:rPr>
        <w:t xml:space="preserve">Please note in terms of Section 8(a) of the </w:t>
      </w:r>
      <w:r w:rsidR="002E4FB2">
        <w:rPr>
          <w:szCs w:val="22"/>
          <w:lang w:val="en-ZA"/>
        </w:rPr>
        <w:t>GG42323</w:t>
      </w:r>
      <w:r w:rsidR="00176DCC">
        <w:rPr>
          <w:szCs w:val="22"/>
          <w:lang w:val="en-ZA"/>
        </w:rPr>
        <w:t xml:space="preserve"> of 22 March 2019, Generic Environmental Management </w:t>
      </w:r>
      <w:r w:rsidR="00FF019B">
        <w:rPr>
          <w:szCs w:val="22"/>
          <w:lang w:val="en-ZA"/>
        </w:rPr>
        <w:t>Plans. (G</w:t>
      </w:r>
      <w:r w:rsidR="00176DCC">
        <w:rPr>
          <w:szCs w:val="22"/>
          <w:lang w:val="en-ZA"/>
        </w:rPr>
        <w:t>EMPR</w:t>
      </w:r>
      <w:r w:rsidR="00963069">
        <w:rPr>
          <w:szCs w:val="22"/>
          <w:lang w:val="en-ZA"/>
        </w:rPr>
        <w:t>’s</w:t>
      </w:r>
      <w:r w:rsidR="00FF019B">
        <w:rPr>
          <w:szCs w:val="22"/>
          <w:lang w:val="en-ZA"/>
        </w:rPr>
        <w:t>)</w:t>
      </w:r>
      <w:r>
        <w:rPr>
          <w:szCs w:val="22"/>
          <w:lang w:val="en-ZA"/>
        </w:rPr>
        <w:t xml:space="preserve">, </w:t>
      </w:r>
      <w:r w:rsidRPr="00D10395">
        <w:rPr>
          <w:szCs w:val="22"/>
          <w:lang w:val="en-ZA"/>
        </w:rPr>
        <w:t>Should the EA be transferred, Part B: Section 2 must be completed by the new</w:t>
      </w:r>
      <w:r w:rsidR="00FF019B">
        <w:rPr>
          <w:szCs w:val="22"/>
          <w:lang w:val="en-ZA"/>
        </w:rPr>
        <w:t xml:space="preserve"> </w:t>
      </w:r>
      <w:r w:rsidRPr="00D10395">
        <w:rPr>
          <w:szCs w:val="22"/>
          <w:lang w:val="en-ZA"/>
        </w:rPr>
        <w:t>applicant/proponent and submitted with the application for an amendment of the EA in terms</w:t>
      </w:r>
      <w:r w:rsidR="00FF019B">
        <w:rPr>
          <w:szCs w:val="22"/>
          <w:lang w:val="en-ZA"/>
        </w:rPr>
        <w:t xml:space="preserve"> </w:t>
      </w:r>
      <w:r w:rsidRPr="00D10395">
        <w:rPr>
          <w:szCs w:val="22"/>
          <w:lang w:val="en-ZA"/>
        </w:rPr>
        <w:t>of regulations 29 or 31 of the EIA Regulations, whichever applies. The information submitted as</w:t>
      </w:r>
      <w:r w:rsidR="00FF019B">
        <w:rPr>
          <w:szCs w:val="22"/>
          <w:lang w:val="en-ZA"/>
        </w:rPr>
        <w:t xml:space="preserve"> </w:t>
      </w:r>
      <w:r w:rsidRPr="00D10395">
        <w:rPr>
          <w:szCs w:val="22"/>
          <w:lang w:val="en-ZA"/>
        </w:rPr>
        <w:t>part of such an application for an amendment to an EA will be considered to be incomplete</w:t>
      </w:r>
      <w:r w:rsidR="00FF019B">
        <w:rPr>
          <w:szCs w:val="22"/>
          <w:lang w:val="en-ZA"/>
        </w:rPr>
        <w:t xml:space="preserve"> </w:t>
      </w:r>
      <w:r w:rsidRPr="00D10395">
        <w:rPr>
          <w:szCs w:val="22"/>
          <w:lang w:val="en-ZA"/>
        </w:rPr>
        <w:t>should a signed copy of Part B: Section 2 not be submitted. Once approved, Part B: Section 2</w:t>
      </w:r>
      <w:r w:rsidR="00FF019B">
        <w:rPr>
          <w:szCs w:val="22"/>
          <w:lang w:val="en-ZA"/>
        </w:rPr>
        <w:t xml:space="preserve"> </w:t>
      </w:r>
      <w:r w:rsidRPr="00D10395">
        <w:rPr>
          <w:szCs w:val="22"/>
          <w:lang w:val="en-ZA"/>
        </w:rPr>
        <w:t>forms part of the EMPr for the development and the EMPr becomes legally binding to the new</w:t>
      </w:r>
      <w:r w:rsidR="00FF019B">
        <w:rPr>
          <w:szCs w:val="22"/>
          <w:lang w:val="en-ZA"/>
        </w:rPr>
        <w:t xml:space="preserve"> </w:t>
      </w:r>
      <w:r w:rsidRPr="00D10395">
        <w:rPr>
          <w:szCs w:val="22"/>
          <w:lang w:val="en-ZA"/>
        </w:rPr>
        <w:t>EA holder.</w:t>
      </w:r>
      <w:r w:rsidR="006B7A54">
        <w:rPr>
          <w:szCs w:val="22"/>
          <w:lang w:val="en-ZA"/>
        </w:rPr>
        <w:t xml:space="preserve"> This information can be submitted under </w:t>
      </w:r>
      <w:hyperlink w:anchor="APP11" w:history="1">
        <w:r w:rsidR="00FB5683" w:rsidRPr="00820218">
          <w:rPr>
            <w:rStyle w:val="Hyperlink"/>
            <w:b/>
            <w:bCs/>
            <w:szCs w:val="22"/>
            <w:lang w:val="en-ZA"/>
          </w:rPr>
          <w:t xml:space="preserve">APPENDIX </w:t>
        </w:r>
        <w:r w:rsidR="006B7A54" w:rsidRPr="00820218">
          <w:rPr>
            <w:rStyle w:val="Hyperlink"/>
            <w:b/>
            <w:bCs/>
            <w:szCs w:val="22"/>
            <w:lang w:val="en-ZA"/>
          </w:rPr>
          <w:t>11</w:t>
        </w:r>
      </w:hyperlink>
      <w:r w:rsidR="00820218">
        <w:rPr>
          <w:szCs w:val="22"/>
          <w:lang w:val="en-ZA"/>
        </w:rPr>
        <w:t>.</w:t>
      </w:r>
    </w:p>
    <w:p w14:paraId="106B127B" w14:textId="77777777" w:rsidR="00516E98" w:rsidRPr="00C70B41" w:rsidRDefault="00516E98" w:rsidP="00FF019B">
      <w:pPr>
        <w:jc w:val="both"/>
        <w:rPr>
          <w:szCs w:val="22"/>
        </w:rPr>
      </w:pPr>
    </w:p>
    <w:p w14:paraId="06804EF1" w14:textId="018463DF" w:rsidR="00D91209" w:rsidRPr="00C70B41" w:rsidRDefault="0041386E" w:rsidP="00802B23">
      <w:pPr>
        <w:pStyle w:val="seco"/>
      </w:pPr>
      <w:bookmarkStart w:id="8" w:name="_Toc138236576"/>
      <w:r>
        <w:t>6</w:t>
      </w:r>
      <w:r w:rsidR="009A1C52">
        <w:t>.2</w:t>
      </w:r>
      <w:r w:rsidR="004A78E7">
        <w:t xml:space="preserve">. </w:t>
      </w:r>
      <w:r w:rsidR="00A6600C" w:rsidRPr="00C70B41">
        <w:t>RENEWABLE ENERGY DEVELOPMENT ZONES</w:t>
      </w:r>
      <w:r w:rsidR="00631E9C" w:rsidRPr="00C70B41">
        <w:t>:</w:t>
      </w:r>
      <w:bookmarkEnd w:id="8"/>
    </w:p>
    <w:p w14:paraId="10B7F071" w14:textId="77777777" w:rsidR="00DC48FC" w:rsidRPr="00C70B41" w:rsidRDefault="00DC48FC" w:rsidP="00DC48FC"/>
    <w:tbl>
      <w:tblPr>
        <w:tblStyle w:val="TableGrid"/>
        <w:tblW w:w="0" w:type="auto"/>
        <w:tblLook w:val="04A0" w:firstRow="1" w:lastRow="0" w:firstColumn="1" w:lastColumn="0" w:noHBand="0" w:noVBand="1"/>
      </w:tblPr>
      <w:tblGrid>
        <w:gridCol w:w="4531"/>
        <w:gridCol w:w="2127"/>
        <w:gridCol w:w="2358"/>
      </w:tblGrid>
      <w:tr w:rsidR="00113112" w:rsidRPr="00C70B41" w14:paraId="3C379649" w14:textId="77777777" w:rsidTr="00224D35">
        <w:tc>
          <w:tcPr>
            <w:tcW w:w="4531" w:type="dxa"/>
            <w:vAlign w:val="center"/>
          </w:tcPr>
          <w:p w14:paraId="2FB33D42" w14:textId="21F840B2" w:rsidR="00113112" w:rsidRPr="00C70B41" w:rsidRDefault="00113112" w:rsidP="00224D35">
            <w:pPr>
              <w:rPr>
                <w:b/>
                <w:bCs/>
              </w:rPr>
            </w:pPr>
            <w:permStart w:id="1778152618" w:edGrp="everyone" w:colFirst="1" w:colLast="1"/>
            <w:permStart w:id="21774713" w:edGrp="everyone" w:colFirst="2" w:colLast="2"/>
            <w:r w:rsidRPr="00C70B41">
              <w:rPr>
                <w:b/>
                <w:bCs/>
              </w:rPr>
              <w:t>Does the project form part of a Renewable Energy Development Zone (REDZ) as per GN 114 ?</w:t>
            </w:r>
          </w:p>
        </w:tc>
        <w:tc>
          <w:tcPr>
            <w:tcW w:w="2127" w:type="dxa"/>
            <w:vAlign w:val="center"/>
          </w:tcPr>
          <w:p w14:paraId="0A41EAB7" w14:textId="4B857676" w:rsidR="00113112" w:rsidRPr="00C70B41" w:rsidRDefault="00113112" w:rsidP="00224D35">
            <w:pPr>
              <w:rPr>
                <w:b/>
                <w:bCs/>
              </w:rPr>
            </w:pPr>
            <w:r w:rsidRPr="00C70B41">
              <w:rPr>
                <w:b/>
                <w:bCs/>
                <w:szCs w:val="22"/>
              </w:rPr>
              <w:t xml:space="preserve">YES*  </w:t>
            </w:r>
            <w:sdt>
              <w:sdtPr>
                <w:rPr>
                  <w:b/>
                  <w:bCs/>
                  <w:szCs w:val="22"/>
                </w:rPr>
                <w:id w:val="340284434"/>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vAlign w:val="center"/>
          </w:tcPr>
          <w:p w14:paraId="1DD62AE0" w14:textId="1E66B673" w:rsidR="00113112" w:rsidRPr="00C70B41" w:rsidRDefault="00113112" w:rsidP="00224D35">
            <w:pPr>
              <w:rPr>
                <w:b/>
                <w:bCs/>
              </w:rPr>
            </w:pPr>
            <w:r w:rsidRPr="00C70B41">
              <w:rPr>
                <w:b/>
                <w:bCs/>
                <w:szCs w:val="22"/>
              </w:rPr>
              <w:t xml:space="preserve">NO  </w:t>
            </w:r>
            <w:sdt>
              <w:sdtPr>
                <w:rPr>
                  <w:b/>
                  <w:bCs/>
                  <w:szCs w:val="22"/>
                </w:rPr>
                <w:id w:val="-1847850521"/>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1778152618"/>
      <w:permEnd w:id="21774713"/>
      <w:tr w:rsidR="006D59B4" w:rsidRPr="00C70B41" w14:paraId="2E986AB0" w14:textId="77777777" w:rsidTr="001A5DB9">
        <w:tc>
          <w:tcPr>
            <w:tcW w:w="9016" w:type="dxa"/>
            <w:gridSpan w:val="3"/>
            <w:shd w:val="clear" w:color="auto" w:fill="E7E6E6" w:themeFill="background2"/>
            <w:vAlign w:val="center"/>
          </w:tcPr>
          <w:p w14:paraId="69B3B7A0" w14:textId="436A0E5D" w:rsidR="006D59B4" w:rsidRPr="00C70B41" w:rsidRDefault="006D59B4" w:rsidP="00224D35">
            <w:r w:rsidRPr="00C70B41">
              <w:t>If "YES*"</w:t>
            </w:r>
          </w:p>
        </w:tc>
      </w:tr>
      <w:tr w:rsidR="00D32A8F" w:rsidRPr="00C70B41" w14:paraId="09496E08" w14:textId="77777777" w:rsidTr="00224D35">
        <w:tc>
          <w:tcPr>
            <w:tcW w:w="4531" w:type="dxa"/>
            <w:vAlign w:val="center"/>
          </w:tcPr>
          <w:p w14:paraId="2841BB8E" w14:textId="3167428C" w:rsidR="00D32A8F" w:rsidRPr="00C70B41" w:rsidRDefault="00D32A8F" w:rsidP="00224D35">
            <w:pPr>
              <w:pStyle w:val="ListParagraph"/>
              <w:numPr>
                <w:ilvl w:val="0"/>
                <w:numId w:val="23"/>
              </w:numPr>
            </w:pPr>
            <w:permStart w:id="367357305" w:edGrp="everyone" w:colFirst="1" w:colLast="1"/>
            <w:permStart w:id="1416834799" w:edGrp="everyone" w:colFirst="2" w:colLast="2"/>
            <w:r w:rsidRPr="00C70B41">
              <w:rPr>
                <w:rFonts w:cs="Calibri"/>
                <w:color w:val="000000"/>
                <w:szCs w:val="22"/>
              </w:rPr>
              <w:t>Confirm Technology</w:t>
            </w:r>
          </w:p>
        </w:tc>
        <w:tc>
          <w:tcPr>
            <w:tcW w:w="2127" w:type="dxa"/>
            <w:vAlign w:val="center"/>
          </w:tcPr>
          <w:p w14:paraId="7CC4F359" w14:textId="3BE326B7" w:rsidR="00D32A8F" w:rsidRPr="00C70B41" w:rsidRDefault="00D32A8F" w:rsidP="00224D35">
            <w:r w:rsidRPr="00C70B41">
              <w:t xml:space="preserve">Large Scale Wind  </w:t>
            </w:r>
            <w:sdt>
              <w:sdtPr>
                <w:rPr>
                  <w:szCs w:val="22"/>
                </w:rPr>
                <w:id w:val="479044671"/>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2AB8A973" w14:textId="58E8AB4D" w:rsidR="00D32A8F" w:rsidRPr="00C70B41" w:rsidRDefault="00D32A8F" w:rsidP="00224D35">
            <w:r w:rsidRPr="00C70B41">
              <w:t xml:space="preserve">Large Scale Solar PV  </w:t>
            </w:r>
            <w:sdt>
              <w:sdtPr>
                <w:rPr>
                  <w:szCs w:val="22"/>
                </w:rPr>
                <w:id w:val="1851519464"/>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tr w:rsidR="0083578A" w:rsidRPr="00C70B41" w14:paraId="5ED9A5B2" w14:textId="77777777" w:rsidTr="00224D35">
        <w:tc>
          <w:tcPr>
            <w:tcW w:w="4531" w:type="dxa"/>
            <w:vAlign w:val="center"/>
          </w:tcPr>
          <w:p w14:paraId="610EE6CC" w14:textId="3C720055" w:rsidR="0083578A" w:rsidRPr="00C70B41" w:rsidRDefault="0083578A" w:rsidP="00224D35">
            <w:pPr>
              <w:pStyle w:val="ListParagraph"/>
              <w:numPr>
                <w:ilvl w:val="0"/>
                <w:numId w:val="23"/>
              </w:numPr>
            </w:pPr>
            <w:permStart w:id="98310468" w:edGrp="everyone" w:colFirst="1" w:colLast="1"/>
            <w:permEnd w:id="367357305"/>
            <w:permEnd w:id="1416834799"/>
            <w:r w:rsidRPr="00C70B41">
              <w:rPr>
                <w:rFonts w:cs="Calibri"/>
                <w:color w:val="000000"/>
                <w:szCs w:val="22"/>
              </w:rPr>
              <w:t>Confirm Zone as per GNR 114 and GNR 142 and 144</w:t>
            </w:r>
          </w:p>
        </w:tc>
        <w:sdt>
          <w:sdtPr>
            <w:rPr>
              <w:rStyle w:val="Style13usethis"/>
            </w:rPr>
            <w:alias w:val="Insert zone name"/>
            <w:tag w:val="Insert zone name"/>
            <w:id w:val="-688608338"/>
            <w:placeholder>
              <w:docPart w:val="D03B1AADAB4F43F1AAB7BBC72CB1CAA1"/>
            </w:placeholder>
            <w:showingPlcHdr/>
            <w15:color w:val="000000"/>
          </w:sdtPr>
          <w:sdtEndPr>
            <w:rPr>
              <w:rStyle w:val="DefaultParagraphFont"/>
            </w:rPr>
          </w:sdtEndPr>
          <w:sdtContent>
            <w:tc>
              <w:tcPr>
                <w:tcW w:w="4485" w:type="dxa"/>
                <w:gridSpan w:val="2"/>
                <w:vAlign w:val="center"/>
              </w:tcPr>
              <w:p w14:paraId="3A8D6E9F" w14:textId="0CF6E148" w:rsidR="0083578A" w:rsidRPr="00C70B41" w:rsidRDefault="0083578A" w:rsidP="00224D35">
                <w:r w:rsidRPr="00C70B41">
                  <w:rPr>
                    <w:rStyle w:val="PlaceholderText"/>
                    <w:color w:val="auto"/>
                  </w:rPr>
                  <w:t>Click or tap here to enter text.</w:t>
                </w:r>
              </w:p>
            </w:tc>
          </w:sdtContent>
        </w:sdt>
      </w:tr>
      <w:tr w:rsidR="00526170" w:rsidRPr="00C70B41" w14:paraId="0AAD63C3" w14:textId="77777777" w:rsidTr="00224D35">
        <w:tc>
          <w:tcPr>
            <w:tcW w:w="4531" w:type="dxa"/>
            <w:vAlign w:val="center"/>
          </w:tcPr>
          <w:p w14:paraId="60A6F217" w14:textId="77777777" w:rsidR="00526170" w:rsidRPr="00C70B41" w:rsidRDefault="00526170" w:rsidP="00224D35">
            <w:pPr>
              <w:pStyle w:val="ListParagraph"/>
              <w:numPr>
                <w:ilvl w:val="0"/>
                <w:numId w:val="23"/>
              </w:numPr>
              <w:rPr>
                <w:rFonts w:cs="Calibri"/>
                <w:color w:val="000000"/>
                <w:szCs w:val="22"/>
              </w:rPr>
            </w:pPr>
            <w:permStart w:id="1965912758" w:edGrp="everyone" w:colFirst="1" w:colLast="1"/>
            <w:permEnd w:id="98310468"/>
            <w:r w:rsidRPr="00C70B41">
              <w:rPr>
                <w:rFonts w:cs="Calibri"/>
                <w:color w:val="000000"/>
                <w:szCs w:val="22"/>
              </w:rPr>
              <w:t xml:space="preserve">A map showing the proposed development (100% of the proposed footprint) within the boundary of the zone mentioned above must be generated using the screening tool. </w:t>
            </w:r>
          </w:p>
          <w:p w14:paraId="5EB698FF" w14:textId="7FA24387" w:rsidR="00526170" w:rsidRPr="00C70B41" w:rsidRDefault="00526170" w:rsidP="00224D35">
            <w:pPr>
              <w:pStyle w:val="ListParagraph"/>
              <w:ind w:left="360"/>
            </w:pPr>
            <w:r w:rsidRPr="00C70B41">
              <w:rPr>
                <w:rFonts w:cs="Calibri"/>
                <w:color w:val="000000"/>
                <w:szCs w:val="22"/>
              </w:rPr>
              <w:t>Use the "</w:t>
            </w:r>
            <w:r w:rsidRPr="00C70B41">
              <w:rPr>
                <w:rFonts w:cs="Calibri"/>
                <w:i/>
                <w:iCs/>
                <w:color w:val="000000"/>
                <w:szCs w:val="22"/>
              </w:rPr>
              <w:t>Print Map</w:t>
            </w:r>
            <w:r w:rsidRPr="00C70B41">
              <w:rPr>
                <w:rFonts w:cs="Calibri"/>
                <w:color w:val="000000"/>
                <w:szCs w:val="22"/>
              </w:rPr>
              <w:t>" feature available in the Screening tool to create a map as required.</w:t>
            </w:r>
          </w:p>
        </w:tc>
        <w:tc>
          <w:tcPr>
            <w:tcW w:w="2127" w:type="dxa"/>
            <w:vAlign w:val="center"/>
          </w:tcPr>
          <w:p w14:paraId="1E1847BB" w14:textId="4B5B82F2" w:rsidR="00526170" w:rsidRPr="00C70B41" w:rsidRDefault="00526170" w:rsidP="00224D35">
            <w:r w:rsidRPr="00C70B41">
              <w:rPr>
                <w:szCs w:val="22"/>
              </w:rPr>
              <w:t xml:space="preserve">YES  </w:t>
            </w:r>
            <w:sdt>
              <w:sdtPr>
                <w:rPr>
                  <w:szCs w:val="22"/>
                </w:rPr>
                <w:id w:val="804122103"/>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4E134C67" w14:textId="77777777" w:rsidR="005C7E43" w:rsidRDefault="00E46F23" w:rsidP="00224D35">
            <w:r w:rsidRPr="00C70B41">
              <w:t>Attached as</w:t>
            </w:r>
          </w:p>
          <w:p w14:paraId="2484834A" w14:textId="2467197A" w:rsidR="00526170" w:rsidRPr="00C70B41" w:rsidRDefault="00E62D3E" w:rsidP="00224D35">
            <w:hyperlink w:anchor="APP9A" w:history="1">
              <w:r w:rsidR="00E46F23" w:rsidRPr="00C70B41">
                <w:rPr>
                  <w:rStyle w:val="Hyperlink"/>
                  <w:b/>
                  <w:bCs/>
                </w:rPr>
                <w:t xml:space="preserve">APPENDIX </w:t>
              </w:r>
              <w:r w:rsidR="007A7349">
                <w:rPr>
                  <w:rStyle w:val="Hyperlink"/>
                  <w:b/>
                  <w:bCs/>
                </w:rPr>
                <w:t>9</w:t>
              </w:r>
              <w:r w:rsidR="00E46F23" w:rsidRPr="00C70B41">
                <w:rPr>
                  <w:rStyle w:val="Hyperlink"/>
                  <w:b/>
                  <w:bCs/>
                </w:rPr>
                <w:t>A</w:t>
              </w:r>
            </w:hyperlink>
          </w:p>
        </w:tc>
      </w:tr>
    </w:tbl>
    <w:p w14:paraId="721A1A74" w14:textId="77777777" w:rsidR="00516E98" w:rsidRDefault="00516E98" w:rsidP="00516E98">
      <w:bookmarkStart w:id="9" w:name="_Toc138236577"/>
      <w:permEnd w:id="1965912758"/>
    </w:p>
    <w:p w14:paraId="11520F07" w14:textId="76B0A796" w:rsidR="00C16671" w:rsidRPr="00C70B41" w:rsidRDefault="009C6E0D" w:rsidP="00802B23">
      <w:pPr>
        <w:pStyle w:val="seco"/>
      </w:pPr>
      <w:r>
        <w:t>6</w:t>
      </w:r>
      <w:r w:rsidR="004A78E7">
        <w:t>.3.</w:t>
      </w:r>
      <w:r w:rsidR="00D12E47" w:rsidRPr="00C70B41">
        <w:t xml:space="preserve"> </w:t>
      </w:r>
      <w:r w:rsidR="00631E9C" w:rsidRPr="00C70B41">
        <w:t>ELECTRICITY GRID INFRASTRUCTURE (EGI):</w:t>
      </w:r>
      <w:bookmarkEnd w:id="9"/>
    </w:p>
    <w:p w14:paraId="03AF901D" w14:textId="77777777" w:rsidR="00C16671" w:rsidRPr="00C70B41" w:rsidRDefault="00C16671" w:rsidP="00C16671"/>
    <w:tbl>
      <w:tblPr>
        <w:tblStyle w:val="TableGrid"/>
        <w:tblW w:w="0" w:type="auto"/>
        <w:tblLook w:val="04A0" w:firstRow="1" w:lastRow="0" w:firstColumn="1" w:lastColumn="0" w:noHBand="0" w:noVBand="1"/>
      </w:tblPr>
      <w:tblGrid>
        <w:gridCol w:w="4531"/>
        <w:gridCol w:w="2127"/>
        <w:gridCol w:w="2358"/>
      </w:tblGrid>
      <w:tr w:rsidR="00CA6290" w:rsidRPr="00C70B41" w14:paraId="13F46BA0" w14:textId="77777777" w:rsidTr="00E01043">
        <w:tc>
          <w:tcPr>
            <w:tcW w:w="4531" w:type="dxa"/>
            <w:vAlign w:val="center"/>
          </w:tcPr>
          <w:p w14:paraId="6BAE4241" w14:textId="68BD75A0" w:rsidR="00CA6290" w:rsidRPr="00C70B41" w:rsidRDefault="00CA6290" w:rsidP="00E01043">
            <w:pPr>
              <w:rPr>
                <w:b/>
                <w:bCs/>
              </w:rPr>
            </w:pPr>
            <w:permStart w:id="1887190349" w:edGrp="everyone" w:colFirst="1" w:colLast="1"/>
            <w:permStart w:id="154406455" w:edGrp="everyone" w:colFirst="2" w:colLast="2"/>
            <w:r w:rsidRPr="00C70B41">
              <w:rPr>
                <w:b/>
                <w:bCs/>
              </w:rPr>
              <w:t>Does the project form part of an Electricity Grid Infrastructure (EGI) as per GN 113?</w:t>
            </w:r>
          </w:p>
        </w:tc>
        <w:tc>
          <w:tcPr>
            <w:tcW w:w="2127" w:type="dxa"/>
            <w:vAlign w:val="center"/>
          </w:tcPr>
          <w:p w14:paraId="1730A144" w14:textId="774B7C9F" w:rsidR="00CA6290" w:rsidRPr="00C70B41" w:rsidRDefault="00CA6290" w:rsidP="00E01043">
            <w:r w:rsidRPr="00C70B41">
              <w:rPr>
                <w:b/>
                <w:bCs/>
                <w:szCs w:val="22"/>
              </w:rPr>
              <w:t xml:space="preserve">YES*  </w:t>
            </w:r>
            <w:sdt>
              <w:sdtPr>
                <w:rPr>
                  <w:b/>
                  <w:bCs/>
                  <w:szCs w:val="22"/>
                </w:rPr>
                <w:id w:val="778771916"/>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vAlign w:val="center"/>
          </w:tcPr>
          <w:p w14:paraId="3FA765AD" w14:textId="25F8D2A1" w:rsidR="00CA6290" w:rsidRPr="00C70B41" w:rsidRDefault="00CA6290" w:rsidP="00E01043">
            <w:r w:rsidRPr="00C70B41">
              <w:rPr>
                <w:b/>
                <w:bCs/>
                <w:szCs w:val="22"/>
              </w:rPr>
              <w:t xml:space="preserve">NO  </w:t>
            </w:r>
            <w:sdt>
              <w:sdtPr>
                <w:rPr>
                  <w:b/>
                  <w:bCs/>
                  <w:szCs w:val="22"/>
                </w:rPr>
                <w:id w:val="1494530588"/>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1887190349"/>
      <w:permEnd w:id="154406455"/>
      <w:tr w:rsidR="00CA6290" w:rsidRPr="00C70B41" w14:paraId="598A04A9" w14:textId="77777777" w:rsidTr="001A5DB9">
        <w:tc>
          <w:tcPr>
            <w:tcW w:w="9016" w:type="dxa"/>
            <w:gridSpan w:val="3"/>
            <w:shd w:val="clear" w:color="auto" w:fill="E7E6E6" w:themeFill="background2"/>
            <w:vAlign w:val="center"/>
          </w:tcPr>
          <w:p w14:paraId="41118E39" w14:textId="0ED7E248" w:rsidR="00CA6290" w:rsidRPr="00C70B41" w:rsidRDefault="00CA6290" w:rsidP="00E01043">
            <w:r w:rsidRPr="00C70B41">
              <w:t>If "YES*"</w:t>
            </w:r>
          </w:p>
        </w:tc>
      </w:tr>
      <w:tr w:rsidR="00E01043" w:rsidRPr="00C70B41" w14:paraId="7419C1CE" w14:textId="77777777" w:rsidTr="00E01043">
        <w:tc>
          <w:tcPr>
            <w:tcW w:w="4531" w:type="dxa"/>
            <w:vAlign w:val="center"/>
          </w:tcPr>
          <w:p w14:paraId="1EE1AD13" w14:textId="59DD2E4F" w:rsidR="00E01043" w:rsidRPr="00C70B41" w:rsidRDefault="00E01043" w:rsidP="00E266EA">
            <w:pPr>
              <w:pStyle w:val="ListParagraph"/>
              <w:numPr>
                <w:ilvl w:val="0"/>
                <w:numId w:val="23"/>
              </w:numPr>
              <w:jc w:val="both"/>
            </w:pPr>
            <w:permStart w:id="879639173" w:edGrp="everyone" w:colFirst="1" w:colLast="1"/>
            <w:r w:rsidRPr="00C70B41">
              <w:t>Confirm Strategic Transmission Corridor (STC) as per GNR 113</w:t>
            </w:r>
          </w:p>
        </w:tc>
        <w:sdt>
          <w:sdtPr>
            <w:rPr>
              <w:rStyle w:val="Style13usethis"/>
            </w:rPr>
            <w:alias w:val="Insert STC name"/>
            <w:tag w:val="Insert STC name"/>
            <w:id w:val="1786693680"/>
            <w:placeholder>
              <w:docPart w:val="440EC4114DFD42EFB22254B97C51A1E8"/>
            </w:placeholder>
            <w:showingPlcHdr/>
            <w15:color w:val="000000"/>
          </w:sdtPr>
          <w:sdtEndPr>
            <w:rPr>
              <w:rStyle w:val="DefaultParagraphFont"/>
            </w:rPr>
          </w:sdtEndPr>
          <w:sdtContent>
            <w:tc>
              <w:tcPr>
                <w:tcW w:w="4485" w:type="dxa"/>
                <w:gridSpan w:val="2"/>
                <w:vAlign w:val="center"/>
              </w:tcPr>
              <w:p w14:paraId="303ECBB6" w14:textId="031DEF55" w:rsidR="00E01043" w:rsidRPr="00C70B41" w:rsidRDefault="00E01043" w:rsidP="00E01043">
                <w:r w:rsidRPr="00C70B41">
                  <w:rPr>
                    <w:rStyle w:val="PlaceholderText"/>
                    <w:color w:val="auto"/>
                  </w:rPr>
                  <w:t>Click or tap here to enter text.</w:t>
                </w:r>
              </w:p>
            </w:tc>
          </w:sdtContent>
        </w:sdt>
      </w:tr>
      <w:tr w:rsidR="00DD269D" w:rsidRPr="00C70B41" w14:paraId="7F270F11" w14:textId="77777777" w:rsidTr="00B438B5">
        <w:tc>
          <w:tcPr>
            <w:tcW w:w="4531" w:type="dxa"/>
            <w:vAlign w:val="center"/>
          </w:tcPr>
          <w:p w14:paraId="1A87A85B" w14:textId="77777777" w:rsidR="00D1142C" w:rsidRPr="00C70B41" w:rsidRDefault="00DD269D" w:rsidP="00E266EA">
            <w:pPr>
              <w:pStyle w:val="ListParagraph"/>
              <w:numPr>
                <w:ilvl w:val="0"/>
                <w:numId w:val="23"/>
              </w:numPr>
              <w:jc w:val="both"/>
            </w:pPr>
            <w:permStart w:id="1982145180" w:edGrp="everyone" w:colFirst="1" w:colLast="1"/>
            <w:permEnd w:id="879639173"/>
            <w:r w:rsidRPr="00C70B41">
              <w:t xml:space="preserve">A map showing the proposed development (greater than 50% of the proposed footprint) within the boundary of the STC mentioned above. </w:t>
            </w:r>
          </w:p>
          <w:p w14:paraId="1B2D00FC" w14:textId="38291140" w:rsidR="00DD269D" w:rsidRPr="00C70B41" w:rsidRDefault="00DD269D" w:rsidP="00E266EA">
            <w:pPr>
              <w:pStyle w:val="ListParagraph"/>
              <w:ind w:left="360"/>
              <w:jc w:val="both"/>
            </w:pPr>
            <w:r w:rsidRPr="00C70B41">
              <w:t>Use the "</w:t>
            </w:r>
            <w:r w:rsidRPr="00C70B41">
              <w:rPr>
                <w:i/>
                <w:iCs/>
              </w:rPr>
              <w:t>Print Map</w:t>
            </w:r>
            <w:r w:rsidRPr="00C70B41">
              <w:t>" feature available in the Screening tool to create a map as required.</w:t>
            </w:r>
          </w:p>
        </w:tc>
        <w:tc>
          <w:tcPr>
            <w:tcW w:w="2127" w:type="dxa"/>
            <w:vAlign w:val="center"/>
          </w:tcPr>
          <w:p w14:paraId="288B94D9" w14:textId="1159188C" w:rsidR="00DD269D" w:rsidRPr="00C70B41" w:rsidRDefault="00DD269D" w:rsidP="00B438B5">
            <w:r w:rsidRPr="00C70B41">
              <w:rPr>
                <w:szCs w:val="22"/>
              </w:rPr>
              <w:t xml:space="preserve">YES  </w:t>
            </w:r>
            <w:sdt>
              <w:sdtPr>
                <w:rPr>
                  <w:szCs w:val="22"/>
                </w:rPr>
                <w:id w:val="1353458424"/>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0787135D" w14:textId="77777777" w:rsidR="005C7E43" w:rsidRDefault="00DD269D" w:rsidP="00B438B5">
            <w:r w:rsidRPr="00C70B41">
              <w:t>Attached as</w:t>
            </w:r>
          </w:p>
          <w:p w14:paraId="0DD9FF62" w14:textId="589281B6" w:rsidR="00DD269D" w:rsidRPr="00C70B41" w:rsidRDefault="00E62D3E" w:rsidP="00B438B5">
            <w:hyperlink w:anchor="APP9B" w:history="1">
              <w:r w:rsidR="00DD269D" w:rsidRPr="00C70B41">
                <w:rPr>
                  <w:rStyle w:val="Hyperlink"/>
                  <w:b/>
                  <w:bCs/>
                </w:rPr>
                <w:t xml:space="preserve">APPENDIX </w:t>
              </w:r>
              <w:r w:rsidR="009C4315">
                <w:rPr>
                  <w:rStyle w:val="Hyperlink"/>
                  <w:b/>
                  <w:bCs/>
                </w:rPr>
                <w:t>9</w:t>
              </w:r>
              <w:r w:rsidR="00E75135" w:rsidRPr="00C70B41">
                <w:rPr>
                  <w:rStyle w:val="Hyperlink"/>
                  <w:b/>
                  <w:bCs/>
                </w:rPr>
                <w:t>B</w:t>
              </w:r>
            </w:hyperlink>
          </w:p>
        </w:tc>
      </w:tr>
      <w:tr w:rsidR="00DD269D" w:rsidRPr="00C70B41" w14:paraId="47141916" w14:textId="77777777" w:rsidTr="00B438B5">
        <w:tc>
          <w:tcPr>
            <w:tcW w:w="4531" w:type="dxa"/>
            <w:tcBorders>
              <w:bottom w:val="single" w:sz="4" w:space="0" w:color="auto"/>
            </w:tcBorders>
            <w:vAlign w:val="center"/>
          </w:tcPr>
          <w:p w14:paraId="1879EF6C" w14:textId="73F12F3E" w:rsidR="00DD269D" w:rsidRPr="00C70B41" w:rsidRDefault="00DD269D" w:rsidP="00E266EA">
            <w:pPr>
              <w:pStyle w:val="ListParagraph"/>
              <w:numPr>
                <w:ilvl w:val="0"/>
                <w:numId w:val="23"/>
              </w:numPr>
              <w:jc w:val="both"/>
            </w:pPr>
            <w:permStart w:id="483859878" w:edGrp="everyone" w:colFirst="1" w:colLast="1"/>
            <w:permEnd w:id="1982145180"/>
            <w:r w:rsidRPr="00C70B41">
              <w:t>Attach a pre-negotiated route with the landowner(s) as per Reg 5 of GNR 113. (</w:t>
            </w:r>
            <w:r w:rsidRPr="00C70B41">
              <w:rPr>
                <w:i/>
                <w:iCs/>
              </w:rPr>
              <w:t>See template attached to this Application form</w:t>
            </w:r>
            <w:r w:rsidRPr="00C70B41">
              <w:t>)</w:t>
            </w:r>
          </w:p>
        </w:tc>
        <w:tc>
          <w:tcPr>
            <w:tcW w:w="2127" w:type="dxa"/>
            <w:tcBorders>
              <w:bottom w:val="single" w:sz="4" w:space="0" w:color="auto"/>
            </w:tcBorders>
            <w:vAlign w:val="center"/>
          </w:tcPr>
          <w:p w14:paraId="18E2B99C" w14:textId="33338CD8" w:rsidR="00DD269D" w:rsidRPr="00C70B41" w:rsidRDefault="00DD269D" w:rsidP="00B438B5">
            <w:r w:rsidRPr="00C70B41">
              <w:rPr>
                <w:szCs w:val="22"/>
              </w:rPr>
              <w:t xml:space="preserve">YES  </w:t>
            </w:r>
            <w:sdt>
              <w:sdtPr>
                <w:rPr>
                  <w:szCs w:val="22"/>
                </w:rPr>
                <w:id w:val="-109786658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bottom w:val="single" w:sz="4" w:space="0" w:color="auto"/>
            </w:tcBorders>
            <w:vAlign w:val="center"/>
          </w:tcPr>
          <w:p w14:paraId="379AB78C" w14:textId="77777777" w:rsidR="005C7E43" w:rsidRDefault="00DD269D" w:rsidP="00B438B5">
            <w:r w:rsidRPr="00C70B41">
              <w:t>Attached as</w:t>
            </w:r>
          </w:p>
          <w:p w14:paraId="4CF75210" w14:textId="106D24CD" w:rsidR="00DD269D" w:rsidRPr="00C70B41" w:rsidRDefault="00E62D3E" w:rsidP="00B438B5">
            <w:hyperlink w:anchor="APP9C" w:history="1">
              <w:r w:rsidR="00DD269D" w:rsidRPr="00C70B41">
                <w:rPr>
                  <w:rStyle w:val="Hyperlink"/>
                  <w:b/>
                  <w:bCs/>
                </w:rPr>
                <w:t xml:space="preserve">APPENDIX </w:t>
              </w:r>
              <w:r w:rsidR="00F759EF">
                <w:rPr>
                  <w:rStyle w:val="Hyperlink"/>
                  <w:b/>
                  <w:bCs/>
                </w:rPr>
                <w:t>9</w:t>
              </w:r>
              <w:r w:rsidR="00E75135" w:rsidRPr="00C70B41">
                <w:rPr>
                  <w:rStyle w:val="Hyperlink"/>
                  <w:b/>
                  <w:bCs/>
                </w:rPr>
                <w:t>C</w:t>
              </w:r>
            </w:hyperlink>
          </w:p>
        </w:tc>
      </w:tr>
      <w:tr w:rsidR="00E0773A" w:rsidRPr="00C70B41" w14:paraId="3D5FAF0D" w14:textId="77777777" w:rsidTr="00B438B5">
        <w:tc>
          <w:tcPr>
            <w:tcW w:w="9016" w:type="dxa"/>
            <w:gridSpan w:val="3"/>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51296DA2" w14:textId="77777777" w:rsidR="00E0773A" w:rsidRPr="00C70B41" w:rsidRDefault="00E0773A" w:rsidP="00B438B5">
            <w:permStart w:id="693506066" w:edGrp="everyone" w:colFirst="0" w:colLast="0"/>
            <w:permEnd w:id="483859878"/>
          </w:p>
        </w:tc>
      </w:tr>
      <w:tr w:rsidR="009F6EDD" w:rsidRPr="00C70B41" w14:paraId="208EC659" w14:textId="77777777" w:rsidTr="003F72DB">
        <w:tc>
          <w:tcPr>
            <w:tcW w:w="4531" w:type="dxa"/>
            <w:tcBorders>
              <w:top w:val="single" w:sz="12" w:space="0" w:color="auto"/>
              <w:bottom w:val="single" w:sz="4" w:space="0" w:color="auto"/>
            </w:tcBorders>
            <w:vAlign w:val="center"/>
          </w:tcPr>
          <w:p w14:paraId="1C139C83" w14:textId="1C39B48B" w:rsidR="009F6EDD" w:rsidRPr="00C70B41" w:rsidRDefault="009F6EDD" w:rsidP="000203C7">
            <w:pPr>
              <w:rPr>
                <w:b/>
                <w:bCs/>
              </w:rPr>
            </w:pPr>
            <w:permStart w:id="1159737401" w:edGrp="everyone" w:colFirst="1" w:colLast="1"/>
            <w:permStart w:id="156138354" w:edGrp="everyone" w:colFirst="2" w:colLast="2"/>
            <w:permEnd w:id="693506066"/>
            <w:r w:rsidRPr="00C70B41">
              <w:rPr>
                <w:b/>
                <w:bCs/>
              </w:rPr>
              <w:lastRenderedPageBreak/>
              <w:t xml:space="preserve">Does the project form part of the </w:t>
            </w:r>
            <w:r w:rsidR="003F72DB" w:rsidRPr="00C70B41">
              <w:rPr>
                <w:rFonts w:cs="Calibri"/>
                <w:b/>
                <w:bCs/>
                <w:color w:val="000000"/>
                <w:szCs w:val="22"/>
              </w:rPr>
              <w:t>Electricity Grid Infrastructure (EGI) in a REDZ as per GN 145?</w:t>
            </w:r>
          </w:p>
        </w:tc>
        <w:tc>
          <w:tcPr>
            <w:tcW w:w="2127" w:type="dxa"/>
            <w:tcBorders>
              <w:top w:val="single" w:sz="12" w:space="0" w:color="auto"/>
              <w:bottom w:val="single" w:sz="4" w:space="0" w:color="auto"/>
            </w:tcBorders>
            <w:vAlign w:val="center"/>
          </w:tcPr>
          <w:p w14:paraId="3767FCDF" w14:textId="77777777" w:rsidR="009F6EDD" w:rsidRPr="00C70B41" w:rsidRDefault="009F6EDD" w:rsidP="000203C7">
            <w:r w:rsidRPr="00C70B41">
              <w:rPr>
                <w:b/>
                <w:bCs/>
                <w:szCs w:val="22"/>
              </w:rPr>
              <w:t xml:space="preserve">YES*  </w:t>
            </w:r>
            <w:sdt>
              <w:sdtPr>
                <w:rPr>
                  <w:b/>
                  <w:bCs/>
                  <w:szCs w:val="22"/>
                </w:rPr>
                <w:id w:val="1607765727"/>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tcBorders>
              <w:top w:val="single" w:sz="12" w:space="0" w:color="auto"/>
              <w:bottom w:val="single" w:sz="4" w:space="0" w:color="auto"/>
            </w:tcBorders>
            <w:vAlign w:val="center"/>
          </w:tcPr>
          <w:p w14:paraId="2B5CC217" w14:textId="66EF5317" w:rsidR="009F6EDD" w:rsidRPr="00C70B41" w:rsidRDefault="009F6EDD" w:rsidP="000203C7">
            <w:r w:rsidRPr="00C70B41">
              <w:rPr>
                <w:b/>
                <w:bCs/>
                <w:szCs w:val="22"/>
              </w:rPr>
              <w:t xml:space="preserve">NO  </w:t>
            </w:r>
            <w:sdt>
              <w:sdtPr>
                <w:rPr>
                  <w:b/>
                  <w:bCs/>
                  <w:szCs w:val="22"/>
                </w:rPr>
                <w:id w:val="1636826794"/>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tr w:rsidR="007E37D1" w:rsidRPr="00C70B41" w14:paraId="31AEA2E9" w14:textId="77777777" w:rsidTr="00461FD9">
        <w:tc>
          <w:tcPr>
            <w:tcW w:w="9016" w:type="dxa"/>
            <w:gridSpan w:val="3"/>
            <w:tcBorders>
              <w:top w:val="single" w:sz="4" w:space="0" w:color="auto"/>
              <w:bottom w:val="single" w:sz="4" w:space="0" w:color="auto"/>
            </w:tcBorders>
            <w:shd w:val="clear" w:color="auto" w:fill="E7E6E6" w:themeFill="background2"/>
            <w:vAlign w:val="center"/>
          </w:tcPr>
          <w:p w14:paraId="367B4263" w14:textId="27376888" w:rsidR="007E37D1" w:rsidRPr="00C70B41" w:rsidRDefault="007E37D1" w:rsidP="0033289C">
            <w:pPr>
              <w:rPr>
                <w:szCs w:val="22"/>
              </w:rPr>
            </w:pPr>
            <w:permStart w:id="1891119499" w:edGrp="everyone" w:colFirst="0" w:colLast="0"/>
            <w:permEnd w:id="1159737401"/>
            <w:permEnd w:id="156138354"/>
            <w:r w:rsidRPr="00C70B41">
              <w:rPr>
                <w:rFonts w:cs="Calibri"/>
                <w:color w:val="000000"/>
                <w:szCs w:val="22"/>
              </w:rPr>
              <w:t>If "YES*":</w:t>
            </w:r>
          </w:p>
        </w:tc>
      </w:tr>
      <w:tr w:rsidR="00056C04" w:rsidRPr="00C70B41" w14:paraId="3F088861" w14:textId="77777777" w:rsidTr="007C4A7B">
        <w:tc>
          <w:tcPr>
            <w:tcW w:w="4531" w:type="dxa"/>
            <w:tcBorders>
              <w:top w:val="single" w:sz="4" w:space="0" w:color="auto"/>
              <w:bottom w:val="single" w:sz="4" w:space="0" w:color="auto"/>
            </w:tcBorders>
            <w:vAlign w:val="center"/>
          </w:tcPr>
          <w:p w14:paraId="05316BEF" w14:textId="660211EA" w:rsidR="00056C04" w:rsidRPr="00C70B41" w:rsidRDefault="00056C04" w:rsidP="00056C04">
            <w:pPr>
              <w:pStyle w:val="ListParagraph"/>
              <w:numPr>
                <w:ilvl w:val="0"/>
                <w:numId w:val="23"/>
              </w:numPr>
              <w:jc w:val="both"/>
            </w:pPr>
            <w:permStart w:id="127735832" w:edGrp="everyone" w:colFirst="1" w:colLast="1"/>
            <w:permEnd w:id="1891119499"/>
            <w:r w:rsidRPr="00C70B41">
              <w:rPr>
                <w:rFonts w:cs="Calibri"/>
                <w:color w:val="000000"/>
                <w:szCs w:val="22"/>
              </w:rPr>
              <w:t>Confirm Zone as per GNR 145</w:t>
            </w:r>
          </w:p>
        </w:tc>
        <w:sdt>
          <w:sdtPr>
            <w:rPr>
              <w:rStyle w:val="Style13usethis"/>
            </w:rPr>
            <w:alias w:val="Insert zone name"/>
            <w:tag w:val="Insert zone name"/>
            <w:id w:val="-1255732846"/>
            <w:placeholder>
              <w:docPart w:val="36810E9A795445A6B00C2F66B2789D46"/>
            </w:placeholder>
            <w:showingPlcHdr/>
            <w15:color w:val="000000"/>
          </w:sdtPr>
          <w:sdtEndPr>
            <w:rPr>
              <w:rStyle w:val="DefaultParagraphFont"/>
            </w:rPr>
          </w:sdtEndPr>
          <w:sdtContent>
            <w:tc>
              <w:tcPr>
                <w:tcW w:w="4485" w:type="dxa"/>
                <w:gridSpan w:val="2"/>
                <w:tcBorders>
                  <w:top w:val="single" w:sz="4" w:space="0" w:color="auto"/>
                  <w:bottom w:val="single" w:sz="4" w:space="0" w:color="auto"/>
                </w:tcBorders>
                <w:vAlign w:val="center"/>
              </w:tcPr>
              <w:p w14:paraId="1469EF28" w14:textId="40F1635C" w:rsidR="00056C04" w:rsidRPr="00C70B41" w:rsidRDefault="00056C04" w:rsidP="00056C04">
                <w:pPr>
                  <w:rPr>
                    <w:szCs w:val="22"/>
                  </w:rPr>
                </w:pPr>
                <w:r w:rsidRPr="00C70B41">
                  <w:rPr>
                    <w:rStyle w:val="PlaceholderText"/>
                    <w:color w:val="auto"/>
                  </w:rPr>
                  <w:t>Click or tap here to enter text.</w:t>
                </w:r>
              </w:p>
            </w:tc>
          </w:sdtContent>
        </w:sdt>
      </w:tr>
      <w:tr w:rsidR="00D955F1" w:rsidRPr="00C70B41" w14:paraId="2B72F9FB" w14:textId="77777777" w:rsidTr="003F72DB">
        <w:tc>
          <w:tcPr>
            <w:tcW w:w="4531" w:type="dxa"/>
            <w:tcBorders>
              <w:top w:val="single" w:sz="4" w:space="0" w:color="auto"/>
              <w:bottom w:val="single" w:sz="4" w:space="0" w:color="auto"/>
            </w:tcBorders>
            <w:vAlign w:val="center"/>
          </w:tcPr>
          <w:p w14:paraId="5FAAC1E2" w14:textId="77777777" w:rsidR="00D955F1" w:rsidRPr="00C70B41" w:rsidRDefault="00D955F1" w:rsidP="00D955F1">
            <w:pPr>
              <w:pStyle w:val="ListParagraph"/>
              <w:numPr>
                <w:ilvl w:val="0"/>
                <w:numId w:val="23"/>
              </w:numPr>
              <w:jc w:val="both"/>
            </w:pPr>
            <w:permStart w:id="344721181" w:edGrp="everyone" w:colFirst="1" w:colLast="1"/>
            <w:permEnd w:id="127735832"/>
            <w:r w:rsidRPr="00C70B41">
              <w:rPr>
                <w:rFonts w:cs="Calibri"/>
                <w:color w:val="000000"/>
                <w:szCs w:val="22"/>
              </w:rPr>
              <w:t xml:space="preserve">A map showing the proposed development (greater than 50% of the proposed footprint) within the boundary of the zone mentioned above must be generated using the screening tool. </w:t>
            </w:r>
          </w:p>
          <w:p w14:paraId="7F528EEF" w14:textId="6DD6ACA9" w:rsidR="00D955F1" w:rsidRPr="00C70B41" w:rsidRDefault="00D955F1" w:rsidP="00D955F1">
            <w:pPr>
              <w:pStyle w:val="ListParagraph"/>
              <w:ind w:left="360"/>
              <w:jc w:val="both"/>
            </w:pPr>
            <w:r w:rsidRPr="00C70B41">
              <w:rPr>
                <w:rFonts w:cs="Calibri"/>
                <w:color w:val="000000"/>
                <w:szCs w:val="22"/>
              </w:rPr>
              <w:t>Use the "</w:t>
            </w:r>
            <w:r w:rsidRPr="00C70B41">
              <w:rPr>
                <w:rFonts w:cs="Calibri"/>
                <w:i/>
                <w:iCs/>
                <w:color w:val="000000"/>
                <w:szCs w:val="22"/>
              </w:rPr>
              <w:t>Print Map</w:t>
            </w:r>
            <w:r w:rsidRPr="00C70B41">
              <w:rPr>
                <w:rFonts w:cs="Calibri"/>
                <w:color w:val="000000"/>
                <w:szCs w:val="22"/>
              </w:rPr>
              <w:t>" feature available in the Screening tool to create a map as required.</w:t>
            </w:r>
          </w:p>
        </w:tc>
        <w:tc>
          <w:tcPr>
            <w:tcW w:w="2127" w:type="dxa"/>
            <w:tcBorders>
              <w:top w:val="single" w:sz="4" w:space="0" w:color="auto"/>
              <w:bottom w:val="single" w:sz="4" w:space="0" w:color="auto"/>
            </w:tcBorders>
            <w:vAlign w:val="center"/>
          </w:tcPr>
          <w:p w14:paraId="1D4252A6" w14:textId="0C40F58F" w:rsidR="00D955F1" w:rsidRPr="00C70B41" w:rsidRDefault="00D955F1" w:rsidP="00D955F1">
            <w:pPr>
              <w:rPr>
                <w:szCs w:val="22"/>
              </w:rPr>
            </w:pPr>
            <w:r w:rsidRPr="00C70B41">
              <w:rPr>
                <w:szCs w:val="22"/>
              </w:rPr>
              <w:t xml:space="preserve">YES  </w:t>
            </w:r>
            <w:sdt>
              <w:sdtPr>
                <w:rPr>
                  <w:szCs w:val="22"/>
                </w:rPr>
                <w:id w:val="846060608"/>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65721E9D" w14:textId="77777777" w:rsidR="005C7E43" w:rsidRDefault="00D955F1" w:rsidP="00D955F1">
            <w:r w:rsidRPr="00C70B41">
              <w:t>Attached as</w:t>
            </w:r>
          </w:p>
          <w:p w14:paraId="14696C78" w14:textId="79F872B8" w:rsidR="00D955F1" w:rsidRPr="00C70B41" w:rsidRDefault="00E62D3E" w:rsidP="00D955F1">
            <w:pPr>
              <w:rPr>
                <w:szCs w:val="22"/>
              </w:rPr>
            </w:pPr>
            <w:hyperlink w:anchor="APP9D" w:history="1">
              <w:r w:rsidR="00D955F1" w:rsidRPr="00C70B41">
                <w:rPr>
                  <w:rStyle w:val="Hyperlink"/>
                  <w:b/>
                  <w:bCs/>
                </w:rPr>
                <w:t xml:space="preserve">APPENDIX </w:t>
              </w:r>
              <w:r w:rsidR="00210218">
                <w:rPr>
                  <w:rStyle w:val="Hyperlink"/>
                  <w:b/>
                  <w:bCs/>
                </w:rPr>
                <w:t>9</w:t>
              </w:r>
              <w:r w:rsidR="005C7E43">
                <w:rPr>
                  <w:rStyle w:val="Hyperlink"/>
                  <w:b/>
                  <w:bCs/>
                </w:rPr>
                <w:t>D</w:t>
              </w:r>
            </w:hyperlink>
          </w:p>
        </w:tc>
      </w:tr>
      <w:tr w:rsidR="00D955F1" w:rsidRPr="00C70B41" w14:paraId="25176F95" w14:textId="77777777" w:rsidTr="003F72DB">
        <w:tc>
          <w:tcPr>
            <w:tcW w:w="4531" w:type="dxa"/>
            <w:tcBorders>
              <w:top w:val="single" w:sz="4" w:space="0" w:color="auto"/>
              <w:bottom w:val="single" w:sz="4" w:space="0" w:color="auto"/>
            </w:tcBorders>
            <w:vAlign w:val="center"/>
          </w:tcPr>
          <w:p w14:paraId="1801E0D3" w14:textId="699CA20A" w:rsidR="00D955F1" w:rsidRPr="00C70B41" w:rsidRDefault="00D955F1" w:rsidP="00D955F1">
            <w:pPr>
              <w:pStyle w:val="ListParagraph"/>
              <w:numPr>
                <w:ilvl w:val="0"/>
                <w:numId w:val="23"/>
              </w:numPr>
              <w:jc w:val="both"/>
            </w:pPr>
            <w:permStart w:id="89083505" w:edGrp="everyone" w:colFirst="1" w:colLast="1"/>
            <w:permEnd w:id="344721181"/>
            <w:r w:rsidRPr="00C70B41">
              <w:rPr>
                <w:rFonts w:cs="Calibri"/>
                <w:color w:val="000000"/>
                <w:szCs w:val="22"/>
              </w:rPr>
              <w:t>Attach a pre-negotiated route with the landowner(s) as per Reg 5 of GNR 145. (</w:t>
            </w:r>
            <w:r w:rsidRPr="00C70B41">
              <w:rPr>
                <w:rFonts w:cs="Calibri"/>
                <w:i/>
                <w:iCs/>
                <w:color w:val="000000"/>
                <w:szCs w:val="22"/>
              </w:rPr>
              <w:t>See template attached to this Application form)</w:t>
            </w:r>
          </w:p>
        </w:tc>
        <w:tc>
          <w:tcPr>
            <w:tcW w:w="2127" w:type="dxa"/>
            <w:tcBorders>
              <w:top w:val="single" w:sz="4" w:space="0" w:color="auto"/>
              <w:bottom w:val="single" w:sz="4" w:space="0" w:color="auto"/>
            </w:tcBorders>
            <w:vAlign w:val="center"/>
          </w:tcPr>
          <w:p w14:paraId="1B1ACF0E" w14:textId="6797F244" w:rsidR="00D955F1" w:rsidRPr="00C70B41" w:rsidRDefault="00D955F1" w:rsidP="00D955F1">
            <w:pPr>
              <w:rPr>
                <w:szCs w:val="22"/>
              </w:rPr>
            </w:pPr>
            <w:r w:rsidRPr="00C70B41">
              <w:rPr>
                <w:szCs w:val="22"/>
              </w:rPr>
              <w:t xml:space="preserve">YES  </w:t>
            </w:r>
            <w:sdt>
              <w:sdtPr>
                <w:rPr>
                  <w:szCs w:val="22"/>
                </w:rPr>
                <w:id w:val="-48146425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26BAA311" w14:textId="77777777" w:rsidR="005C7E43" w:rsidRDefault="00D955F1" w:rsidP="00D955F1">
            <w:r w:rsidRPr="00C70B41">
              <w:t>Attached as</w:t>
            </w:r>
          </w:p>
          <w:p w14:paraId="6E85FBBD" w14:textId="49FE0061" w:rsidR="00D955F1" w:rsidRPr="005C7E43" w:rsidRDefault="00E62D3E" w:rsidP="00D955F1">
            <w:hyperlink w:anchor="APP9E" w:history="1">
              <w:r w:rsidR="00D955F1" w:rsidRPr="00C70B41">
                <w:rPr>
                  <w:rStyle w:val="Hyperlink"/>
                  <w:b/>
                  <w:bCs/>
                </w:rPr>
                <w:t xml:space="preserve">APPENDIX </w:t>
              </w:r>
              <w:r w:rsidR="00FF7ECC">
                <w:rPr>
                  <w:rStyle w:val="Hyperlink"/>
                  <w:b/>
                  <w:bCs/>
                </w:rPr>
                <w:t>9</w:t>
              </w:r>
              <w:r w:rsidR="005C7E43">
                <w:rPr>
                  <w:rStyle w:val="Hyperlink"/>
                  <w:b/>
                  <w:bCs/>
                </w:rPr>
                <w:t>E</w:t>
              </w:r>
            </w:hyperlink>
          </w:p>
        </w:tc>
      </w:tr>
    </w:tbl>
    <w:p w14:paraId="4CA97C62" w14:textId="77777777" w:rsidR="00802B23" w:rsidRDefault="00802B23" w:rsidP="0091282D">
      <w:bookmarkStart w:id="10" w:name="_Toc138236578"/>
      <w:permEnd w:id="89083505"/>
    </w:p>
    <w:p w14:paraId="10254A1B" w14:textId="5FAB60B2" w:rsidR="00EC0815" w:rsidRDefault="009C6E0D" w:rsidP="00802B23">
      <w:pPr>
        <w:pStyle w:val="seco"/>
      </w:pPr>
      <w:r>
        <w:t>6</w:t>
      </w:r>
      <w:r w:rsidR="004A78E7">
        <w:t xml:space="preserve">.4. </w:t>
      </w:r>
      <w:r w:rsidR="00137FF1" w:rsidRPr="00C70B41">
        <w:t>GAS TRANSMISSION PIPELINE INFRASTRUCTURE</w:t>
      </w:r>
      <w:r w:rsidR="00EC0815" w:rsidRPr="00C70B41">
        <w:t>:</w:t>
      </w:r>
      <w:bookmarkEnd w:id="10"/>
    </w:p>
    <w:p w14:paraId="34EC031B" w14:textId="77777777" w:rsidR="00B376B4" w:rsidRPr="00C70B41" w:rsidRDefault="00B376B4" w:rsidP="0091282D"/>
    <w:tbl>
      <w:tblPr>
        <w:tblStyle w:val="TableGrid"/>
        <w:tblW w:w="0" w:type="auto"/>
        <w:tblLook w:val="04A0" w:firstRow="1" w:lastRow="0" w:firstColumn="1" w:lastColumn="0" w:noHBand="0" w:noVBand="1"/>
      </w:tblPr>
      <w:tblGrid>
        <w:gridCol w:w="4531"/>
        <w:gridCol w:w="2127"/>
        <w:gridCol w:w="2358"/>
      </w:tblGrid>
      <w:tr w:rsidR="00A510FA" w:rsidRPr="00C70B41" w14:paraId="5FFD72AE" w14:textId="77777777" w:rsidTr="00E1351A">
        <w:tc>
          <w:tcPr>
            <w:tcW w:w="4531" w:type="dxa"/>
            <w:vAlign w:val="center"/>
          </w:tcPr>
          <w:p w14:paraId="3D948ECA" w14:textId="77777777" w:rsidR="00A510FA" w:rsidRPr="00C70B41" w:rsidRDefault="00A510FA" w:rsidP="00E1351A">
            <w:pPr>
              <w:rPr>
                <w:b/>
                <w:bCs/>
              </w:rPr>
            </w:pPr>
            <w:permStart w:id="1181435533" w:edGrp="everyone" w:colFirst="1" w:colLast="1"/>
            <w:permStart w:id="1427785724" w:edGrp="everyone" w:colFirst="2" w:colLast="2"/>
            <w:r w:rsidRPr="00C70B41">
              <w:rPr>
                <w:b/>
                <w:bCs/>
              </w:rPr>
              <w:t>Does the project form part of a Gas Transmission Pipeline Infrastructure as per GN 143?</w:t>
            </w:r>
          </w:p>
        </w:tc>
        <w:tc>
          <w:tcPr>
            <w:tcW w:w="2127" w:type="dxa"/>
            <w:vAlign w:val="center"/>
          </w:tcPr>
          <w:p w14:paraId="07369FF2" w14:textId="77777777" w:rsidR="00A510FA" w:rsidRPr="00C70B41" w:rsidRDefault="00A510FA" w:rsidP="00E1351A">
            <w:r w:rsidRPr="00C70B41">
              <w:rPr>
                <w:b/>
                <w:bCs/>
              </w:rPr>
              <w:t xml:space="preserve">YES*  </w:t>
            </w:r>
            <w:sdt>
              <w:sdtPr>
                <w:rPr>
                  <w:b/>
                  <w:bCs/>
                </w:rPr>
                <w:id w:val="-9453597"/>
                <w14:checkbox>
                  <w14:checked w14:val="0"/>
                  <w14:checkedState w14:val="2612" w14:font="MS Gothic"/>
                  <w14:uncheckedState w14:val="2610" w14:font="MS Gothic"/>
                </w14:checkbox>
              </w:sdtPr>
              <w:sdtEndPr/>
              <w:sdtContent>
                <w:r w:rsidRPr="00C70B41">
                  <w:rPr>
                    <w:rFonts w:ascii="Segoe UI Symbol" w:hAnsi="Segoe UI Symbol" w:cs="Segoe UI Symbol"/>
                    <w:b/>
                    <w:bCs/>
                  </w:rPr>
                  <w:t>☐</w:t>
                </w:r>
              </w:sdtContent>
            </w:sdt>
          </w:p>
        </w:tc>
        <w:tc>
          <w:tcPr>
            <w:tcW w:w="2358" w:type="dxa"/>
            <w:vAlign w:val="center"/>
          </w:tcPr>
          <w:p w14:paraId="55A2C21B" w14:textId="77777777" w:rsidR="00A510FA" w:rsidRPr="00C70B41" w:rsidRDefault="00A510FA" w:rsidP="00E1351A">
            <w:r w:rsidRPr="00C70B41">
              <w:rPr>
                <w:b/>
                <w:bCs/>
              </w:rPr>
              <w:t xml:space="preserve">NO  </w:t>
            </w:r>
            <w:sdt>
              <w:sdtPr>
                <w:rPr>
                  <w:b/>
                  <w:bCs/>
                </w:rPr>
                <w:id w:val="-1032884198"/>
                <w14:checkbox>
                  <w14:checked w14:val="0"/>
                  <w14:checkedState w14:val="2612" w14:font="MS Gothic"/>
                  <w14:uncheckedState w14:val="2610" w14:font="MS Gothic"/>
                </w14:checkbox>
              </w:sdtPr>
              <w:sdtEndPr/>
              <w:sdtContent>
                <w:r w:rsidRPr="00C70B41">
                  <w:rPr>
                    <w:rFonts w:ascii="Segoe UI Symbol" w:hAnsi="Segoe UI Symbol" w:cs="Segoe UI Symbol"/>
                    <w:b/>
                    <w:bCs/>
                  </w:rPr>
                  <w:t>☐</w:t>
                </w:r>
              </w:sdtContent>
            </w:sdt>
          </w:p>
        </w:tc>
      </w:tr>
      <w:tr w:rsidR="00A510FA" w:rsidRPr="00C70B41" w14:paraId="48194470" w14:textId="77777777" w:rsidTr="00E1351A">
        <w:tc>
          <w:tcPr>
            <w:tcW w:w="9016" w:type="dxa"/>
            <w:gridSpan w:val="3"/>
            <w:shd w:val="clear" w:color="auto" w:fill="E7E6E6" w:themeFill="background2"/>
            <w:vAlign w:val="center"/>
          </w:tcPr>
          <w:p w14:paraId="19255421" w14:textId="77777777" w:rsidR="00A510FA" w:rsidRPr="00C70B41" w:rsidRDefault="00A510FA" w:rsidP="00E1351A">
            <w:permStart w:id="1022300582" w:edGrp="everyone" w:colFirst="0" w:colLast="0"/>
            <w:permEnd w:id="1181435533"/>
            <w:permEnd w:id="1427785724"/>
            <w:r w:rsidRPr="00C70B41">
              <w:t>If "YES*"</w:t>
            </w:r>
          </w:p>
        </w:tc>
      </w:tr>
      <w:tr w:rsidR="00A510FA" w:rsidRPr="00C70B41" w14:paraId="4B75CBEB" w14:textId="77777777" w:rsidTr="00E1351A">
        <w:tc>
          <w:tcPr>
            <w:tcW w:w="4531" w:type="dxa"/>
            <w:vAlign w:val="center"/>
          </w:tcPr>
          <w:p w14:paraId="0C635D59" w14:textId="77777777" w:rsidR="00A510FA" w:rsidRPr="00C70B41" w:rsidRDefault="00A510FA" w:rsidP="00A510FA">
            <w:pPr>
              <w:numPr>
                <w:ilvl w:val="0"/>
                <w:numId w:val="23"/>
              </w:numPr>
              <w:contextualSpacing/>
              <w:jc w:val="both"/>
            </w:pPr>
            <w:permStart w:id="20344875" w:edGrp="everyone" w:colFirst="1" w:colLast="1"/>
            <w:permEnd w:id="1022300582"/>
            <w:r w:rsidRPr="00C70B41">
              <w:t>Confirm Strategic Gas Pipeline Corridor (SGPC) as per GNR 143</w:t>
            </w:r>
          </w:p>
        </w:tc>
        <w:sdt>
          <w:sdtPr>
            <w:alias w:val="Insert STC name"/>
            <w:tag w:val="Insert STC name"/>
            <w:id w:val="-270780197"/>
            <w:placeholder>
              <w:docPart w:val="5ACC5FC76ECA481192DB7686D6F80881"/>
            </w:placeholder>
            <w:showingPlcHdr/>
            <w15:color w:val="000000"/>
          </w:sdtPr>
          <w:sdtEndPr/>
          <w:sdtContent>
            <w:tc>
              <w:tcPr>
                <w:tcW w:w="4485" w:type="dxa"/>
                <w:gridSpan w:val="2"/>
                <w:vAlign w:val="center"/>
              </w:tcPr>
              <w:p w14:paraId="5B00DEF2" w14:textId="77777777" w:rsidR="00A510FA" w:rsidRPr="00C70B41" w:rsidRDefault="00A510FA" w:rsidP="00E1351A">
                <w:r w:rsidRPr="00C70B41">
                  <w:t>Click or tap here to enter text.</w:t>
                </w:r>
              </w:p>
            </w:tc>
          </w:sdtContent>
        </w:sdt>
      </w:tr>
      <w:tr w:rsidR="00A510FA" w:rsidRPr="00C70B41" w14:paraId="189433B3" w14:textId="77777777" w:rsidTr="00E1351A">
        <w:tc>
          <w:tcPr>
            <w:tcW w:w="4531" w:type="dxa"/>
            <w:vAlign w:val="center"/>
          </w:tcPr>
          <w:p w14:paraId="011CE6B1" w14:textId="77777777" w:rsidR="00A510FA" w:rsidRPr="00C70B41" w:rsidRDefault="00A510FA" w:rsidP="00A510FA">
            <w:pPr>
              <w:numPr>
                <w:ilvl w:val="0"/>
                <w:numId w:val="23"/>
              </w:numPr>
              <w:contextualSpacing/>
              <w:jc w:val="both"/>
            </w:pPr>
            <w:permStart w:id="1641747189" w:edGrp="everyone" w:colFirst="1" w:colLast="1"/>
            <w:permEnd w:id="20344875"/>
            <w:r w:rsidRPr="00C70B41">
              <w:t xml:space="preserve">A map showing the proposed development (greater than 50% of the proposed footprint) within the boundary of the SGPC mentioned above.  </w:t>
            </w:r>
          </w:p>
          <w:p w14:paraId="4CCAD27E" w14:textId="77777777" w:rsidR="00A510FA" w:rsidRPr="00C70B41" w:rsidRDefault="00A510FA" w:rsidP="00E1351A">
            <w:pPr>
              <w:ind w:left="360"/>
              <w:contextualSpacing/>
              <w:jc w:val="both"/>
            </w:pPr>
            <w:r w:rsidRPr="00C70B41">
              <w:t>Use the "</w:t>
            </w:r>
            <w:r w:rsidRPr="00C70B41">
              <w:rPr>
                <w:i/>
                <w:iCs/>
              </w:rPr>
              <w:t>Print Map</w:t>
            </w:r>
            <w:r w:rsidRPr="00C70B41">
              <w:t>" feature available in the Screening tool to create a map as required.</w:t>
            </w:r>
          </w:p>
        </w:tc>
        <w:tc>
          <w:tcPr>
            <w:tcW w:w="2127" w:type="dxa"/>
            <w:vAlign w:val="center"/>
          </w:tcPr>
          <w:p w14:paraId="1BF9FC7A" w14:textId="77777777" w:rsidR="00A510FA" w:rsidRPr="00C70B41" w:rsidRDefault="00A510FA" w:rsidP="00E1351A">
            <w:r w:rsidRPr="00C70B41">
              <w:t xml:space="preserve">YES  </w:t>
            </w:r>
            <w:sdt>
              <w:sdtPr>
                <w:id w:val="1837488207"/>
                <w14:checkbox>
                  <w14:checked w14:val="0"/>
                  <w14:checkedState w14:val="2612" w14:font="MS Gothic"/>
                  <w14:uncheckedState w14:val="2610" w14:font="MS Gothic"/>
                </w14:checkbox>
              </w:sdtPr>
              <w:sdtEndPr/>
              <w:sdtContent>
                <w:r w:rsidRPr="00C70B41">
                  <w:rPr>
                    <w:rFonts w:ascii="Segoe UI Symbol" w:hAnsi="Segoe UI Symbol" w:cs="Segoe UI Symbol"/>
                  </w:rPr>
                  <w:t>☐</w:t>
                </w:r>
              </w:sdtContent>
            </w:sdt>
          </w:p>
        </w:tc>
        <w:tc>
          <w:tcPr>
            <w:tcW w:w="2358" w:type="dxa"/>
            <w:vAlign w:val="center"/>
          </w:tcPr>
          <w:p w14:paraId="5984EABE" w14:textId="77777777" w:rsidR="005C7E43" w:rsidRDefault="00A510FA" w:rsidP="00E1351A">
            <w:r w:rsidRPr="00C70B41">
              <w:t>Attached as</w:t>
            </w:r>
          </w:p>
          <w:p w14:paraId="605784F2" w14:textId="69594660" w:rsidR="00A510FA" w:rsidRPr="00C70B41" w:rsidRDefault="00E62D3E" w:rsidP="00E1351A">
            <w:hyperlink w:anchor="APP9F" w:history="1">
              <w:r w:rsidR="00A653D3" w:rsidRPr="004B10D1">
                <w:rPr>
                  <w:rStyle w:val="Hyperlink"/>
                  <w:b/>
                  <w:bCs/>
                </w:rPr>
                <w:t>APPENDIX 9</w:t>
              </w:r>
              <w:r w:rsidR="005C7E43">
                <w:rPr>
                  <w:rStyle w:val="Hyperlink"/>
                  <w:b/>
                  <w:bCs/>
                </w:rPr>
                <w:t>F</w:t>
              </w:r>
            </w:hyperlink>
          </w:p>
        </w:tc>
      </w:tr>
      <w:tr w:rsidR="00A510FA" w:rsidRPr="00C70B41" w14:paraId="0A9C854E" w14:textId="77777777" w:rsidTr="00E1351A">
        <w:tc>
          <w:tcPr>
            <w:tcW w:w="4531" w:type="dxa"/>
            <w:tcBorders>
              <w:bottom w:val="single" w:sz="4" w:space="0" w:color="auto"/>
            </w:tcBorders>
            <w:vAlign w:val="center"/>
          </w:tcPr>
          <w:p w14:paraId="08901034" w14:textId="77777777" w:rsidR="00A510FA" w:rsidRPr="00C70B41" w:rsidRDefault="00A510FA" w:rsidP="00A510FA">
            <w:pPr>
              <w:numPr>
                <w:ilvl w:val="0"/>
                <w:numId w:val="23"/>
              </w:numPr>
              <w:contextualSpacing/>
              <w:jc w:val="both"/>
            </w:pPr>
            <w:permStart w:id="1242264268" w:edGrp="everyone" w:colFirst="1" w:colLast="1"/>
            <w:permEnd w:id="1641747189"/>
            <w:r w:rsidRPr="00C70B41">
              <w:t>Attach a pre-negotiated route with the landowner(s) as per Reg 3 of GNR 411. (</w:t>
            </w:r>
            <w:r w:rsidRPr="00C70B41">
              <w:rPr>
                <w:i/>
                <w:iCs/>
              </w:rPr>
              <w:t>See template attached to this Application form</w:t>
            </w:r>
            <w:r w:rsidRPr="00C70B41">
              <w:t>)</w:t>
            </w:r>
          </w:p>
        </w:tc>
        <w:tc>
          <w:tcPr>
            <w:tcW w:w="2127" w:type="dxa"/>
            <w:tcBorders>
              <w:bottom w:val="single" w:sz="4" w:space="0" w:color="auto"/>
            </w:tcBorders>
            <w:vAlign w:val="center"/>
          </w:tcPr>
          <w:p w14:paraId="19CA5AE2" w14:textId="77777777" w:rsidR="00A510FA" w:rsidRPr="00C70B41" w:rsidRDefault="00A510FA" w:rsidP="00E1351A">
            <w:r w:rsidRPr="00C70B41">
              <w:t xml:space="preserve">YES  </w:t>
            </w:r>
            <w:sdt>
              <w:sdtPr>
                <w:id w:val="-1304692743"/>
                <w14:checkbox>
                  <w14:checked w14:val="0"/>
                  <w14:checkedState w14:val="2612" w14:font="MS Gothic"/>
                  <w14:uncheckedState w14:val="2610" w14:font="MS Gothic"/>
                </w14:checkbox>
              </w:sdtPr>
              <w:sdtEndPr/>
              <w:sdtContent>
                <w:r w:rsidRPr="00C70B41">
                  <w:rPr>
                    <w:rFonts w:ascii="Segoe UI Symbol" w:hAnsi="Segoe UI Symbol" w:cs="Segoe UI Symbol"/>
                  </w:rPr>
                  <w:t>☐</w:t>
                </w:r>
              </w:sdtContent>
            </w:sdt>
          </w:p>
        </w:tc>
        <w:tc>
          <w:tcPr>
            <w:tcW w:w="2358" w:type="dxa"/>
            <w:tcBorders>
              <w:bottom w:val="single" w:sz="4" w:space="0" w:color="auto"/>
            </w:tcBorders>
            <w:vAlign w:val="center"/>
          </w:tcPr>
          <w:p w14:paraId="030D483A" w14:textId="77777777" w:rsidR="00A510FA" w:rsidRPr="00C70B41" w:rsidRDefault="00A510FA" w:rsidP="00E1351A"/>
          <w:p w14:paraId="1942B045" w14:textId="77777777" w:rsidR="005C7E43" w:rsidRDefault="00A510FA" w:rsidP="00E1351A">
            <w:r w:rsidRPr="00C70B41">
              <w:t>Attached as</w:t>
            </w:r>
          </w:p>
          <w:p w14:paraId="2F988E6C" w14:textId="2EA8A43F" w:rsidR="00A510FA" w:rsidRPr="00C70B41" w:rsidRDefault="00E62D3E" w:rsidP="00E1351A">
            <w:hyperlink w:anchor="APP9G" w:history="1">
              <w:r w:rsidR="00155E98" w:rsidRPr="004B10D1">
                <w:rPr>
                  <w:rStyle w:val="Hyperlink"/>
                  <w:b/>
                  <w:bCs/>
                </w:rPr>
                <w:t>APPENDIX 9</w:t>
              </w:r>
              <w:r w:rsidR="005C7E43">
                <w:rPr>
                  <w:rStyle w:val="Hyperlink"/>
                  <w:b/>
                  <w:bCs/>
                </w:rPr>
                <w:t>G</w:t>
              </w:r>
            </w:hyperlink>
          </w:p>
        </w:tc>
      </w:tr>
      <w:tr w:rsidR="00A510FA" w:rsidRPr="00C70B41" w14:paraId="2F3FA7B4" w14:textId="77777777" w:rsidTr="00E1351A">
        <w:tc>
          <w:tcPr>
            <w:tcW w:w="9016" w:type="dxa"/>
            <w:gridSpan w:val="3"/>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1B2B111" w14:textId="77777777" w:rsidR="00A510FA" w:rsidRPr="00C70B41" w:rsidRDefault="00A510FA" w:rsidP="00E1351A">
            <w:permStart w:id="1856925792" w:edGrp="everyone" w:colFirst="0" w:colLast="0"/>
            <w:permEnd w:id="1242264268"/>
          </w:p>
        </w:tc>
      </w:tr>
    </w:tbl>
    <w:p w14:paraId="0822CA22" w14:textId="77777777" w:rsidR="00802B23" w:rsidRDefault="00802B23" w:rsidP="0091282D">
      <w:bookmarkStart w:id="11" w:name="_Toc138236579"/>
      <w:permEnd w:id="1856925792"/>
    </w:p>
    <w:p w14:paraId="2DC1AB9F" w14:textId="4209AC46" w:rsidR="00617D48" w:rsidRPr="00C70B41" w:rsidRDefault="00EA75F8" w:rsidP="00802B23">
      <w:pPr>
        <w:pStyle w:val="seco"/>
      </w:pPr>
      <w:r>
        <w:t>6</w:t>
      </w:r>
      <w:r w:rsidR="004A78E7">
        <w:t xml:space="preserve">.5. </w:t>
      </w:r>
      <w:r w:rsidR="00BA3DE9" w:rsidRPr="00C70B41">
        <w:t>STRATEGIC INFRASTRUCTURE PROJECTS</w:t>
      </w:r>
      <w:r w:rsidR="00617D48" w:rsidRPr="00C70B41">
        <w:t>:</w:t>
      </w:r>
      <w:bookmarkEnd w:id="11"/>
    </w:p>
    <w:p w14:paraId="3BA46BA0" w14:textId="5C0F3D59" w:rsidR="00617D48" w:rsidRPr="00C70B41" w:rsidRDefault="00617D48" w:rsidP="00EA50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7"/>
        <w:gridCol w:w="1448"/>
        <w:gridCol w:w="2053"/>
      </w:tblGrid>
      <w:tr w:rsidR="00F66C97" w:rsidRPr="00C70B41" w14:paraId="050329C3" w14:textId="77777777" w:rsidTr="003A3027">
        <w:trPr>
          <w:trHeight w:val="454"/>
        </w:trPr>
        <w:tc>
          <w:tcPr>
            <w:tcW w:w="3182" w:type="pct"/>
            <w:shd w:val="clear" w:color="auto" w:fill="auto"/>
            <w:vAlign w:val="center"/>
          </w:tcPr>
          <w:p w14:paraId="67C80FAD" w14:textId="77777777" w:rsidR="00F66C97" w:rsidRPr="00C70B41" w:rsidRDefault="00F66C97" w:rsidP="00F66C97">
            <w:pPr>
              <w:jc w:val="both"/>
              <w:rPr>
                <w:b/>
                <w:bCs/>
                <w:lang w:val="en-ZA"/>
              </w:rPr>
            </w:pPr>
            <w:permStart w:id="31344274" w:edGrp="everyone" w:colFirst="1" w:colLast="1"/>
            <w:permStart w:id="876696762" w:edGrp="everyone" w:colFirst="2" w:colLast="2"/>
            <w:r w:rsidRPr="00C70B41">
              <w:rPr>
                <w:b/>
                <w:bCs/>
                <w:lang w:val="en-ZA"/>
              </w:rPr>
              <w:t>Does the project form part of any of the Strategic Infrastructure Projects (SIPs) as described in the National Development Plan, 2011?</w:t>
            </w:r>
          </w:p>
        </w:tc>
        <w:tc>
          <w:tcPr>
            <w:tcW w:w="752" w:type="pct"/>
            <w:shd w:val="clear" w:color="auto" w:fill="auto"/>
            <w:vAlign w:val="center"/>
          </w:tcPr>
          <w:p w14:paraId="010E48FA" w14:textId="5D16F140" w:rsidR="00F66C97" w:rsidRPr="00C70B41" w:rsidRDefault="00F66C97" w:rsidP="00F66C97">
            <w:pPr>
              <w:rPr>
                <w:lang w:val="en-ZA"/>
              </w:rPr>
            </w:pPr>
            <w:r w:rsidRPr="00C70B41">
              <w:rPr>
                <w:b/>
                <w:bCs/>
                <w:szCs w:val="22"/>
              </w:rPr>
              <w:t xml:space="preserve">YES*  </w:t>
            </w:r>
            <w:sdt>
              <w:sdtPr>
                <w:rPr>
                  <w:b/>
                  <w:bCs/>
                  <w:szCs w:val="22"/>
                </w:rPr>
                <w:id w:val="8192570"/>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1066" w:type="pct"/>
            <w:shd w:val="clear" w:color="auto" w:fill="auto"/>
            <w:vAlign w:val="center"/>
          </w:tcPr>
          <w:p w14:paraId="1C124C3B" w14:textId="21C1926B" w:rsidR="00F66C97" w:rsidRPr="00C70B41" w:rsidRDefault="00F66C97" w:rsidP="00F66C97">
            <w:pPr>
              <w:rPr>
                <w:lang w:val="en-ZA"/>
              </w:rPr>
            </w:pPr>
            <w:r w:rsidRPr="00C70B41">
              <w:rPr>
                <w:b/>
                <w:bCs/>
                <w:szCs w:val="22"/>
              </w:rPr>
              <w:t xml:space="preserve">NO  </w:t>
            </w:r>
            <w:sdt>
              <w:sdtPr>
                <w:rPr>
                  <w:b/>
                  <w:bCs/>
                  <w:szCs w:val="22"/>
                </w:rPr>
                <w:id w:val="-1178731875"/>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31344274"/>
      <w:permEnd w:id="876696762"/>
      <w:tr w:rsidR="00F66C97" w:rsidRPr="00C70B41" w14:paraId="0BD7FF80" w14:textId="77777777" w:rsidTr="000203C7">
        <w:trPr>
          <w:trHeight w:val="454"/>
        </w:trPr>
        <w:tc>
          <w:tcPr>
            <w:tcW w:w="3182" w:type="pct"/>
            <w:shd w:val="clear" w:color="auto" w:fill="auto"/>
            <w:vAlign w:val="center"/>
          </w:tcPr>
          <w:p w14:paraId="6565D0E7" w14:textId="0781FF38" w:rsidR="00F66C97" w:rsidRPr="00C70B41" w:rsidRDefault="00F66C97" w:rsidP="00F66C97">
            <w:pPr>
              <w:jc w:val="both"/>
              <w:rPr>
                <w:lang w:val="en-ZA"/>
              </w:rPr>
            </w:pPr>
            <w:r w:rsidRPr="00C70B41">
              <w:t>If “YES</w:t>
            </w:r>
            <w:r w:rsidR="00FC23F9" w:rsidRPr="00C70B41">
              <w:t>*</w:t>
            </w:r>
            <w:r w:rsidRPr="00C70B41">
              <w:t xml:space="preserve">” attach </w:t>
            </w:r>
            <w:r w:rsidRPr="00C70B41">
              <w:rPr>
                <w:lang w:val="en-ZA"/>
              </w:rPr>
              <w:t>the confirmation of SIP obtained from the relevant sector representative (SIP Coordinators) and not a motivation from an EAP</w:t>
            </w:r>
            <w:r w:rsidR="00A04984" w:rsidRPr="00C70B41">
              <w:rPr>
                <w:lang w:val="en-ZA"/>
              </w:rPr>
              <w:t xml:space="preserve"> as </w:t>
            </w:r>
            <w:hyperlink w:anchor="APP9H" w:history="1">
              <w:r w:rsidR="00A04984" w:rsidRPr="00F56DA7">
                <w:rPr>
                  <w:rStyle w:val="Hyperlink"/>
                  <w:b/>
                  <w:bCs/>
                  <w:lang w:val="en-ZA"/>
                </w:rPr>
                <w:t xml:space="preserve">APPENDIX </w:t>
              </w:r>
              <w:r w:rsidR="00642AAB">
                <w:rPr>
                  <w:rStyle w:val="Hyperlink"/>
                  <w:b/>
                  <w:bCs/>
                  <w:lang w:val="en-ZA"/>
                </w:rPr>
                <w:t>9</w:t>
              </w:r>
              <w:r w:rsidR="006D7C72">
                <w:rPr>
                  <w:rStyle w:val="Hyperlink"/>
                  <w:b/>
                  <w:bCs/>
                  <w:lang w:val="en-ZA"/>
                </w:rPr>
                <w:t>H</w:t>
              </w:r>
              <w:r w:rsidR="00A04984" w:rsidRPr="00F56DA7">
                <w:rPr>
                  <w:rStyle w:val="Hyperlink"/>
                  <w:b/>
                  <w:bCs/>
                  <w:lang w:val="en-ZA"/>
                </w:rPr>
                <w:t>.</w:t>
              </w:r>
            </w:hyperlink>
            <w:r w:rsidRPr="00C70B41">
              <w:rPr>
                <w:lang w:val="en-ZA"/>
              </w:rPr>
              <w:t xml:space="preserve"> </w:t>
            </w:r>
          </w:p>
          <w:p w14:paraId="0E0C12D0" w14:textId="77777777" w:rsidR="00F66C97" w:rsidRPr="00C70B41" w:rsidRDefault="00F66C97" w:rsidP="00F66C97">
            <w:pPr>
              <w:jc w:val="both"/>
              <w:rPr>
                <w:lang w:val="en-ZA"/>
              </w:rPr>
            </w:pPr>
          </w:p>
          <w:p w14:paraId="003A6C1D" w14:textId="74EE14F8" w:rsidR="00F66C97" w:rsidRPr="00C70B41" w:rsidRDefault="00F66C97" w:rsidP="00F66C97">
            <w:pPr>
              <w:jc w:val="both"/>
              <w:rPr>
                <w:lang w:val="en-ZA"/>
              </w:rPr>
            </w:pPr>
            <w:r w:rsidRPr="00C70B41">
              <w:rPr>
                <w:lang w:val="en-ZA"/>
              </w:rPr>
              <w:t xml:space="preserve">For a SIP project, kindly indicate which SIPs are applicable </w:t>
            </w:r>
            <w:r w:rsidRPr="00C70B41">
              <w:rPr>
                <w:bCs/>
                <w:lang w:val="en-ZA"/>
              </w:rPr>
              <w:t>and</w:t>
            </w:r>
            <w:r w:rsidRPr="00C70B41">
              <w:rPr>
                <w:b/>
                <w:lang w:val="en-ZA"/>
              </w:rPr>
              <w:t xml:space="preserve"> </w:t>
            </w:r>
            <w:r w:rsidRPr="00C70B41">
              <w:rPr>
                <w:bCs/>
                <w:lang w:val="en-ZA"/>
              </w:rPr>
              <w:t>attach the</w:t>
            </w:r>
            <w:r w:rsidRPr="00C70B41">
              <w:rPr>
                <w:b/>
                <w:lang w:val="en-ZA"/>
              </w:rPr>
              <w:t xml:space="preserve"> </w:t>
            </w:r>
            <w:r w:rsidRPr="00C70B41">
              <w:rPr>
                <w:lang w:val="en-ZA"/>
              </w:rPr>
              <w:t xml:space="preserve">confirmation of SIP applications from the relevant sector representative in </w:t>
            </w:r>
            <w:hyperlink w:anchor="APP9H" w:history="1">
              <w:r w:rsidRPr="00C70B41">
                <w:rPr>
                  <w:rStyle w:val="Hyperlink"/>
                  <w:b/>
                  <w:lang w:val="en-ZA"/>
                </w:rPr>
                <w:t xml:space="preserve">APPENDIX </w:t>
              </w:r>
              <w:r w:rsidR="00642AAB">
                <w:rPr>
                  <w:rStyle w:val="Hyperlink"/>
                  <w:b/>
                  <w:lang w:val="en-ZA"/>
                </w:rPr>
                <w:t>9</w:t>
              </w:r>
              <w:r w:rsidR="006D7C72">
                <w:rPr>
                  <w:rStyle w:val="Hyperlink"/>
                  <w:b/>
                  <w:lang w:val="en-ZA"/>
                </w:rPr>
                <w:t>H</w:t>
              </w:r>
            </w:hyperlink>
            <w:r w:rsidRPr="00C70B41">
              <w:rPr>
                <w:lang w:val="en-ZA"/>
              </w:rPr>
              <w:t>. Should no proof be provided, the application will be considered as a normal EIA Application</w:t>
            </w:r>
            <w:r w:rsidR="002809DA" w:rsidRPr="00C70B41">
              <w:rPr>
                <w:lang w:val="en-ZA"/>
              </w:rPr>
              <w:t xml:space="preserve"> with associated timeframes</w:t>
            </w:r>
            <w:r w:rsidRPr="00C70B41">
              <w:rPr>
                <w:lang w:val="en-ZA"/>
              </w:rPr>
              <w:t>.</w:t>
            </w:r>
          </w:p>
          <w:p w14:paraId="5C525100" w14:textId="77777777" w:rsidR="00F66C97" w:rsidRPr="00C70B41" w:rsidRDefault="00F66C97" w:rsidP="00F66C97">
            <w:pPr>
              <w:jc w:val="both"/>
              <w:rPr>
                <w:lang w:val="en-ZA"/>
              </w:rPr>
            </w:pPr>
          </w:p>
        </w:tc>
        <w:tc>
          <w:tcPr>
            <w:tcW w:w="1818" w:type="pct"/>
            <w:gridSpan w:val="2"/>
            <w:shd w:val="clear" w:color="auto" w:fill="auto"/>
            <w:vAlign w:val="center"/>
          </w:tcPr>
          <w:p w14:paraId="5CFA5D3E" w14:textId="01090193" w:rsidR="00F66C97" w:rsidRPr="00C70B41" w:rsidRDefault="00F66C97" w:rsidP="00F66C97">
            <w:pPr>
              <w:rPr>
                <w:lang w:val="en-ZA"/>
              </w:rPr>
            </w:pPr>
            <w:r w:rsidRPr="00C70B41">
              <w:rPr>
                <w:lang w:val="en-ZA"/>
              </w:rPr>
              <w:t xml:space="preserve">Attached as </w:t>
            </w:r>
            <w:hyperlink w:anchor="APP9H" w:history="1">
              <w:r w:rsidR="00FC23F9" w:rsidRPr="00642AAB">
                <w:rPr>
                  <w:rStyle w:val="Hyperlink"/>
                  <w:b/>
                  <w:bCs/>
                  <w:lang w:val="en-ZA"/>
                </w:rPr>
                <w:t xml:space="preserve">APPENDIX </w:t>
              </w:r>
              <w:r w:rsidR="00642AAB" w:rsidRPr="00642AAB">
                <w:rPr>
                  <w:rStyle w:val="Hyperlink"/>
                  <w:b/>
                  <w:bCs/>
                  <w:lang w:val="en-ZA"/>
                </w:rPr>
                <w:t>9</w:t>
              </w:r>
              <w:r w:rsidR="006D7C72">
                <w:rPr>
                  <w:rStyle w:val="Hyperlink"/>
                  <w:b/>
                  <w:bCs/>
                  <w:lang w:val="en-ZA"/>
                </w:rPr>
                <w:t>H</w:t>
              </w:r>
            </w:hyperlink>
          </w:p>
        </w:tc>
      </w:tr>
    </w:tbl>
    <w:p w14:paraId="694C38C3" w14:textId="7D1DFFD1" w:rsidR="006D7C72" w:rsidRDefault="006D7C72" w:rsidP="0091282D">
      <w:bookmarkStart w:id="12" w:name="_Toc138236580"/>
    </w:p>
    <w:p w14:paraId="02EBDF67" w14:textId="77777777" w:rsidR="006D7C72" w:rsidRDefault="006D7C72">
      <w:pPr>
        <w:rPr>
          <w:b/>
          <w:bCs/>
          <w:iCs/>
          <w:szCs w:val="22"/>
          <w:u w:val="single"/>
        </w:rPr>
      </w:pPr>
      <w:r>
        <w:br w:type="page"/>
      </w:r>
    </w:p>
    <w:p w14:paraId="7E0FF2B7" w14:textId="162FFCD7" w:rsidR="00C74278" w:rsidRPr="00C70B41" w:rsidRDefault="00C74278" w:rsidP="00802B23">
      <w:pPr>
        <w:pStyle w:val="seco"/>
      </w:pPr>
      <w:r>
        <w:lastRenderedPageBreak/>
        <w:t>6.6. DESCRIPTION OF AMENDMENT</w:t>
      </w:r>
      <w:r w:rsidR="001A2464">
        <w:t>/</w:t>
      </w:r>
      <w:r w:rsidRPr="00C70B41">
        <w:t>S:</w:t>
      </w:r>
      <w:bookmarkEnd w:id="12"/>
    </w:p>
    <w:p w14:paraId="18E1189D" w14:textId="77777777" w:rsidR="00C74278" w:rsidRDefault="00C74278" w:rsidP="00161959">
      <w:pPr>
        <w:jc w:val="both"/>
      </w:pPr>
    </w:p>
    <w:tbl>
      <w:tblPr>
        <w:tblW w:w="90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6"/>
      </w:tblGrid>
      <w:tr w:rsidR="00D61464" w14:paraId="5EAFBEB0" w14:textId="77777777" w:rsidTr="00D61464">
        <w:trPr>
          <w:trHeight w:val="203"/>
        </w:trPr>
        <w:tc>
          <w:tcPr>
            <w:tcW w:w="9046" w:type="dxa"/>
          </w:tcPr>
          <w:p w14:paraId="3FED7462" w14:textId="2B1D8888" w:rsidR="00D61464" w:rsidRDefault="00EF0E98" w:rsidP="00161959">
            <w:pPr>
              <w:jc w:val="both"/>
              <w:rPr>
                <w:szCs w:val="22"/>
              </w:rPr>
            </w:pPr>
            <w:r>
              <w:rPr>
                <w:rFonts w:cs="Arial"/>
                <w:szCs w:val="22"/>
              </w:rPr>
              <w:t>6.</w:t>
            </w:r>
            <w:r w:rsidR="004A78E7">
              <w:rPr>
                <w:rFonts w:cs="Arial"/>
                <w:szCs w:val="22"/>
              </w:rPr>
              <w:t>6</w:t>
            </w:r>
            <w:r>
              <w:rPr>
                <w:rFonts w:cs="Arial"/>
                <w:szCs w:val="22"/>
              </w:rPr>
              <w:t xml:space="preserve">. </w:t>
            </w:r>
            <w:r w:rsidR="004E7221" w:rsidRPr="00714CF9">
              <w:rPr>
                <w:rFonts w:cs="Arial"/>
                <w:szCs w:val="22"/>
              </w:rPr>
              <w:t>Describe</w:t>
            </w:r>
            <w:r w:rsidR="004E7221" w:rsidRPr="00714CF9">
              <w:rPr>
                <w:szCs w:val="22"/>
              </w:rPr>
              <w:t xml:space="preserve"> the amendments that are being applied for:</w:t>
            </w:r>
          </w:p>
          <w:p w14:paraId="629D24BE" w14:textId="77777777" w:rsidR="00C74B04" w:rsidRDefault="00C74B04" w:rsidP="00161959">
            <w:pPr>
              <w:jc w:val="both"/>
              <w:rPr>
                <w:szCs w:val="22"/>
              </w:rPr>
            </w:pPr>
          </w:p>
          <w:p w14:paraId="2E347FD7" w14:textId="77777777" w:rsidR="00FB45CF" w:rsidRDefault="004E7221" w:rsidP="00161959">
            <w:pPr>
              <w:jc w:val="both"/>
              <w:rPr>
                <w:i/>
                <w:iCs/>
              </w:rPr>
            </w:pPr>
            <w:r w:rsidRPr="004B10D1">
              <w:rPr>
                <w:i/>
                <w:iCs/>
              </w:rPr>
              <w:t>Please be specific in your request for e.g. an additional 3 years is required; the holder requires an update to contact details</w:t>
            </w:r>
            <w:r w:rsidR="00C74B04">
              <w:rPr>
                <w:i/>
                <w:iCs/>
              </w:rPr>
              <w:t xml:space="preserve"> etc.</w:t>
            </w:r>
            <w:r w:rsidR="00C74B04" w:rsidRPr="004B10D1">
              <w:rPr>
                <w:i/>
                <w:iCs/>
              </w:rPr>
              <w:t xml:space="preserve"> If possible, quote page numbers of the EA where amendments are requested e.g. page 06 of the EA typed as XXX is requested to be amended to XXX.</w:t>
            </w:r>
            <w:r w:rsidR="00FB45CF">
              <w:rPr>
                <w:i/>
                <w:iCs/>
              </w:rPr>
              <w:t xml:space="preserve"> </w:t>
            </w:r>
          </w:p>
          <w:p w14:paraId="1A12CF84" w14:textId="744A63FA" w:rsidR="004E7221" w:rsidRPr="004B10D1" w:rsidRDefault="00FB45CF" w:rsidP="00161959">
            <w:pPr>
              <w:jc w:val="both"/>
              <w:rPr>
                <w:i/>
                <w:iCs/>
              </w:rPr>
            </w:pPr>
            <w:r>
              <w:rPr>
                <w:i/>
                <w:iCs/>
              </w:rPr>
              <w:t xml:space="preserve">Include a </w:t>
            </w:r>
            <w:r w:rsidR="00F41DFE">
              <w:rPr>
                <w:i/>
                <w:iCs/>
              </w:rPr>
              <w:t>m</w:t>
            </w:r>
            <w:r>
              <w:rPr>
                <w:i/>
                <w:iCs/>
              </w:rPr>
              <w:t xml:space="preserve">ap of the proposed amendment/s in </w:t>
            </w:r>
            <w:hyperlink w:anchor="APP10" w:history="1">
              <w:r w:rsidR="006D7C72" w:rsidRPr="004B10D1">
                <w:rPr>
                  <w:rStyle w:val="Hyperlink"/>
                  <w:b/>
                  <w:bCs/>
                </w:rPr>
                <w:t>APPENDIX 10.</w:t>
              </w:r>
            </w:hyperlink>
          </w:p>
        </w:tc>
      </w:tr>
      <w:tr w:rsidR="00D61464" w14:paraId="1CF01C12" w14:textId="77777777" w:rsidTr="00D61464">
        <w:trPr>
          <w:trHeight w:val="112"/>
        </w:trPr>
        <w:permStart w:id="536164272" w:edGrp="everyone" w:colFirst="0" w:colLast="0" w:displacedByCustomXml="next"/>
        <w:sdt>
          <w:sdtPr>
            <w:rPr>
              <w:rStyle w:val="Style24"/>
            </w:rPr>
            <w:id w:val="762571882"/>
            <w:placeholder>
              <w:docPart w:val="DefaultPlaceholder_-1854013440"/>
            </w:placeholder>
            <w:showingPlcHdr/>
            <w15:color w:val="000000"/>
          </w:sdtPr>
          <w:sdtEndPr>
            <w:rPr>
              <w:rStyle w:val="DefaultParagraphFont"/>
              <w:sz w:val="22"/>
            </w:rPr>
          </w:sdtEndPr>
          <w:sdtContent>
            <w:tc>
              <w:tcPr>
                <w:tcW w:w="9046" w:type="dxa"/>
              </w:tcPr>
              <w:p w14:paraId="179A7E68" w14:textId="07A4BC4A" w:rsidR="00D61464" w:rsidRDefault="005A7DDB" w:rsidP="00161959">
                <w:pPr>
                  <w:jc w:val="both"/>
                </w:pPr>
                <w:r w:rsidRPr="004F2FCC">
                  <w:rPr>
                    <w:rStyle w:val="PlaceholderText"/>
                  </w:rPr>
                  <w:t>Click or tap here to enter text.</w:t>
                </w:r>
              </w:p>
            </w:tc>
          </w:sdtContent>
        </w:sdt>
      </w:tr>
    </w:tbl>
    <w:p w14:paraId="3D872AA5" w14:textId="77777777" w:rsidR="00516E98" w:rsidRDefault="00516E98" w:rsidP="00516E98">
      <w:bookmarkStart w:id="13" w:name="_Toc138236581"/>
      <w:permEnd w:id="536164272"/>
    </w:p>
    <w:p w14:paraId="45A4C510" w14:textId="5D310B30" w:rsidR="001A2464" w:rsidRPr="00C70B41" w:rsidRDefault="001A2464" w:rsidP="00802B23">
      <w:pPr>
        <w:pStyle w:val="seco"/>
      </w:pPr>
      <w:r>
        <w:t>6.7. MOTIVATION FOR AMENDMENT/S</w:t>
      </w:r>
      <w:r w:rsidRPr="00C70B41">
        <w:t>:</w:t>
      </w:r>
      <w:bookmarkEnd w:id="13"/>
    </w:p>
    <w:p w14:paraId="6DCD4E72" w14:textId="34541F0D" w:rsidR="00161959" w:rsidRPr="00B755BB" w:rsidRDefault="00161959" w:rsidP="00161959">
      <w:pPr>
        <w:jc w:val="both"/>
        <w:rPr>
          <w:rFonts w:cs="Arial"/>
          <w:szCs w:val="22"/>
        </w:rPr>
      </w:pPr>
    </w:p>
    <w:tbl>
      <w:tblPr>
        <w:tblW w:w="90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6"/>
      </w:tblGrid>
      <w:tr w:rsidR="00CD3753" w14:paraId="3A939C3C" w14:textId="77777777" w:rsidTr="001771F3">
        <w:trPr>
          <w:trHeight w:val="203"/>
        </w:trPr>
        <w:tc>
          <w:tcPr>
            <w:tcW w:w="9046" w:type="dxa"/>
          </w:tcPr>
          <w:p w14:paraId="56238845" w14:textId="3B923392" w:rsidR="00CD3753" w:rsidRDefault="00EF0E98" w:rsidP="001771F3">
            <w:pPr>
              <w:jc w:val="both"/>
              <w:rPr>
                <w:rFonts w:cs="Arial"/>
                <w:szCs w:val="22"/>
                <w:lang w:val="en-ZA"/>
              </w:rPr>
            </w:pPr>
            <w:r>
              <w:rPr>
                <w:rFonts w:cs="Arial"/>
                <w:szCs w:val="22"/>
                <w:lang w:val="en-ZA"/>
              </w:rPr>
              <w:t>6.</w:t>
            </w:r>
            <w:r w:rsidR="004A78E7">
              <w:rPr>
                <w:rFonts w:cs="Arial"/>
                <w:szCs w:val="22"/>
                <w:lang w:val="en-ZA"/>
              </w:rPr>
              <w:t>7</w:t>
            </w:r>
            <w:r>
              <w:rPr>
                <w:rFonts w:cs="Arial"/>
                <w:szCs w:val="22"/>
                <w:lang w:val="en-ZA"/>
              </w:rPr>
              <w:t xml:space="preserve">. </w:t>
            </w:r>
            <w:r w:rsidR="00C23CF0" w:rsidRPr="00C23CF0">
              <w:rPr>
                <w:rFonts w:cs="Arial"/>
                <w:szCs w:val="22"/>
                <w:lang w:val="en-ZA"/>
              </w:rPr>
              <w:t>Please provide the reasons and/or a motivation for the application for amendment:</w:t>
            </w:r>
          </w:p>
          <w:p w14:paraId="4609C14E" w14:textId="77777777" w:rsidR="00C23CF0" w:rsidRDefault="00C23CF0" w:rsidP="001771F3">
            <w:pPr>
              <w:jc w:val="both"/>
              <w:rPr>
                <w:szCs w:val="22"/>
              </w:rPr>
            </w:pPr>
          </w:p>
          <w:p w14:paraId="2C2FA32C" w14:textId="3AE7BE13" w:rsidR="00CD3753" w:rsidRPr="001771F3" w:rsidRDefault="00CD3753" w:rsidP="001771F3">
            <w:pPr>
              <w:jc w:val="both"/>
              <w:rPr>
                <w:i/>
                <w:iCs/>
              </w:rPr>
            </w:pPr>
            <w:r w:rsidRPr="001771F3">
              <w:rPr>
                <w:i/>
                <w:iCs/>
              </w:rPr>
              <w:t xml:space="preserve">Please be specific in your </w:t>
            </w:r>
            <w:r w:rsidR="00C23CF0">
              <w:rPr>
                <w:i/>
                <w:iCs/>
              </w:rPr>
              <w:t>reasons</w:t>
            </w:r>
            <w:r w:rsidRPr="001771F3">
              <w:rPr>
                <w:i/>
                <w:iCs/>
              </w:rPr>
              <w:t xml:space="preserve"> for e.g. an additional 3 years is required; the holder requires an update to contact details</w:t>
            </w:r>
            <w:r>
              <w:rPr>
                <w:i/>
                <w:iCs/>
              </w:rPr>
              <w:t xml:space="preserve"> etc</w:t>
            </w:r>
            <w:r w:rsidR="00A97203">
              <w:rPr>
                <w:i/>
                <w:iCs/>
              </w:rPr>
              <w:t xml:space="preserve"> as the current holder is no longer employed with the holding company</w:t>
            </w:r>
            <w:r>
              <w:rPr>
                <w:i/>
                <w:iCs/>
              </w:rPr>
              <w:t>.</w:t>
            </w:r>
            <w:r w:rsidRPr="001771F3">
              <w:rPr>
                <w:i/>
                <w:iCs/>
              </w:rPr>
              <w:t xml:space="preserve"> </w:t>
            </w:r>
          </w:p>
        </w:tc>
      </w:tr>
      <w:tr w:rsidR="00CD3753" w14:paraId="0D9F63EA" w14:textId="77777777" w:rsidTr="001771F3">
        <w:trPr>
          <w:trHeight w:val="112"/>
        </w:trPr>
        <w:permStart w:id="561258224" w:edGrp="everyone" w:colFirst="0" w:colLast="0" w:displacedByCustomXml="next"/>
        <w:sdt>
          <w:sdtPr>
            <w:rPr>
              <w:rStyle w:val="Style24"/>
            </w:rPr>
            <w:id w:val="-2010668087"/>
            <w:placeholder>
              <w:docPart w:val="E9E8AFB3F2564A1F842C75A100CC6D4F"/>
            </w:placeholder>
            <w:showingPlcHdr/>
            <w15:color w:val="000000"/>
          </w:sdtPr>
          <w:sdtEndPr>
            <w:rPr>
              <w:rStyle w:val="DefaultParagraphFont"/>
              <w:sz w:val="22"/>
            </w:rPr>
          </w:sdtEndPr>
          <w:sdtContent>
            <w:tc>
              <w:tcPr>
                <w:tcW w:w="9046" w:type="dxa"/>
              </w:tcPr>
              <w:p w14:paraId="4BDD8E0D" w14:textId="77777777" w:rsidR="00CD3753" w:rsidRDefault="00CD3753" w:rsidP="001771F3">
                <w:pPr>
                  <w:jc w:val="both"/>
                </w:pPr>
                <w:r w:rsidRPr="004F2FCC">
                  <w:rPr>
                    <w:rStyle w:val="PlaceholderText"/>
                  </w:rPr>
                  <w:t>Click or tap here to enter text.</w:t>
                </w:r>
              </w:p>
            </w:tc>
          </w:sdtContent>
        </w:sdt>
      </w:tr>
      <w:permEnd w:id="561258224"/>
      <w:tr w:rsidR="00F131AC" w14:paraId="67598477" w14:textId="77777777" w:rsidTr="001771F3">
        <w:trPr>
          <w:trHeight w:val="203"/>
        </w:trPr>
        <w:tc>
          <w:tcPr>
            <w:tcW w:w="9046" w:type="dxa"/>
          </w:tcPr>
          <w:p w14:paraId="378DC2E2" w14:textId="77777777" w:rsidR="00A05EF8" w:rsidRDefault="00EF0E98" w:rsidP="001771F3">
            <w:pPr>
              <w:jc w:val="both"/>
              <w:rPr>
                <w:rFonts w:cs="Arial"/>
                <w:szCs w:val="22"/>
                <w:lang w:val="en-ZA"/>
              </w:rPr>
            </w:pPr>
            <w:r>
              <w:rPr>
                <w:rFonts w:cs="Arial"/>
                <w:szCs w:val="22"/>
                <w:lang w:val="en-ZA"/>
              </w:rPr>
              <w:t>6.</w:t>
            </w:r>
            <w:r w:rsidR="004A78E7">
              <w:rPr>
                <w:rFonts w:cs="Arial"/>
                <w:szCs w:val="22"/>
                <w:lang w:val="en-ZA"/>
              </w:rPr>
              <w:t>8</w:t>
            </w:r>
            <w:r>
              <w:rPr>
                <w:rFonts w:cs="Arial"/>
                <w:szCs w:val="22"/>
                <w:lang w:val="en-ZA"/>
              </w:rPr>
              <w:t xml:space="preserve">. </w:t>
            </w:r>
            <w:r w:rsidR="00637515" w:rsidRPr="00637515">
              <w:rPr>
                <w:rFonts w:cs="Arial"/>
                <w:szCs w:val="22"/>
                <w:lang w:val="en-ZA"/>
              </w:rPr>
              <w:t xml:space="preserve">Should the amendment being requested result due to </w:t>
            </w:r>
            <w:r w:rsidR="00637515" w:rsidRPr="00637515">
              <w:rPr>
                <w:rFonts w:cs="Arial"/>
                <w:b/>
                <w:szCs w:val="22"/>
                <w:lang w:val="en-ZA"/>
              </w:rPr>
              <w:t>6.1 (b)</w:t>
            </w:r>
            <w:r w:rsidR="00637515" w:rsidRPr="00637515">
              <w:rPr>
                <w:rFonts w:cs="Arial"/>
                <w:szCs w:val="22"/>
                <w:lang w:val="en-ZA"/>
              </w:rPr>
              <w:t xml:space="preserve"> above, you are required to furnish the Department with a written undertaking that the new holder of the environmental authorisation is willing and able to assume responsibility of the environmental authorisation issued.</w:t>
            </w:r>
          </w:p>
          <w:p w14:paraId="3613AAFF" w14:textId="1FA9EB37" w:rsidR="00161038" w:rsidRDefault="00813F60" w:rsidP="001771F3">
            <w:pPr>
              <w:jc w:val="both"/>
              <w:rPr>
                <w:rFonts w:cs="Arial"/>
                <w:szCs w:val="22"/>
                <w:lang w:val="en-ZA"/>
              </w:rPr>
            </w:pPr>
            <w:r>
              <w:rPr>
                <w:rFonts w:cs="Arial"/>
                <w:szCs w:val="22"/>
                <w:lang w:val="en-ZA"/>
              </w:rPr>
              <w:t xml:space="preserve">Said undertaking must be on </w:t>
            </w:r>
            <w:r w:rsidR="00A05EF8">
              <w:rPr>
                <w:rFonts w:cs="Arial"/>
                <w:szCs w:val="22"/>
                <w:lang w:val="en-ZA"/>
              </w:rPr>
              <w:t>the</w:t>
            </w:r>
            <w:r>
              <w:rPr>
                <w:rFonts w:cs="Arial"/>
                <w:szCs w:val="22"/>
                <w:lang w:val="en-ZA"/>
              </w:rPr>
              <w:t xml:space="preserve"> letter</w:t>
            </w:r>
            <w:r w:rsidR="00A05EF8">
              <w:rPr>
                <w:rFonts w:cs="Arial"/>
                <w:szCs w:val="22"/>
                <w:lang w:val="en-ZA"/>
              </w:rPr>
              <w:t xml:space="preserve">head of the proposed new holder </w:t>
            </w:r>
            <w:r w:rsidR="00161038">
              <w:rPr>
                <w:rFonts w:cs="Arial"/>
                <w:szCs w:val="22"/>
                <w:lang w:val="en-ZA"/>
              </w:rPr>
              <w:t>and signed by both the current and proposed holder. Signatures should not be older than 4 months old.</w:t>
            </w:r>
          </w:p>
          <w:p w14:paraId="39753623" w14:textId="77777777" w:rsidR="00A05EF8" w:rsidRDefault="00A05EF8" w:rsidP="001771F3">
            <w:pPr>
              <w:jc w:val="both"/>
              <w:rPr>
                <w:rFonts w:cs="Arial"/>
                <w:szCs w:val="22"/>
                <w:lang w:val="en-ZA"/>
              </w:rPr>
            </w:pPr>
          </w:p>
          <w:p w14:paraId="18C20C2B" w14:textId="5273A45C" w:rsidR="00F131AC" w:rsidRPr="001771F3" w:rsidRDefault="00637515" w:rsidP="001771F3">
            <w:pPr>
              <w:jc w:val="both"/>
              <w:rPr>
                <w:i/>
                <w:iCs/>
              </w:rPr>
            </w:pPr>
            <w:r w:rsidRPr="00637515">
              <w:rPr>
                <w:rFonts w:cs="Arial"/>
                <w:szCs w:val="22"/>
                <w:lang w:val="en-ZA"/>
              </w:rPr>
              <w:t>Provide a short motivation and explanation below</w:t>
            </w:r>
          </w:p>
        </w:tc>
      </w:tr>
      <w:tr w:rsidR="00F131AC" w14:paraId="4071FB95" w14:textId="77777777" w:rsidTr="001771F3">
        <w:trPr>
          <w:trHeight w:val="112"/>
        </w:trPr>
        <w:permStart w:id="1721242060" w:edGrp="everyone" w:colFirst="0" w:colLast="0" w:displacedByCustomXml="next"/>
        <w:sdt>
          <w:sdtPr>
            <w:rPr>
              <w:rStyle w:val="Style24"/>
            </w:rPr>
            <w:id w:val="-510056886"/>
            <w:placeholder>
              <w:docPart w:val="80240D9D4E254B6F97C50AEF06030F7F"/>
            </w:placeholder>
            <w:showingPlcHdr/>
            <w15:color w:val="000000"/>
          </w:sdtPr>
          <w:sdtEndPr>
            <w:rPr>
              <w:rStyle w:val="DefaultParagraphFont"/>
              <w:sz w:val="22"/>
            </w:rPr>
          </w:sdtEndPr>
          <w:sdtContent>
            <w:tc>
              <w:tcPr>
                <w:tcW w:w="9046" w:type="dxa"/>
              </w:tcPr>
              <w:p w14:paraId="703BC7EE" w14:textId="77777777" w:rsidR="00F131AC" w:rsidRDefault="00F131AC" w:rsidP="001771F3">
                <w:pPr>
                  <w:jc w:val="both"/>
                </w:pPr>
                <w:r w:rsidRPr="004F2FCC">
                  <w:rPr>
                    <w:rStyle w:val="PlaceholderText"/>
                  </w:rPr>
                  <w:t>Click or tap here to enter text.</w:t>
                </w:r>
              </w:p>
            </w:tc>
          </w:sdtContent>
        </w:sdt>
      </w:tr>
    </w:tbl>
    <w:p w14:paraId="6EA85BCA" w14:textId="77777777" w:rsidR="002827D8" w:rsidRPr="002827D8" w:rsidRDefault="002827D8" w:rsidP="004B10D1">
      <w:pPr>
        <w:pStyle w:val="List2"/>
      </w:pPr>
      <w:bookmarkStart w:id="14" w:name="_Toc138171454"/>
      <w:bookmarkEnd w:id="14"/>
      <w:permEnd w:id="1721242060"/>
    </w:p>
    <w:p w14:paraId="291962D1" w14:textId="64FECDC3" w:rsidR="008A1DA1" w:rsidRPr="00B755BB" w:rsidRDefault="005A68C2" w:rsidP="00D44F29">
      <w:pPr>
        <w:pStyle w:val="Heading1"/>
      </w:pPr>
      <w:bookmarkStart w:id="15" w:name="_Toc138236582"/>
      <w:r>
        <w:t>ENVIRONMENTAL IMPACTS</w:t>
      </w:r>
      <w:bookmarkEnd w:id="15"/>
    </w:p>
    <w:p w14:paraId="1DE86A16" w14:textId="611402C2" w:rsidR="003764A8" w:rsidRDefault="003764A8" w:rsidP="00D26183"/>
    <w:tbl>
      <w:tblPr>
        <w:tblW w:w="90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6"/>
      </w:tblGrid>
      <w:tr w:rsidR="005A68C2" w:rsidRPr="001771F3" w14:paraId="0D3AC79D" w14:textId="77777777" w:rsidTr="001771F3">
        <w:trPr>
          <w:trHeight w:val="203"/>
        </w:trPr>
        <w:tc>
          <w:tcPr>
            <w:tcW w:w="9046" w:type="dxa"/>
          </w:tcPr>
          <w:p w14:paraId="304CCBFF" w14:textId="4F3A8E56" w:rsidR="005A68C2" w:rsidRPr="001771F3" w:rsidRDefault="005A68C2" w:rsidP="005A68C2">
            <w:pPr>
              <w:jc w:val="both"/>
              <w:rPr>
                <w:i/>
                <w:iCs/>
              </w:rPr>
            </w:pPr>
            <w:r>
              <w:rPr>
                <w:rFonts w:cs="Arial"/>
                <w:szCs w:val="22"/>
                <w:lang w:val="en-ZA"/>
              </w:rPr>
              <w:t xml:space="preserve">7.1. </w:t>
            </w:r>
            <w:r w:rsidR="00AD28B1" w:rsidRPr="00714CF9">
              <w:rPr>
                <w:rFonts w:cs="Arial"/>
                <w:szCs w:val="22"/>
              </w:rPr>
              <w:t xml:space="preserve">Describe any </w:t>
            </w:r>
            <w:r w:rsidR="00AD28B1" w:rsidRPr="004B10D1">
              <w:rPr>
                <w:rFonts w:cs="Arial"/>
                <w:b/>
                <w:bCs/>
                <w:szCs w:val="22"/>
              </w:rPr>
              <w:t>negative</w:t>
            </w:r>
            <w:r w:rsidR="00AD28B1" w:rsidRPr="00714CF9">
              <w:rPr>
                <w:rFonts w:cs="Arial"/>
                <w:szCs w:val="22"/>
              </w:rPr>
              <w:t xml:space="preserve"> environmental impacts that may occur if the application for amendment is granted, amongst others</w:t>
            </w:r>
            <w:r w:rsidR="00AD28B1">
              <w:rPr>
                <w:rFonts w:cs="Arial"/>
                <w:szCs w:val="22"/>
              </w:rPr>
              <w:t>,</w:t>
            </w:r>
            <w:r w:rsidR="00AD28B1" w:rsidRPr="00714CF9">
              <w:rPr>
                <w:rFonts w:cs="Arial"/>
                <w:szCs w:val="22"/>
              </w:rPr>
              <w:t xml:space="preserve"> information on any increases in air emissions, waste generation, discharges to water and impacts of the natural or cultural environment must be included.</w:t>
            </w:r>
          </w:p>
        </w:tc>
      </w:tr>
      <w:tr w:rsidR="005A68C2" w14:paraId="17531725" w14:textId="77777777" w:rsidTr="001771F3">
        <w:trPr>
          <w:trHeight w:val="112"/>
        </w:trPr>
        <w:permStart w:id="1946569038" w:edGrp="everyone" w:colFirst="0" w:colLast="0" w:displacedByCustomXml="next"/>
        <w:bookmarkStart w:id="16" w:name="_Hlk138170339" w:displacedByCustomXml="next"/>
        <w:sdt>
          <w:sdtPr>
            <w:rPr>
              <w:rStyle w:val="Style24"/>
            </w:rPr>
            <w:id w:val="-1329744766"/>
            <w:placeholder>
              <w:docPart w:val="649D5756D7BE4195800199A33639628D"/>
            </w:placeholder>
            <w:showingPlcHdr/>
            <w15:color w:val="000000"/>
          </w:sdtPr>
          <w:sdtEndPr>
            <w:rPr>
              <w:rStyle w:val="DefaultParagraphFont"/>
              <w:sz w:val="22"/>
            </w:rPr>
          </w:sdtEndPr>
          <w:sdtContent>
            <w:tc>
              <w:tcPr>
                <w:tcW w:w="9046" w:type="dxa"/>
              </w:tcPr>
              <w:p w14:paraId="23087A93" w14:textId="0E53E470" w:rsidR="005A68C2" w:rsidRDefault="003F251F" w:rsidP="001771F3">
                <w:pPr>
                  <w:jc w:val="both"/>
                </w:pPr>
                <w:r w:rsidRPr="004F2FCC">
                  <w:rPr>
                    <w:rStyle w:val="PlaceholderText"/>
                  </w:rPr>
                  <w:t>Click or tap here to enter text.</w:t>
                </w:r>
              </w:p>
            </w:tc>
          </w:sdtContent>
        </w:sdt>
      </w:tr>
      <w:bookmarkEnd w:id="16"/>
      <w:permEnd w:id="1946569038"/>
      <w:tr w:rsidR="00AD28B1" w:rsidRPr="001771F3" w14:paraId="2BAD5F53" w14:textId="77777777" w:rsidTr="00AD28B1">
        <w:trPr>
          <w:trHeight w:val="112"/>
        </w:trPr>
        <w:tc>
          <w:tcPr>
            <w:tcW w:w="9046" w:type="dxa"/>
            <w:tcBorders>
              <w:top w:val="single" w:sz="4" w:space="0" w:color="auto"/>
              <w:left w:val="single" w:sz="4" w:space="0" w:color="auto"/>
              <w:bottom w:val="single" w:sz="4" w:space="0" w:color="auto"/>
              <w:right w:val="single" w:sz="4" w:space="0" w:color="auto"/>
            </w:tcBorders>
          </w:tcPr>
          <w:p w14:paraId="0CE0EB3E" w14:textId="0407073B" w:rsidR="00AD28B1" w:rsidRPr="00AD28B1" w:rsidRDefault="00AD28B1" w:rsidP="001771F3">
            <w:pPr>
              <w:jc w:val="both"/>
              <w:rPr>
                <w:sz w:val="24"/>
              </w:rPr>
            </w:pPr>
            <w:r w:rsidRPr="00AD28B1">
              <w:rPr>
                <w:sz w:val="24"/>
              </w:rPr>
              <w:t>7.</w:t>
            </w:r>
            <w:r>
              <w:rPr>
                <w:sz w:val="24"/>
              </w:rPr>
              <w:t>2</w:t>
            </w:r>
            <w:r w:rsidRPr="00AD28B1">
              <w:rPr>
                <w:sz w:val="24"/>
              </w:rPr>
              <w:t xml:space="preserve">. </w:t>
            </w:r>
            <w:r w:rsidR="003F251F" w:rsidRPr="00714CF9">
              <w:rPr>
                <w:rFonts w:cs="Arial"/>
                <w:szCs w:val="22"/>
              </w:rPr>
              <w:t xml:space="preserve">Describe any </w:t>
            </w:r>
            <w:r w:rsidR="003F251F" w:rsidRPr="004B10D1">
              <w:rPr>
                <w:rFonts w:cs="Arial"/>
                <w:b/>
                <w:bCs/>
                <w:szCs w:val="22"/>
              </w:rPr>
              <w:t>negative</w:t>
            </w:r>
            <w:r w:rsidR="003F251F" w:rsidRPr="00714CF9">
              <w:rPr>
                <w:rFonts w:cs="Arial"/>
                <w:szCs w:val="22"/>
              </w:rPr>
              <w:t xml:space="preserve"> environmental impacts that may occur if the application for amendment is </w:t>
            </w:r>
            <w:r w:rsidR="003F251F" w:rsidRPr="004B10D1">
              <w:rPr>
                <w:rFonts w:cs="Arial"/>
                <w:b/>
                <w:bCs/>
                <w:szCs w:val="22"/>
              </w:rPr>
              <w:t>not</w:t>
            </w:r>
            <w:r w:rsidR="003F251F" w:rsidRPr="00714CF9">
              <w:rPr>
                <w:rFonts w:cs="Arial"/>
                <w:szCs w:val="22"/>
              </w:rPr>
              <w:t xml:space="preserve"> granted.</w:t>
            </w:r>
          </w:p>
        </w:tc>
      </w:tr>
      <w:tr w:rsidR="003F251F" w14:paraId="5C22647C" w14:textId="77777777" w:rsidTr="00AD28B1">
        <w:trPr>
          <w:trHeight w:val="112"/>
        </w:trPr>
        <w:permStart w:id="1914110131" w:edGrp="everyone" w:colFirst="0" w:colLast="0" w:displacedByCustomXml="next"/>
        <w:sdt>
          <w:sdtPr>
            <w:rPr>
              <w:rStyle w:val="Style24"/>
            </w:rPr>
            <w:id w:val="-1384168510"/>
            <w:placeholder>
              <w:docPart w:val="6F61CC46AE1A455AA7353B77BC667970"/>
            </w:placeholder>
            <w:showingPlcHdr/>
            <w15:color w:val="000000"/>
          </w:sdtPr>
          <w:sdtEndPr>
            <w:rPr>
              <w:rStyle w:val="DefaultParagraphFont"/>
              <w:sz w:val="22"/>
            </w:rPr>
          </w:sdtEndPr>
          <w:sdtContent>
            <w:tc>
              <w:tcPr>
                <w:tcW w:w="9046" w:type="dxa"/>
                <w:tcBorders>
                  <w:top w:val="single" w:sz="4" w:space="0" w:color="auto"/>
                  <w:left w:val="single" w:sz="4" w:space="0" w:color="auto"/>
                  <w:bottom w:val="single" w:sz="4" w:space="0" w:color="auto"/>
                  <w:right w:val="single" w:sz="4" w:space="0" w:color="auto"/>
                </w:tcBorders>
              </w:tcPr>
              <w:p w14:paraId="352EB6AA" w14:textId="47C3C9D1" w:rsidR="003F251F" w:rsidRPr="00AD28B1" w:rsidRDefault="003F251F" w:rsidP="003F251F">
                <w:pPr>
                  <w:jc w:val="both"/>
                  <w:rPr>
                    <w:sz w:val="24"/>
                  </w:rPr>
                </w:pPr>
                <w:r w:rsidRPr="004F2FCC">
                  <w:rPr>
                    <w:rStyle w:val="PlaceholderText"/>
                  </w:rPr>
                  <w:t>Click or tap here to enter text.</w:t>
                </w:r>
              </w:p>
            </w:tc>
          </w:sdtContent>
        </w:sdt>
      </w:tr>
      <w:permEnd w:id="1914110131"/>
      <w:tr w:rsidR="00BA3DE7" w14:paraId="1D1F1229" w14:textId="77777777" w:rsidTr="00AD28B1">
        <w:trPr>
          <w:trHeight w:val="112"/>
        </w:trPr>
        <w:tc>
          <w:tcPr>
            <w:tcW w:w="9046" w:type="dxa"/>
            <w:tcBorders>
              <w:top w:val="single" w:sz="4" w:space="0" w:color="auto"/>
              <w:left w:val="single" w:sz="4" w:space="0" w:color="auto"/>
              <w:bottom w:val="single" w:sz="4" w:space="0" w:color="auto"/>
              <w:right w:val="single" w:sz="4" w:space="0" w:color="auto"/>
            </w:tcBorders>
          </w:tcPr>
          <w:p w14:paraId="2BF2CFEA" w14:textId="5F33EA72" w:rsidR="00BA3DE7" w:rsidRPr="001771F3" w:rsidRDefault="00BA3DE7" w:rsidP="00BA3DE7">
            <w:pPr>
              <w:jc w:val="both"/>
              <w:rPr>
                <w:rStyle w:val="Style24"/>
              </w:rPr>
            </w:pPr>
            <w:r>
              <w:rPr>
                <w:rFonts w:cs="Arial"/>
                <w:szCs w:val="22"/>
              </w:rPr>
              <w:t xml:space="preserve">7.3. </w:t>
            </w:r>
            <w:r w:rsidRPr="00714CF9">
              <w:rPr>
                <w:rFonts w:cs="Arial"/>
                <w:szCs w:val="22"/>
              </w:rPr>
              <w:t xml:space="preserve">Describe any </w:t>
            </w:r>
            <w:r w:rsidRPr="004B10D1">
              <w:rPr>
                <w:rFonts w:cs="Arial"/>
                <w:b/>
                <w:bCs/>
                <w:szCs w:val="22"/>
              </w:rPr>
              <w:t>positive</w:t>
            </w:r>
            <w:r w:rsidRPr="00714CF9">
              <w:rPr>
                <w:rFonts w:cs="Arial"/>
                <w:szCs w:val="22"/>
              </w:rPr>
              <w:t xml:space="preserve"> environmental impacts that may occur if the application for amendment is granted, amongst others information on any reduction in the ecological footprint, air emissions, waste generation and discharges to water must be included.</w:t>
            </w:r>
          </w:p>
        </w:tc>
      </w:tr>
      <w:tr w:rsidR="00BA3DE7" w14:paraId="3F269361" w14:textId="77777777" w:rsidTr="00AD28B1">
        <w:trPr>
          <w:trHeight w:val="112"/>
        </w:trPr>
        <w:permStart w:id="35790792" w:edGrp="everyone" w:colFirst="0" w:colLast="0" w:displacedByCustomXml="next"/>
        <w:sdt>
          <w:sdtPr>
            <w:rPr>
              <w:rStyle w:val="Style24"/>
            </w:rPr>
            <w:id w:val="-1199160623"/>
            <w:placeholder>
              <w:docPart w:val="7BB31647D109493E8885D553C272F092"/>
            </w:placeholder>
            <w:showingPlcHdr/>
            <w15:color w:val="000000"/>
          </w:sdtPr>
          <w:sdtEndPr>
            <w:rPr>
              <w:rStyle w:val="DefaultParagraphFont"/>
              <w:sz w:val="22"/>
            </w:rPr>
          </w:sdtEndPr>
          <w:sdtContent>
            <w:tc>
              <w:tcPr>
                <w:tcW w:w="9046" w:type="dxa"/>
                <w:tcBorders>
                  <w:top w:val="single" w:sz="4" w:space="0" w:color="auto"/>
                  <w:left w:val="single" w:sz="4" w:space="0" w:color="auto"/>
                  <w:bottom w:val="single" w:sz="4" w:space="0" w:color="auto"/>
                  <w:right w:val="single" w:sz="4" w:space="0" w:color="auto"/>
                </w:tcBorders>
              </w:tcPr>
              <w:p w14:paraId="108AFD5D" w14:textId="6D1C5A13" w:rsidR="00BA3DE7" w:rsidRPr="001771F3" w:rsidRDefault="00BA3DE7" w:rsidP="00BA3DE7">
                <w:pPr>
                  <w:jc w:val="both"/>
                  <w:rPr>
                    <w:rStyle w:val="Style24"/>
                  </w:rPr>
                </w:pPr>
                <w:r w:rsidRPr="004F2FCC">
                  <w:rPr>
                    <w:rStyle w:val="PlaceholderText"/>
                  </w:rPr>
                  <w:t>Click or tap here to enter text.</w:t>
                </w:r>
              </w:p>
            </w:tc>
          </w:sdtContent>
        </w:sdt>
      </w:tr>
      <w:permEnd w:id="35790792"/>
    </w:tbl>
    <w:p w14:paraId="2B795E74" w14:textId="732B0F9D" w:rsidR="00963069" w:rsidRDefault="00963069" w:rsidP="00D26183"/>
    <w:p w14:paraId="5602E029" w14:textId="77777777" w:rsidR="00963069" w:rsidRDefault="00963069">
      <w:r>
        <w:br w:type="page"/>
      </w:r>
    </w:p>
    <w:p w14:paraId="67962DB5" w14:textId="4EF013CF" w:rsidR="009F0842" w:rsidRPr="00B755BB" w:rsidRDefault="009F0842" w:rsidP="004B10D1">
      <w:pPr>
        <w:pStyle w:val="Heading1"/>
      </w:pPr>
      <w:bookmarkStart w:id="17" w:name="_Toc138236583"/>
      <w:r>
        <w:lastRenderedPageBreak/>
        <w:t>AUTHORISATION FROM OTHER GOVERNMENT DEPARTMENTS</w:t>
      </w:r>
      <w:bookmarkEnd w:id="17"/>
    </w:p>
    <w:p w14:paraId="1AC605B6" w14:textId="77777777" w:rsidR="005A68C2" w:rsidRDefault="005A68C2" w:rsidP="00D2618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1173"/>
        <w:gridCol w:w="1334"/>
        <w:gridCol w:w="903"/>
        <w:gridCol w:w="724"/>
      </w:tblGrid>
      <w:tr w:rsidR="00143BF0" w:rsidRPr="00B755BB" w14:paraId="647AFCBF" w14:textId="77777777" w:rsidTr="00963069">
        <w:trPr>
          <w:jc w:val="center"/>
        </w:trPr>
        <w:tc>
          <w:tcPr>
            <w:tcW w:w="4155" w:type="pct"/>
            <w:gridSpan w:val="3"/>
            <w:shd w:val="clear" w:color="auto" w:fill="auto"/>
            <w:vAlign w:val="center"/>
          </w:tcPr>
          <w:p w14:paraId="72224AC5" w14:textId="7CE6EB93" w:rsidR="00143BF0" w:rsidRPr="00B755BB" w:rsidRDefault="00A4179C" w:rsidP="004B10D1">
            <w:pPr>
              <w:pStyle w:val="BodyText"/>
              <w:rPr>
                <w:rFonts w:ascii="Arial Narrow" w:hAnsi="Arial Narrow"/>
                <w:sz w:val="22"/>
                <w:szCs w:val="22"/>
                <w:lang w:val="en-ZA"/>
              </w:rPr>
            </w:pPr>
            <w:permStart w:id="2015822480" w:edGrp="everyone" w:colFirst="1" w:colLast="1"/>
            <w:permStart w:id="88501608" w:edGrp="everyone" w:colFirst="2" w:colLast="2"/>
            <w:r w:rsidRPr="00A4179C">
              <w:rPr>
                <w:rFonts w:ascii="Arial Narrow" w:hAnsi="Arial Narrow"/>
                <w:sz w:val="22"/>
                <w:szCs w:val="22"/>
                <w:lang w:val="en-ZA"/>
              </w:rPr>
              <w:t>Are any permission, licenses or other authorisations required from any other departments before the requested amendments can be effected?</w:t>
            </w:r>
          </w:p>
        </w:tc>
        <w:tc>
          <w:tcPr>
            <w:tcW w:w="469" w:type="pct"/>
            <w:shd w:val="clear" w:color="auto" w:fill="auto"/>
            <w:vAlign w:val="center"/>
          </w:tcPr>
          <w:p w14:paraId="289B4B73" w14:textId="63B34173" w:rsidR="00143BF0" w:rsidRPr="00B755BB" w:rsidRDefault="00143BF0" w:rsidP="004B10D1">
            <w:pPr>
              <w:pStyle w:val="BodyText"/>
              <w:rPr>
                <w:rFonts w:ascii="Arial Narrow" w:hAnsi="Arial Narrow"/>
                <w:sz w:val="22"/>
                <w:szCs w:val="22"/>
                <w:lang w:val="en-ZA"/>
              </w:rPr>
            </w:pPr>
            <w:r w:rsidRPr="00B755BB">
              <w:rPr>
                <w:rFonts w:ascii="Arial Narrow" w:hAnsi="Arial Narrow"/>
                <w:sz w:val="22"/>
                <w:szCs w:val="22"/>
                <w:lang w:val="en-ZA"/>
              </w:rPr>
              <w:t>YES</w:t>
            </w:r>
            <w:sdt>
              <w:sdtPr>
                <w:rPr>
                  <w:rFonts w:ascii="Arial Narrow" w:hAnsi="Arial Narrow"/>
                  <w:sz w:val="22"/>
                  <w:szCs w:val="22"/>
                  <w:lang w:val="en-ZA"/>
                </w:rPr>
                <w:id w:val="272444805"/>
                <w14:checkbox>
                  <w14:checked w14:val="0"/>
                  <w14:checkedState w14:val="2612" w14:font="MS Gothic"/>
                  <w14:uncheckedState w14:val="2610" w14:font="MS Gothic"/>
                </w14:checkbox>
              </w:sdtPr>
              <w:sdtEndPr/>
              <w:sdtContent>
                <w:r w:rsidR="00F26192" w:rsidRPr="00B755BB">
                  <w:rPr>
                    <w:rFonts w:ascii="MS Gothic" w:eastAsia="MS Gothic" w:hAnsi="MS Gothic" w:hint="eastAsia"/>
                    <w:sz w:val="22"/>
                    <w:szCs w:val="22"/>
                    <w:lang w:val="en-ZA"/>
                  </w:rPr>
                  <w:t>☐</w:t>
                </w:r>
              </w:sdtContent>
            </w:sdt>
          </w:p>
        </w:tc>
        <w:tc>
          <w:tcPr>
            <w:tcW w:w="376" w:type="pct"/>
            <w:shd w:val="clear" w:color="auto" w:fill="auto"/>
            <w:vAlign w:val="center"/>
          </w:tcPr>
          <w:p w14:paraId="68AA3332" w14:textId="77777777" w:rsidR="00143BF0" w:rsidRPr="00B755BB" w:rsidRDefault="00143BF0" w:rsidP="004B10D1">
            <w:pPr>
              <w:pStyle w:val="BodyText"/>
              <w:rPr>
                <w:rFonts w:ascii="Arial Narrow" w:hAnsi="Arial Narrow"/>
                <w:sz w:val="22"/>
                <w:szCs w:val="22"/>
                <w:lang w:val="en-ZA"/>
              </w:rPr>
            </w:pPr>
            <w:r w:rsidRPr="00B755BB">
              <w:rPr>
                <w:rFonts w:ascii="Arial Narrow" w:hAnsi="Arial Narrow"/>
                <w:sz w:val="22"/>
                <w:szCs w:val="22"/>
                <w:lang w:val="en-ZA"/>
              </w:rPr>
              <w:t>NO</w:t>
            </w:r>
            <w:sdt>
              <w:sdtPr>
                <w:rPr>
                  <w:rFonts w:ascii="Arial Narrow" w:hAnsi="Arial Narrow"/>
                  <w:sz w:val="22"/>
                  <w:szCs w:val="22"/>
                  <w:lang w:val="en-ZA"/>
                </w:rPr>
                <w:id w:val="-894733968"/>
                <w14:checkbox>
                  <w14:checked w14:val="0"/>
                  <w14:checkedState w14:val="2612" w14:font="MS Gothic"/>
                  <w14:uncheckedState w14:val="2610" w14:font="MS Gothic"/>
                </w14:checkbox>
              </w:sdtPr>
              <w:sdtEndPr/>
              <w:sdtContent>
                <w:r w:rsidRPr="00B755BB">
                  <w:rPr>
                    <w:rFonts w:ascii="Segoe UI Symbol" w:eastAsia="MS Gothic" w:hAnsi="Segoe UI Symbol" w:cs="Segoe UI Symbol"/>
                    <w:sz w:val="22"/>
                    <w:szCs w:val="22"/>
                    <w:lang w:val="en-ZA"/>
                  </w:rPr>
                  <w:t>☐</w:t>
                </w:r>
              </w:sdtContent>
            </w:sdt>
          </w:p>
        </w:tc>
      </w:tr>
      <w:permEnd w:id="2015822480"/>
      <w:permEnd w:id="88501608"/>
      <w:tr w:rsidR="00143BF0" w:rsidRPr="00B755BB" w14:paraId="5AE29840" w14:textId="77777777" w:rsidTr="00476D16">
        <w:trPr>
          <w:jc w:val="center"/>
        </w:trPr>
        <w:tc>
          <w:tcPr>
            <w:tcW w:w="5000" w:type="pct"/>
            <w:gridSpan w:val="5"/>
            <w:shd w:val="clear" w:color="auto" w:fill="auto"/>
          </w:tcPr>
          <w:p w14:paraId="5D3F27B1" w14:textId="77777777"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If YES, please indicate the following:</w:t>
            </w:r>
          </w:p>
        </w:tc>
      </w:tr>
      <w:tr w:rsidR="00DF3415" w:rsidRPr="00B755BB" w14:paraId="3924E6CA" w14:textId="3EDE70F3" w:rsidTr="007F2848">
        <w:trPr>
          <w:jc w:val="center"/>
        </w:trPr>
        <w:tc>
          <w:tcPr>
            <w:tcW w:w="2853" w:type="pct"/>
            <w:shd w:val="clear" w:color="auto" w:fill="auto"/>
          </w:tcPr>
          <w:p w14:paraId="41F7BF1E" w14:textId="41E866AE" w:rsidR="00DF3415" w:rsidRPr="00B755BB" w:rsidRDefault="00DF3415" w:rsidP="00476D16">
            <w:pPr>
              <w:pStyle w:val="BodyText"/>
              <w:jc w:val="both"/>
              <w:rPr>
                <w:rFonts w:ascii="Arial Narrow" w:hAnsi="Arial Narrow"/>
                <w:sz w:val="22"/>
                <w:szCs w:val="22"/>
                <w:lang w:val="en-ZA"/>
              </w:rPr>
            </w:pPr>
          </w:p>
        </w:tc>
        <w:tc>
          <w:tcPr>
            <w:tcW w:w="609" w:type="pct"/>
            <w:shd w:val="clear" w:color="auto" w:fill="auto"/>
          </w:tcPr>
          <w:p w14:paraId="586BC301" w14:textId="2A4AFBA6" w:rsidR="00DF3415" w:rsidRPr="00B755BB" w:rsidRDefault="00DF3415" w:rsidP="00F26192">
            <w:pPr>
              <w:pStyle w:val="BodyText"/>
              <w:jc w:val="both"/>
              <w:rPr>
                <w:rFonts w:ascii="Arial Narrow" w:hAnsi="Arial Narrow"/>
                <w:sz w:val="22"/>
                <w:szCs w:val="22"/>
                <w:lang w:val="en-ZA"/>
              </w:rPr>
            </w:pPr>
            <w:r w:rsidRPr="00B755BB">
              <w:rPr>
                <w:rFonts w:ascii="Arial Narrow" w:hAnsi="Arial Narrow"/>
                <w:sz w:val="22"/>
                <w:szCs w:val="22"/>
                <w:lang w:val="en-ZA"/>
              </w:rPr>
              <w:t>Competent Authority</w:t>
            </w:r>
            <w:r>
              <w:rPr>
                <w:rFonts w:ascii="Arial Narrow" w:hAnsi="Arial Narrow"/>
                <w:sz w:val="22"/>
                <w:szCs w:val="22"/>
                <w:lang w:val="en-ZA"/>
              </w:rPr>
              <w:t xml:space="preserve"> and contact person</w:t>
            </w:r>
          </w:p>
        </w:tc>
        <w:tc>
          <w:tcPr>
            <w:tcW w:w="693" w:type="pct"/>
            <w:shd w:val="clear" w:color="auto" w:fill="auto"/>
          </w:tcPr>
          <w:p w14:paraId="769FF204" w14:textId="2E186948" w:rsidR="00DF3415" w:rsidRPr="00B755BB" w:rsidRDefault="00DF3415" w:rsidP="00F26192">
            <w:pPr>
              <w:pStyle w:val="BodyText"/>
              <w:jc w:val="both"/>
              <w:rPr>
                <w:rFonts w:ascii="Arial Narrow" w:hAnsi="Arial Narrow"/>
                <w:sz w:val="22"/>
                <w:szCs w:val="22"/>
                <w:lang w:val="en-ZA"/>
              </w:rPr>
            </w:pPr>
            <w:r w:rsidRPr="00B755BB">
              <w:rPr>
                <w:rFonts w:ascii="Arial Narrow" w:hAnsi="Arial Narrow"/>
                <w:sz w:val="22"/>
                <w:szCs w:val="22"/>
                <w:lang w:val="en-ZA"/>
              </w:rPr>
              <w:t>Project Name</w:t>
            </w:r>
            <w:r>
              <w:rPr>
                <w:rFonts w:ascii="Arial Narrow" w:hAnsi="Arial Narrow"/>
                <w:sz w:val="22"/>
                <w:szCs w:val="22"/>
                <w:lang w:val="en-ZA"/>
              </w:rPr>
              <w:t xml:space="preserve"> and authorisation required </w:t>
            </w:r>
            <w:r w:rsidR="00F62E9D">
              <w:rPr>
                <w:rFonts w:ascii="Arial Narrow" w:hAnsi="Arial Narrow"/>
                <w:sz w:val="22"/>
                <w:szCs w:val="22"/>
                <w:lang w:val="en-ZA"/>
              </w:rPr>
              <w:t>e.g.,</w:t>
            </w:r>
            <w:r>
              <w:rPr>
                <w:rFonts w:ascii="Arial Narrow" w:hAnsi="Arial Narrow"/>
                <w:sz w:val="22"/>
                <w:szCs w:val="22"/>
                <w:lang w:val="en-ZA"/>
              </w:rPr>
              <w:t xml:space="preserve"> WML, WULA</w:t>
            </w:r>
          </w:p>
        </w:tc>
        <w:tc>
          <w:tcPr>
            <w:tcW w:w="845" w:type="pct"/>
            <w:gridSpan w:val="2"/>
            <w:shd w:val="clear" w:color="auto" w:fill="auto"/>
          </w:tcPr>
          <w:p w14:paraId="136772A6" w14:textId="77777777" w:rsidR="00DF3415" w:rsidRPr="00714CF9" w:rsidRDefault="00DF3415" w:rsidP="002E7E9E">
            <w:pPr>
              <w:jc w:val="both"/>
              <w:rPr>
                <w:rFonts w:cs="Arial"/>
                <w:szCs w:val="22"/>
              </w:rPr>
            </w:pPr>
            <w:r w:rsidRPr="00714CF9">
              <w:rPr>
                <w:rFonts w:cs="Arial"/>
                <w:szCs w:val="22"/>
              </w:rPr>
              <w:t>Authorisation applied for</w:t>
            </w:r>
          </w:p>
          <w:p w14:paraId="3953C9A4" w14:textId="712270FF" w:rsidR="00DF3415" w:rsidRPr="00B755BB" w:rsidRDefault="00DF3415" w:rsidP="00F26192">
            <w:pPr>
              <w:pStyle w:val="BodyText"/>
              <w:jc w:val="both"/>
              <w:rPr>
                <w:rFonts w:ascii="Arial Narrow" w:hAnsi="Arial Narrow"/>
                <w:sz w:val="22"/>
                <w:szCs w:val="22"/>
                <w:lang w:val="en-ZA"/>
              </w:rPr>
            </w:pPr>
            <w:r w:rsidRPr="00714CF9">
              <w:rPr>
                <w:rFonts w:ascii="Arial Narrow" w:hAnsi="Arial Narrow" w:cs="Arial"/>
                <w:sz w:val="22"/>
                <w:szCs w:val="22"/>
              </w:rPr>
              <w:t>(Yes/ No)</w:t>
            </w:r>
          </w:p>
        </w:tc>
      </w:tr>
      <w:tr w:rsidR="00D33D41" w:rsidRPr="00B755BB" w14:paraId="39E339CB" w14:textId="77777777" w:rsidTr="007F2848">
        <w:trPr>
          <w:jc w:val="center"/>
        </w:trPr>
        <w:tc>
          <w:tcPr>
            <w:tcW w:w="2853" w:type="pct"/>
            <w:shd w:val="clear" w:color="auto" w:fill="auto"/>
          </w:tcPr>
          <w:p w14:paraId="57B69CA9" w14:textId="77777777" w:rsidR="00D33D41" w:rsidRPr="00B755BB" w:rsidRDefault="00D33D41" w:rsidP="00D33D41">
            <w:pPr>
              <w:pStyle w:val="BodyText"/>
              <w:jc w:val="both"/>
              <w:rPr>
                <w:rFonts w:ascii="Arial Narrow" w:hAnsi="Arial Narrow"/>
                <w:sz w:val="22"/>
                <w:szCs w:val="22"/>
                <w:lang w:val="en-ZA"/>
              </w:rPr>
            </w:pPr>
            <w:permStart w:id="768168559" w:edGrp="everyone" w:colFirst="1" w:colLast="1"/>
            <w:permStart w:id="1889303859" w:edGrp="everyone" w:colFirst="2" w:colLast="2"/>
            <w:permStart w:id="712926182" w:edGrp="everyone" w:colFirst="3" w:colLast="3"/>
            <w:r w:rsidRPr="00B755BB">
              <w:rPr>
                <w:rFonts w:ascii="Arial Narrow" w:hAnsi="Arial Narrow"/>
                <w:sz w:val="22"/>
                <w:szCs w:val="22"/>
                <w:lang w:val="en-ZA"/>
              </w:rPr>
              <w:t>Application Reference Number</w:t>
            </w:r>
          </w:p>
        </w:tc>
        <w:sdt>
          <w:sdtPr>
            <w:rPr>
              <w:rStyle w:val="Style24"/>
            </w:rPr>
            <w:id w:val="-1555776601"/>
            <w:placeholder>
              <w:docPart w:val="7D68D64EC92C42BE9065ED686F1CD656"/>
            </w:placeholder>
            <w:showingPlcHdr/>
            <w15:color w:val="000000"/>
          </w:sdtPr>
          <w:sdtEndPr>
            <w:rPr>
              <w:rStyle w:val="DefaultParagraphFont"/>
              <w:rFonts w:ascii="Arial" w:hAnsi="Arial"/>
              <w:sz w:val="16"/>
            </w:rPr>
          </w:sdtEndPr>
          <w:sdtContent>
            <w:tc>
              <w:tcPr>
                <w:tcW w:w="609" w:type="pct"/>
                <w:shd w:val="clear" w:color="auto" w:fill="auto"/>
              </w:tcPr>
              <w:p w14:paraId="449D72B0" w14:textId="2E9BB754"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sdt>
          <w:sdtPr>
            <w:rPr>
              <w:rStyle w:val="Style24"/>
            </w:rPr>
            <w:id w:val="-426272357"/>
            <w:placeholder>
              <w:docPart w:val="DFAA0BBCC3BD4CB59C9E61EB598285C5"/>
            </w:placeholder>
            <w:showingPlcHdr/>
            <w15:color w:val="000000"/>
          </w:sdtPr>
          <w:sdtEndPr>
            <w:rPr>
              <w:rStyle w:val="DefaultParagraphFont"/>
              <w:rFonts w:ascii="Arial" w:hAnsi="Arial"/>
              <w:sz w:val="16"/>
            </w:rPr>
          </w:sdtEndPr>
          <w:sdtContent>
            <w:tc>
              <w:tcPr>
                <w:tcW w:w="693" w:type="pct"/>
                <w:shd w:val="clear" w:color="auto" w:fill="auto"/>
              </w:tcPr>
              <w:p w14:paraId="67459922" w14:textId="1124DB1A"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sdt>
          <w:sdtPr>
            <w:rPr>
              <w:rStyle w:val="Style24"/>
            </w:rPr>
            <w:id w:val="733276329"/>
            <w:placeholder>
              <w:docPart w:val="18E5C41FE6794F9985DA640A030E4923"/>
            </w:placeholder>
            <w:showingPlcHdr/>
            <w15:color w:val="000000"/>
          </w:sdtPr>
          <w:sdtEndPr>
            <w:rPr>
              <w:rStyle w:val="DefaultParagraphFont"/>
              <w:rFonts w:ascii="Arial" w:hAnsi="Arial"/>
              <w:sz w:val="16"/>
            </w:rPr>
          </w:sdtEndPr>
          <w:sdtContent>
            <w:tc>
              <w:tcPr>
                <w:tcW w:w="845" w:type="pct"/>
                <w:gridSpan w:val="2"/>
                <w:shd w:val="clear" w:color="auto" w:fill="auto"/>
              </w:tcPr>
              <w:p w14:paraId="13A4F1F7" w14:textId="00A990D1"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tr>
      <w:tr w:rsidR="00D33D41" w:rsidRPr="00B755BB" w14:paraId="6E266C73" w14:textId="77777777" w:rsidTr="007F2848">
        <w:trPr>
          <w:jc w:val="center"/>
        </w:trPr>
        <w:tc>
          <w:tcPr>
            <w:tcW w:w="2853" w:type="pct"/>
            <w:shd w:val="clear" w:color="auto" w:fill="auto"/>
          </w:tcPr>
          <w:p w14:paraId="5D2CE8E7" w14:textId="15C20BB3" w:rsidR="00D33D41" w:rsidRPr="00B755BB" w:rsidRDefault="00D33D41" w:rsidP="00D33D41">
            <w:pPr>
              <w:pStyle w:val="BodyText"/>
              <w:jc w:val="both"/>
              <w:rPr>
                <w:rFonts w:ascii="Arial Narrow" w:hAnsi="Arial Narrow"/>
                <w:sz w:val="22"/>
                <w:szCs w:val="22"/>
                <w:lang w:val="en-ZA"/>
              </w:rPr>
            </w:pPr>
            <w:permStart w:id="861820324" w:edGrp="everyone" w:colFirst="1" w:colLast="1"/>
            <w:permStart w:id="897860256" w:edGrp="everyone" w:colFirst="2" w:colLast="2"/>
            <w:permStart w:id="2104046855" w:edGrp="everyone" w:colFirst="3" w:colLast="3"/>
            <w:permEnd w:id="768168559"/>
            <w:permEnd w:id="1889303859"/>
            <w:permEnd w:id="712926182"/>
            <w:r w:rsidRPr="00B755BB">
              <w:rPr>
                <w:rFonts w:ascii="Arial Narrow" w:hAnsi="Arial Narrow"/>
                <w:sz w:val="22"/>
                <w:szCs w:val="22"/>
                <w:lang w:val="en-ZA"/>
              </w:rPr>
              <w:t>Application Reference Number</w:t>
            </w:r>
          </w:p>
        </w:tc>
        <w:sdt>
          <w:sdtPr>
            <w:rPr>
              <w:rStyle w:val="Style24"/>
            </w:rPr>
            <w:id w:val="1190955356"/>
            <w:placeholder>
              <w:docPart w:val="ECBFEE09F199424A8077F5F344D60301"/>
            </w:placeholder>
            <w:showingPlcHdr/>
            <w15:color w:val="000000"/>
          </w:sdtPr>
          <w:sdtEndPr>
            <w:rPr>
              <w:rStyle w:val="DefaultParagraphFont"/>
              <w:rFonts w:ascii="Arial" w:hAnsi="Arial"/>
              <w:sz w:val="16"/>
            </w:rPr>
          </w:sdtEndPr>
          <w:sdtContent>
            <w:tc>
              <w:tcPr>
                <w:tcW w:w="609" w:type="pct"/>
                <w:shd w:val="clear" w:color="auto" w:fill="auto"/>
              </w:tcPr>
              <w:p w14:paraId="5C519FC8" w14:textId="7F5B4255"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sdt>
          <w:sdtPr>
            <w:rPr>
              <w:rStyle w:val="Style24"/>
            </w:rPr>
            <w:id w:val="-1696150980"/>
            <w:placeholder>
              <w:docPart w:val="F52BAA34318B4C8A9C45A1969AB7694D"/>
            </w:placeholder>
            <w:showingPlcHdr/>
            <w15:color w:val="000000"/>
          </w:sdtPr>
          <w:sdtEndPr>
            <w:rPr>
              <w:rStyle w:val="DefaultParagraphFont"/>
              <w:rFonts w:ascii="Arial" w:hAnsi="Arial"/>
              <w:sz w:val="16"/>
            </w:rPr>
          </w:sdtEndPr>
          <w:sdtContent>
            <w:tc>
              <w:tcPr>
                <w:tcW w:w="693" w:type="pct"/>
                <w:shd w:val="clear" w:color="auto" w:fill="auto"/>
              </w:tcPr>
              <w:p w14:paraId="426B9546" w14:textId="5A939C3F"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sdt>
          <w:sdtPr>
            <w:rPr>
              <w:rStyle w:val="Style24"/>
            </w:rPr>
            <w:id w:val="-1750494071"/>
            <w:placeholder>
              <w:docPart w:val="CA584A89B35841499FB916B7ED7F30AF"/>
            </w:placeholder>
            <w:showingPlcHdr/>
            <w15:color w:val="000000"/>
          </w:sdtPr>
          <w:sdtEndPr>
            <w:rPr>
              <w:rStyle w:val="DefaultParagraphFont"/>
              <w:rFonts w:ascii="Arial" w:hAnsi="Arial"/>
              <w:sz w:val="16"/>
            </w:rPr>
          </w:sdtEndPr>
          <w:sdtContent>
            <w:tc>
              <w:tcPr>
                <w:tcW w:w="845" w:type="pct"/>
                <w:gridSpan w:val="2"/>
                <w:shd w:val="clear" w:color="auto" w:fill="auto"/>
              </w:tcPr>
              <w:p w14:paraId="1EEFBCB0" w14:textId="559609E3" w:rsidR="00D33D41" w:rsidRPr="00B755BB" w:rsidRDefault="00D33D41" w:rsidP="00D33D41">
                <w:pPr>
                  <w:pStyle w:val="BodyText"/>
                  <w:jc w:val="both"/>
                  <w:rPr>
                    <w:rFonts w:ascii="Arial Narrow" w:hAnsi="Arial Narrow"/>
                    <w:sz w:val="22"/>
                    <w:szCs w:val="22"/>
                    <w:lang w:val="en-ZA"/>
                  </w:rPr>
                </w:pPr>
                <w:r w:rsidRPr="00566A11">
                  <w:rPr>
                    <w:rStyle w:val="PlaceholderText"/>
                  </w:rPr>
                  <w:t>Click or tap here to enter text.</w:t>
                </w:r>
              </w:p>
            </w:tc>
          </w:sdtContent>
        </w:sdt>
      </w:tr>
      <w:tr w:rsidR="00D33D41" w:rsidRPr="00B755BB" w14:paraId="36616688" w14:textId="77777777" w:rsidTr="007F2848">
        <w:trPr>
          <w:jc w:val="center"/>
        </w:trPr>
        <w:tc>
          <w:tcPr>
            <w:tcW w:w="2853" w:type="pct"/>
            <w:shd w:val="clear" w:color="auto" w:fill="auto"/>
          </w:tcPr>
          <w:p w14:paraId="3C1044C7" w14:textId="39693AA3" w:rsidR="00D33D41" w:rsidRPr="00B755BB" w:rsidRDefault="00D33D41" w:rsidP="00D33D41">
            <w:pPr>
              <w:pStyle w:val="BodyText"/>
              <w:jc w:val="both"/>
              <w:rPr>
                <w:rFonts w:ascii="Arial Narrow" w:hAnsi="Arial Narrow"/>
                <w:sz w:val="22"/>
                <w:szCs w:val="22"/>
                <w:lang w:val="en-ZA"/>
              </w:rPr>
            </w:pPr>
            <w:permStart w:id="1014133151" w:edGrp="everyone" w:colFirst="1" w:colLast="1"/>
            <w:permStart w:id="258741118" w:edGrp="everyone" w:colFirst="2" w:colLast="2"/>
            <w:permStart w:id="1965120280" w:edGrp="everyone" w:colFirst="3" w:colLast="3"/>
            <w:permEnd w:id="861820324"/>
            <w:permEnd w:id="897860256"/>
            <w:permEnd w:id="2104046855"/>
            <w:r w:rsidRPr="00B755BB">
              <w:rPr>
                <w:rFonts w:ascii="Arial Narrow" w:hAnsi="Arial Narrow"/>
                <w:sz w:val="22"/>
                <w:szCs w:val="22"/>
                <w:lang w:val="en-ZA"/>
              </w:rPr>
              <w:t>Application Reference Number</w:t>
            </w:r>
          </w:p>
        </w:tc>
        <w:sdt>
          <w:sdtPr>
            <w:rPr>
              <w:rStyle w:val="Style24"/>
            </w:rPr>
            <w:id w:val="-604810818"/>
            <w:placeholder>
              <w:docPart w:val="326201A433524511AE583E75EEBD5D6A"/>
            </w:placeholder>
            <w:showingPlcHdr/>
            <w15:color w:val="000000"/>
          </w:sdtPr>
          <w:sdtEndPr>
            <w:rPr>
              <w:rStyle w:val="DefaultParagraphFont"/>
              <w:rFonts w:ascii="Arial" w:hAnsi="Arial"/>
              <w:sz w:val="16"/>
            </w:rPr>
          </w:sdtEndPr>
          <w:sdtContent>
            <w:tc>
              <w:tcPr>
                <w:tcW w:w="609" w:type="pct"/>
                <w:shd w:val="clear" w:color="auto" w:fill="auto"/>
              </w:tcPr>
              <w:p w14:paraId="41227551" w14:textId="22BEE46B" w:rsidR="00D33D41" w:rsidRDefault="00D33D41" w:rsidP="00D33D41">
                <w:pPr>
                  <w:pStyle w:val="BodyText"/>
                  <w:jc w:val="both"/>
                  <w:rPr>
                    <w:rStyle w:val="Style13usethis"/>
                  </w:rPr>
                </w:pPr>
                <w:r w:rsidRPr="00566A11">
                  <w:rPr>
                    <w:rStyle w:val="PlaceholderText"/>
                  </w:rPr>
                  <w:t>Click or tap here to enter text.</w:t>
                </w:r>
              </w:p>
            </w:tc>
          </w:sdtContent>
        </w:sdt>
        <w:sdt>
          <w:sdtPr>
            <w:rPr>
              <w:rStyle w:val="Style24"/>
            </w:rPr>
            <w:id w:val="2112155099"/>
            <w:placeholder>
              <w:docPart w:val="883292FADD404C808AC27A1DC4786E41"/>
            </w:placeholder>
            <w:showingPlcHdr/>
            <w15:color w:val="000000"/>
          </w:sdtPr>
          <w:sdtEndPr>
            <w:rPr>
              <w:rStyle w:val="DefaultParagraphFont"/>
              <w:rFonts w:ascii="Arial" w:hAnsi="Arial"/>
              <w:sz w:val="16"/>
            </w:rPr>
          </w:sdtEndPr>
          <w:sdtContent>
            <w:tc>
              <w:tcPr>
                <w:tcW w:w="693" w:type="pct"/>
                <w:shd w:val="clear" w:color="auto" w:fill="auto"/>
              </w:tcPr>
              <w:p w14:paraId="61FB87B4" w14:textId="34E69A65" w:rsidR="00D33D41" w:rsidRDefault="00D33D41" w:rsidP="00D33D41">
                <w:pPr>
                  <w:pStyle w:val="BodyText"/>
                  <w:jc w:val="both"/>
                  <w:rPr>
                    <w:rStyle w:val="Style13usethis"/>
                  </w:rPr>
                </w:pPr>
                <w:r w:rsidRPr="00566A11">
                  <w:rPr>
                    <w:rStyle w:val="PlaceholderText"/>
                  </w:rPr>
                  <w:t>Click or tap here to enter text.</w:t>
                </w:r>
              </w:p>
            </w:tc>
          </w:sdtContent>
        </w:sdt>
        <w:sdt>
          <w:sdtPr>
            <w:rPr>
              <w:rStyle w:val="Style24"/>
            </w:rPr>
            <w:id w:val="-714819813"/>
            <w:placeholder>
              <w:docPart w:val="71BC038A3F2840ADA0B0B74185F4AB20"/>
            </w:placeholder>
            <w:showingPlcHdr/>
            <w15:color w:val="000000"/>
          </w:sdtPr>
          <w:sdtEndPr>
            <w:rPr>
              <w:rStyle w:val="DefaultParagraphFont"/>
              <w:rFonts w:ascii="Arial" w:hAnsi="Arial"/>
              <w:sz w:val="16"/>
            </w:rPr>
          </w:sdtEndPr>
          <w:sdtContent>
            <w:tc>
              <w:tcPr>
                <w:tcW w:w="845" w:type="pct"/>
                <w:gridSpan w:val="2"/>
                <w:shd w:val="clear" w:color="auto" w:fill="auto"/>
              </w:tcPr>
              <w:p w14:paraId="572B6227" w14:textId="7D4D37AC" w:rsidR="00D33D41" w:rsidRDefault="00D33D41" w:rsidP="00D33D41">
                <w:pPr>
                  <w:pStyle w:val="BodyText"/>
                  <w:jc w:val="both"/>
                  <w:rPr>
                    <w:rStyle w:val="Style13usethis"/>
                  </w:rPr>
                </w:pPr>
                <w:r w:rsidRPr="00566A11">
                  <w:rPr>
                    <w:rStyle w:val="PlaceholderText"/>
                  </w:rPr>
                  <w:t>Click or tap here to enter text.</w:t>
                </w:r>
              </w:p>
            </w:tc>
          </w:sdtContent>
        </w:sdt>
      </w:tr>
      <w:permEnd w:id="1014133151"/>
      <w:permEnd w:id="258741118"/>
      <w:permEnd w:id="1965120280"/>
      <w:tr w:rsidR="00B95B6A" w:rsidRPr="00B755BB" w14:paraId="564A4D2D" w14:textId="77777777" w:rsidTr="00476D16">
        <w:trPr>
          <w:trHeight w:val="444"/>
          <w:jc w:val="center"/>
        </w:trPr>
        <w:tc>
          <w:tcPr>
            <w:tcW w:w="5000" w:type="pct"/>
            <w:gridSpan w:val="5"/>
            <w:shd w:val="clear" w:color="auto" w:fill="auto"/>
          </w:tcPr>
          <w:p w14:paraId="451BCB12" w14:textId="67D8B93E" w:rsidR="00B95B6A" w:rsidRPr="00B755BB" w:rsidRDefault="00B95B6A" w:rsidP="00B95B6A">
            <w:pPr>
              <w:pStyle w:val="BodyText"/>
              <w:jc w:val="both"/>
              <w:rPr>
                <w:rFonts w:ascii="Arial Narrow" w:hAnsi="Arial Narrow"/>
                <w:sz w:val="22"/>
                <w:szCs w:val="22"/>
                <w:lang w:val="en-ZA"/>
              </w:rPr>
            </w:pPr>
            <w:r w:rsidRPr="00B755BB">
              <w:rPr>
                <w:rFonts w:ascii="Arial Narrow" w:hAnsi="Arial Narrow"/>
                <w:sz w:val="22"/>
                <w:szCs w:val="22"/>
                <w:lang w:val="en-ZA"/>
              </w:rPr>
              <w:t>Please provide details of the steps taken to ascertain this information:</w:t>
            </w:r>
          </w:p>
        </w:tc>
      </w:tr>
      <w:tr w:rsidR="00D33D41" w:rsidRPr="00B755BB" w14:paraId="7E819BDB" w14:textId="77777777" w:rsidTr="00476D16">
        <w:trPr>
          <w:trHeight w:val="444"/>
          <w:jc w:val="center"/>
        </w:trPr>
        <w:tc>
          <w:tcPr>
            <w:tcW w:w="5000" w:type="pct"/>
            <w:gridSpan w:val="5"/>
            <w:shd w:val="clear" w:color="auto" w:fill="auto"/>
          </w:tcPr>
          <w:sdt>
            <w:sdtPr>
              <w:rPr>
                <w:rStyle w:val="Style13usethis"/>
              </w:rPr>
              <w:id w:val="413514542"/>
              <w:placeholder>
                <w:docPart w:val="2BFF4CDAE0004B579D603B77DC9C1D83"/>
              </w:placeholder>
              <w:showingPlcHdr/>
            </w:sdtPr>
            <w:sdtEndPr>
              <w:rPr>
                <w:rStyle w:val="DefaultParagraphFont"/>
                <w:rFonts w:ascii="Arial" w:hAnsi="Arial"/>
                <w:sz w:val="16"/>
                <w:szCs w:val="22"/>
                <w:lang w:val="en-ZA"/>
              </w:rPr>
            </w:sdtEndPr>
            <w:sdtContent>
              <w:permStart w:id="1390285529" w:edGrp="everyone" w:displacedByCustomXml="prev"/>
              <w:p w14:paraId="4B03BB23" w14:textId="2236B805" w:rsidR="00D33D41" w:rsidRPr="00B755BB" w:rsidRDefault="00D33D41" w:rsidP="00D33D41">
                <w:pPr>
                  <w:pStyle w:val="BodyText"/>
                  <w:jc w:val="both"/>
                  <w:rPr>
                    <w:rFonts w:ascii="Arial Narrow" w:hAnsi="Arial Narrow"/>
                    <w:sz w:val="22"/>
                    <w:szCs w:val="22"/>
                    <w:lang w:val="en-ZA"/>
                  </w:rPr>
                </w:pPr>
                <w:r w:rsidRPr="00B755BB">
                  <w:rPr>
                    <w:rStyle w:val="PlaceholderText"/>
                  </w:rPr>
                  <w:t>Click or tap here to enter text.</w:t>
                </w:r>
              </w:p>
              <w:permEnd w:id="1390285529" w:displacedByCustomXml="next"/>
            </w:sdtContent>
          </w:sdt>
          <w:p w14:paraId="119E3C72" w14:textId="77777777" w:rsidR="00D33D41" w:rsidRPr="00B755BB" w:rsidRDefault="00D33D41" w:rsidP="00D33D41">
            <w:pPr>
              <w:pStyle w:val="BodyText"/>
              <w:jc w:val="both"/>
              <w:rPr>
                <w:rFonts w:ascii="Arial Narrow" w:hAnsi="Arial Narrow"/>
                <w:sz w:val="22"/>
                <w:szCs w:val="22"/>
                <w:lang w:val="en-ZA"/>
              </w:rPr>
            </w:pPr>
          </w:p>
        </w:tc>
      </w:tr>
      <w:tr w:rsidR="00B95B6A" w:rsidRPr="00B755BB" w14:paraId="7CBC99E7" w14:textId="77777777" w:rsidTr="004B10D1">
        <w:trPr>
          <w:trHeight w:val="444"/>
          <w:jc w:val="center"/>
        </w:trPr>
        <w:tc>
          <w:tcPr>
            <w:tcW w:w="5000" w:type="pct"/>
            <w:gridSpan w:val="5"/>
            <w:tcBorders>
              <w:bottom w:val="single" w:sz="4" w:space="0" w:color="auto"/>
            </w:tcBorders>
            <w:shd w:val="clear" w:color="auto" w:fill="auto"/>
          </w:tcPr>
          <w:p w14:paraId="093621D5" w14:textId="3800ACA3" w:rsidR="00B95B6A" w:rsidRPr="00B755BB" w:rsidDel="00B95B6A" w:rsidRDefault="00B95B6A" w:rsidP="00D33D41">
            <w:pPr>
              <w:pStyle w:val="BodyText"/>
              <w:jc w:val="both"/>
              <w:rPr>
                <w:rFonts w:ascii="Arial Narrow" w:hAnsi="Arial Narrow"/>
                <w:sz w:val="22"/>
                <w:szCs w:val="22"/>
                <w:lang w:val="en-ZA"/>
              </w:rPr>
            </w:pPr>
            <w:r w:rsidRPr="00B755BB">
              <w:rPr>
                <w:rFonts w:ascii="Arial Narrow" w:hAnsi="Arial Narrow"/>
                <w:sz w:val="22"/>
                <w:szCs w:val="22"/>
                <w:lang w:val="en-ZA"/>
              </w:rPr>
              <w:t xml:space="preserve">Explain whether the above approval(s) will be in conflict with the proposed </w:t>
            </w:r>
            <w:r w:rsidR="00D44F29">
              <w:rPr>
                <w:rFonts w:ascii="Arial Narrow" w:hAnsi="Arial Narrow"/>
                <w:sz w:val="22"/>
                <w:szCs w:val="22"/>
                <w:lang w:val="en-ZA"/>
              </w:rPr>
              <w:t>amendment</w:t>
            </w:r>
            <w:r w:rsidR="00C036EB">
              <w:rPr>
                <w:rFonts w:ascii="Arial Narrow" w:hAnsi="Arial Narrow"/>
                <w:sz w:val="22"/>
                <w:szCs w:val="22"/>
                <w:lang w:val="en-ZA"/>
              </w:rPr>
              <w:t>s applied for</w:t>
            </w:r>
            <w:r w:rsidRPr="00B755BB">
              <w:rPr>
                <w:rFonts w:ascii="Arial Narrow" w:hAnsi="Arial Narrow"/>
                <w:sz w:val="22"/>
                <w:szCs w:val="22"/>
                <w:lang w:val="en-ZA"/>
              </w:rPr>
              <w:t>.</w:t>
            </w:r>
          </w:p>
        </w:tc>
      </w:tr>
      <w:tr w:rsidR="00D33D41" w:rsidRPr="00B755BB" w14:paraId="503B4032" w14:textId="77777777" w:rsidTr="004B10D1">
        <w:trPr>
          <w:trHeight w:val="4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sdt>
            <w:sdtPr>
              <w:rPr>
                <w:rStyle w:val="Style13usethis"/>
              </w:rPr>
              <w:id w:val="-586610824"/>
              <w:placeholder>
                <w:docPart w:val="A0BF35D8573C45ADAE6EBB0406500A53"/>
              </w:placeholder>
              <w:showingPlcHdr/>
            </w:sdtPr>
            <w:sdtEndPr>
              <w:rPr>
                <w:rStyle w:val="DefaultParagraphFont"/>
                <w:rFonts w:ascii="Arial" w:hAnsi="Arial"/>
                <w:sz w:val="16"/>
                <w:szCs w:val="22"/>
                <w:lang w:val="en-ZA"/>
              </w:rPr>
            </w:sdtEndPr>
            <w:sdtContent>
              <w:permStart w:id="717831940" w:edGrp="everyone" w:displacedByCustomXml="prev"/>
              <w:p w14:paraId="25AF46C8" w14:textId="76B14F13" w:rsidR="00D33D41" w:rsidRPr="00B755BB" w:rsidRDefault="00D33D41" w:rsidP="00D33D41">
                <w:pPr>
                  <w:pStyle w:val="BodyText"/>
                  <w:jc w:val="both"/>
                  <w:rPr>
                    <w:rFonts w:ascii="Arial Narrow" w:hAnsi="Arial Narrow"/>
                    <w:sz w:val="22"/>
                    <w:szCs w:val="22"/>
                    <w:lang w:val="en-ZA"/>
                  </w:rPr>
                </w:pPr>
                <w:r w:rsidRPr="00B755BB">
                  <w:rPr>
                    <w:rStyle w:val="PlaceholderText"/>
                  </w:rPr>
                  <w:t>Click or tap here to enter text.</w:t>
                </w:r>
              </w:p>
              <w:permEnd w:id="717831940" w:displacedByCustomXml="next"/>
            </w:sdtContent>
          </w:sdt>
        </w:tc>
      </w:tr>
      <w:tr w:rsidR="00963069" w:rsidRPr="00B755BB" w14:paraId="26ED3DC1" w14:textId="77777777" w:rsidTr="004B10D1">
        <w:trPr>
          <w:trHeight w:val="4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69EA386" w14:textId="77777777" w:rsidR="00963069" w:rsidRDefault="00963069" w:rsidP="00963069">
            <w:pPr>
              <w:pStyle w:val="BodyText"/>
              <w:jc w:val="both"/>
            </w:pPr>
            <w:r w:rsidRPr="000A7F4C">
              <w:rPr>
                <w:rFonts w:ascii="Arial Narrow" w:hAnsi="Arial Narrow"/>
                <w:sz w:val="22"/>
                <w:szCs w:val="22"/>
                <w:lang w:val="en-ZA"/>
              </w:rPr>
              <w:t>In your opinion, will this proposed amendment adversely affect the rights and interests of other parties?</w:t>
            </w:r>
            <w:r>
              <w:rPr>
                <w:rFonts w:ascii="Arial Narrow" w:hAnsi="Arial Narrow"/>
                <w:sz w:val="22"/>
                <w:szCs w:val="22"/>
                <w:lang w:val="en-ZA"/>
              </w:rPr>
              <w:t xml:space="preserve"> </w:t>
            </w:r>
            <w:r w:rsidRPr="00714CF9">
              <w:rPr>
                <w:rFonts w:ascii="Arial Narrow" w:hAnsi="Arial Narrow" w:cs="Arial"/>
                <w:sz w:val="22"/>
                <w:szCs w:val="22"/>
              </w:rPr>
              <w:t>Please provide a detailed motivation of your opinion.</w:t>
            </w:r>
            <w:r>
              <w:t xml:space="preserve"> </w:t>
            </w:r>
          </w:p>
          <w:p w14:paraId="7EF42E48" w14:textId="5796C4E2" w:rsidR="00963069" w:rsidRPr="00531829" w:rsidRDefault="00963069" w:rsidP="00963069">
            <w:pPr>
              <w:pStyle w:val="BodyText"/>
              <w:jc w:val="both"/>
              <w:rPr>
                <w:rFonts w:ascii="Arial Narrow" w:hAnsi="Arial Narrow" w:cs="Arial"/>
                <w:sz w:val="22"/>
                <w:szCs w:val="22"/>
              </w:rPr>
            </w:pPr>
            <w:r w:rsidRPr="00531829">
              <w:rPr>
                <w:rFonts w:ascii="Arial Narrow" w:hAnsi="Arial Narrow" w:cs="Arial"/>
                <w:sz w:val="22"/>
                <w:szCs w:val="22"/>
              </w:rPr>
              <w:t>YES</w:t>
            </w:r>
            <w:r>
              <w:rPr>
                <w:rFonts w:ascii="Arial Narrow" w:hAnsi="Arial Narrow" w:cs="Arial"/>
                <w:sz w:val="22"/>
                <w:szCs w:val="22"/>
              </w:rPr>
              <w:t xml:space="preserve"> </w:t>
            </w:r>
            <w:sdt>
              <w:sdtPr>
                <w:rPr>
                  <w:sz w:val="20"/>
                  <w:szCs w:val="28"/>
                </w:rPr>
                <w:id w:val="734205223"/>
                <w14:checkbox>
                  <w14:checked w14:val="0"/>
                  <w14:checkedState w14:val="2612" w14:font="MS Gothic"/>
                  <w14:uncheckedState w14:val="2610" w14:font="MS Gothic"/>
                </w14:checkbox>
              </w:sdtPr>
              <w:sdtEndPr/>
              <w:sdtContent>
                <w:permStart w:id="972109491" w:edGrp="everyone"/>
                <w:r w:rsidR="006E1DCF">
                  <w:rPr>
                    <w:rFonts w:ascii="MS Gothic" w:eastAsia="MS Gothic" w:hAnsi="MS Gothic" w:hint="eastAsia"/>
                    <w:sz w:val="20"/>
                    <w:szCs w:val="28"/>
                  </w:rPr>
                  <w:t>☐</w:t>
                </w:r>
                <w:permEnd w:id="972109491"/>
              </w:sdtContent>
            </w:sdt>
            <w:r w:rsidRPr="00531829">
              <w:rPr>
                <w:rFonts w:ascii="Segoe UI Symbol" w:hAnsi="Segoe UI Symbol" w:cs="Segoe UI Symbol"/>
                <w:sz w:val="22"/>
                <w:szCs w:val="22"/>
              </w:rPr>
              <w:t xml:space="preserve"> </w:t>
            </w:r>
          </w:p>
          <w:p w14:paraId="64BFA36B" w14:textId="6D2E759C" w:rsidR="00963069" w:rsidRDefault="00963069" w:rsidP="00963069">
            <w:pPr>
              <w:pStyle w:val="BodyText"/>
              <w:jc w:val="both"/>
              <w:rPr>
                <w:rStyle w:val="Style13usethis"/>
              </w:rPr>
            </w:pPr>
            <w:r w:rsidRPr="00531829">
              <w:rPr>
                <w:rFonts w:ascii="Arial Narrow" w:hAnsi="Arial Narrow" w:cs="Arial"/>
                <w:sz w:val="22"/>
                <w:szCs w:val="22"/>
              </w:rPr>
              <w:t>NO</w:t>
            </w:r>
            <w:r>
              <w:rPr>
                <w:rFonts w:ascii="Arial Narrow" w:hAnsi="Arial Narrow" w:cs="Arial"/>
                <w:sz w:val="22"/>
                <w:szCs w:val="22"/>
              </w:rPr>
              <w:t xml:space="preserve">  </w:t>
            </w:r>
            <w:sdt>
              <w:sdtPr>
                <w:rPr>
                  <w:sz w:val="20"/>
                  <w:szCs w:val="28"/>
                </w:rPr>
                <w:id w:val="739916030"/>
                <w14:checkbox>
                  <w14:checked w14:val="0"/>
                  <w14:checkedState w14:val="2612" w14:font="MS Gothic"/>
                  <w14:uncheckedState w14:val="2610" w14:font="MS Gothic"/>
                </w14:checkbox>
              </w:sdtPr>
              <w:sdtEndPr/>
              <w:sdtContent>
                <w:permStart w:id="893006078" w:edGrp="everyone"/>
                <w:r w:rsidR="006E1DCF">
                  <w:rPr>
                    <w:rFonts w:ascii="MS Gothic" w:eastAsia="MS Gothic" w:hAnsi="MS Gothic" w:hint="eastAsia"/>
                    <w:sz w:val="20"/>
                    <w:szCs w:val="28"/>
                  </w:rPr>
                  <w:t>☐</w:t>
                </w:r>
                <w:permEnd w:id="893006078"/>
              </w:sdtContent>
            </w:sdt>
            <w:r w:rsidRPr="00531829">
              <w:rPr>
                <w:rFonts w:ascii="Segoe UI Symbol" w:hAnsi="Segoe UI Symbol" w:cs="Segoe UI Symbol"/>
                <w:sz w:val="22"/>
                <w:szCs w:val="22"/>
              </w:rPr>
              <w:t xml:space="preserve"> </w:t>
            </w:r>
          </w:p>
        </w:tc>
      </w:tr>
      <w:tr w:rsidR="00963069" w:rsidRPr="00B755BB" w14:paraId="2FCF2F0F" w14:textId="77777777" w:rsidTr="004B10D1">
        <w:trPr>
          <w:trHeight w:val="4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sdt>
            <w:sdtPr>
              <w:rPr>
                <w:rStyle w:val="Style13usethis"/>
              </w:rPr>
              <w:id w:val="758487642"/>
              <w:placeholder>
                <w:docPart w:val="172EBDA555234BB885E1919FBCDB9382"/>
              </w:placeholder>
              <w:showingPlcHdr/>
            </w:sdtPr>
            <w:sdtEndPr>
              <w:rPr>
                <w:rStyle w:val="DefaultParagraphFont"/>
                <w:rFonts w:ascii="Arial" w:hAnsi="Arial"/>
                <w:sz w:val="16"/>
                <w:szCs w:val="22"/>
                <w:lang w:val="en-ZA"/>
              </w:rPr>
            </w:sdtEndPr>
            <w:sdtContent>
              <w:permStart w:id="1167544143" w:edGrp="everyone" w:displacedByCustomXml="prev"/>
              <w:p w14:paraId="6398EF6E" w14:textId="77777777" w:rsidR="00963069" w:rsidRDefault="00963069" w:rsidP="00963069">
                <w:pPr>
                  <w:pStyle w:val="BodyText"/>
                  <w:jc w:val="both"/>
                  <w:rPr>
                    <w:rStyle w:val="Style13usethis"/>
                    <w:rFonts w:eastAsia="Times New Roman" w:cs="Times New Roman"/>
                    <w:szCs w:val="24"/>
                    <w:lang w:eastAsia="en-US"/>
                  </w:rPr>
                </w:pPr>
                <w:r w:rsidRPr="00B755BB">
                  <w:rPr>
                    <w:rStyle w:val="PlaceholderText"/>
                  </w:rPr>
                  <w:t>Click or tap here to enter text.</w:t>
                </w:r>
              </w:p>
              <w:permEnd w:id="1167544143" w:displacedByCustomXml="next"/>
            </w:sdtContent>
          </w:sdt>
          <w:p w14:paraId="4379B986" w14:textId="77777777" w:rsidR="00963069" w:rsidRPr="000A7F4C" w:rsidRDefault="00963069" w:rsidP="00963069">
            <w:pPr>
              <w:pStyle w:val="BodyText"/>
              <w:jc w:val="both"/>
              <w:rPr>
                <w:rFonts w:ascii="Arial Narrow" w:hAnsi="Arial Narrow"/>
                <w:sz w:val="22"/>
                <w:szCs w:val="22"/>
                <w:lang w:val="en-ZA"/>
              </w:rPr>
            </w:pPr>
          </w:p>
        </w:tc>
      </w:tr>
    </w:tbl>
    <w:p w14:paraId="1B21D40B" w14:textId="77777777" w:rsidR="00C036EB" w:rsidRDefault="00C036EB" w:rsidP="004B10D1">
      <w:pPr>
        <w:jc w:val="both"/>
        <w:rPr>
          <w:b/>
          <w:sz w:val="24"/>
          <w:lang w:val="en-ZA"/>
        </w:rPr>
      </w:pPr>
    </w:p>
    <w:p w14:paraId="6475FD23" w14:textId="6BA45A1C" w:rsidR="000C2D23" w:rsidRPr="004B10D1" w:rsidRDefault="000C2D23" w:rsidP="004B10D1">
      <w:pPr>
        <w:jc w:val="both"/>
        <w:rPr>
          <w:b/>
          <w:sz w:val="24"/>
          <w:lang w:val="en-ZA"/>
        </w:rPr>
      </w:pPr>
      <w:r w:rsidRPr="004B10D1">
        <w:rPr>
          <w:b/>
          <w:sz w:val="24"/>
          <w:lang w:val="en-ZA"/>
        </w:rPr>
        <w:t>NOTE: The Department is entitled to request further information if it believes it is necessary for the consideration of the application.  If the application is for a substantive amendment or if the rights or interests of other parties are likely to be adversely affected, the Department will instruct the applicant to conduct a public participation process and to conduct any investigations and assessments that it deems necessary.</w:t>
      </w:r>
    </w:p>
    <w:p w14:paraId="59DE77DD" w14:textId="7BD064D0" w:rsidR="00C036EB" w:rsidRDefault="00C036EB">
      <w:pPr>
        <w:rPr>
          <w:sz w:val="24"/>
          <w:szCs w:val="28"/>
        </w:rPr>
      </w:pPr>
      <w:r>
        <w:rPr>
          <w:sz w:val="24"/>
          <w:szCs w:val="28"/>
        </w:rPr>
        <w:br w:type="page"/>
      </w:r>
    </w:p>
    <w:p w14:paraId="76E6CAA4" w14:textId="77777777" w:rsidR="00EF6481" w:rsidRDefault="00EF6481" w:rsidP="00D44F29">
      <w:pPr>
        <w:pStyle w:val="Heading1"/>
      </w:pPr>
      <w:bookmarkStart w:id="18" w:name="_Toc138171457"/>
      <w:bookmarkStart w:id="19" w:name="_Toc138171458"/>
      <w:bookmarkStart w:id="20" w:name="_Toc138171459"/>
      <w:bookmarkStart w:id="21" w:name="_Toc138171460"/>
      <w:bookmarkStart w:id="22" w:name="_Toc138171461"/>
      <w:bookmarkStart w:id="23" w:name="_Toc138171521"/>
      <w:bookmarkStart w:id="24" w:name="_Toc138171522"/>
      <w:bookmarkStart w:id="25" w:name="_Toc138171523"/>
      <w:bookmarkStart w:id="26" w:name="_Toc138171524"/>
      <w:bookmarkStart w:id="27" w:name="_Toc138171525"/>
      <w:bookmarkStart w:id="28" w:name="_Toc138171526"/>
      <w:bookmarkStart w:id="29" w:name="_Toc117770986"/>
      <w:bookmarkStart w:id="30" w:name="_Toc138236584"/>
      <w:bookmarkEnd w:id="18"/>
      <w:bookmarkEnd w:id="19"/>
      <w:bookmarkEnd w:id="20"/>
      <w:bookmarkEnd w:id="21"/>
      <w:bookmarkEnd w:id="22"/>
      <w:bookmarkEnd w:id="23"/>
      <w:bookmarkEnd w:id="24"/>
      <w:bookmarkEnd w:id="25"/>
      <w:bookmarkEnd w:id="26"/>
      <w:bookmarkEnd w:id="27"/>
      <w:bookmarkEnd w:id="28"/>
      <w:r w:rsidRPr="00E1351A">
        <w:lastRenderedPageBreak/>
        <w:t>LIST OF APPENDICES</w:t>
      </w:r>
      <w:bookmarkEnd w:id="29"/>
      <w:bookmarkEnd w:id="30"/>
    </w:p>
    <w:p w14:paraId="0EF8F542" w14:textId="77777777" w:rsidR="00EF6481" w:rsidRDefault="00EF6481" w:rsidP="00EF64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6206"/>
        <w:gridCol w:w="911"/>
        <w:gridCol w:w="851"/>
      </w:tblGrid>
      <w:tr w:rsidR="00EF6481" w:rsidRPr="00CD3136" w14:paraId="7DD0173C" w14:textId="77777777" w:rsidTr="00E1351A">
        <w:tc>
          <w:tcPr>
            <w:tcW w:w="4085" w:type="pct"/>
            <w:gridSpan w:val="2"/>
            <w:vMerge w:val="restart"/>
            <w:tcMar>
              <w:top w:w="0" w:type="dxa"/>
              <w:left w:w="108" w:type="dxa"/>
              <w:bottom w:w="0" w:type="dxa"/>
              <w:right w:w="108" w:type="dxa"/>
            </w:tcMar>
          </w:tcPr>
          <w:p w14:paraId="7FE5AC3B" w14:textId="77777777" w:rsidR="00EF6481" w:rsidRPr="00CD3136" w:rsidRDefault="00EF6481" w:rsidP="00E1351A">
            <w:pPr>
              <w:pStyle w:val="Footer"/>
              <w:jc w:val="both"/>
              <w:rPr>
                <w:szCs w:val="22"/>
              </w:rPr>
            </w:pPr>
            <w:permStart w:id="1849367686" w:edGrp="everyone"/>
          </w:p>
        </w:tc>
        <w:tc>
          <w:tcPr>
            <w:tcW w:w="915" w:type="pct"/>
            <w:gridSpan w:val="2"/>
            <w:vAlign w:val="center"/>
          </w:tcPr>
          <w:p w14:paraId="290D49AC" w14:textId="77777777" w:rsidR="00EF6481" w:rsidRPr="00EF6481" w:rsidRDefault="00EF6481" w:rsidP="00E1351A">
            <w:pPr>
              <w:pStyle w:val="Footer"/>
              <w:jc w:val="center"/>
              <w:rPr>
                <w:b/>
                <w:bCs/>
                <w:szCs w:val="22"/>
              </w:rPr>
            </w:pPr>
            <w:r w:rsidRPr="00EF6481">
              <w:rPr>
                <w:b/>
                <w:bCs/>
                <w:szCs w:val="22"/>
              </w:rPr>
              <w:t>SUBMITTED</w:t>
            </w:r>
          </w:p>
        </w:tc>
      </w:tr>
      <w:tr w:rsidR="00EF6481" w:rsidRPr="00CD3136" w14:paraId="3095D6DF" w14:textId="77777777" w:rsidTr="00E1351A">
        <w:tc>
          <w:tcPr>
            <w:tcW w:w="4085" w:type="pct"/>
            <w:gridSpan w:val="2"/>
            <w:vMerge/>
            <w:tcMar>
              <w:top w:w="0" w:type="dxa"/>
              <w:left w:w="108" w:type="dxa"/>
              <w:bottom w:w="0" w:type="dxa"/>
              <w:right w:w="108" w:type="dxa"/>
            </w:tcMar>
          </w:tcPr>
          <w:p w14:paraId="33184B23" w14:textId="77777777" w:rsidR="00EF6481" w:rsidRPr="00CD3136" w:rsidRDefault="00EF6481" w:rsidP="00E1351A">
            <w:pPr>
              <w:pStyle w:val="Footer"/>
              <w:jc w:val="both"/>
              <w:rPr>
                <w:szCs w:val="22"/>
              </w:rPr>
            </w:pPr>
          </w:p>
        </w:tc>
        <w:tc>
          <w:tcPr>
            <w:tcW w:w="473" w:type="pct"/>
            <w:vAlign w:val="center"/>
          </w:tcPr>
          <w:p w14:paraId="46075EBF" w14:textId="77777777" w:rsidR="00EF6481" w:rsidRPr="00EF6481" w:rsidRDefault="00EF6481" w:rsidP="00E1351A">
            <w:pPr>
              <w:pStyle w:val="Footer"/>
              <w:jc w:val="center"/>
              <w:rPr>
                <w:b/>
                <w:bCs/>
                <w:szCs w:val="22"/>
              </w:rPr>
            </w:pPr>
            <w:r w:rsidRPr="00EF6481">
              <w:rPr>
                <w:b/>
                <w:bCs/>
                <w:szCs w:val="22"/>
              </w:rPr>
              <w:t>YES</w:t>
            </w:r>
          </w:p>
        </w:tc>
        <w:tc>
          <w:tcPr>
            <w:tcW w:w="442" w:type="pct"/>
            <w:vAlign w:val="center"/>
          </w:tcPr>
          <w:p w14:paraId="23CAA7D8" w14:textId="77777777" w:rsidR="00EF6481" w:rsidRPr="00EF6481" w:rsidRDefault="00EF6481" w:rsidP="00E1351A">
            <w:pPr>
              <w:pStyle w:val="Footer"/>
              <w:jc w:val="center"/>
              <w:rPr>
                <w:b/>
                <w:bCs/>
                <w:szCs w:val="22"/>
              </w:rPr>
            </w:pPr>
            <w:r w:rsidRPr="00EF6481">
              <w:rPr>
                <w:b/>
                <w:bCs/>
                <w:szCs w:val="22"/>
              </w:rPr>
              <w:t>NO</w:t>
            </w:r>
          </w:p>
        </w:tc>
      </w:tr>
      <w:bookmarkStart w:id="31" w:name="APP1" w:colFirst="0" w:colLast="0"/>
      <w:tr w:rsidR="00A75999" w:rsidRPr="00CD3136" w14:paraId="75B6708F" w14:textId="77777777" w:rsidTr="004B10D1">
        <w:tc>
          <w:tcPr>
            <w:tcW w:w="862" w:type="pct"/>
            <w:tcMar>
              <w:top w:w="0" w:type="dxa"/>
              <w:left w:w="108" w:type="dxa"/>
              <w:bottom w:w="0" w:type="dxa"/>
              <w:right w:w="108" w:type="dxa"/>
            </w:tcMar>
          </w:tcPr>
          <w:p w14:paraId="7F60F4D6" w14:textId="4D092F83" w:rsidR="00A75999" w:rsidRPr="004E58DF" w:rsidRDefault="00210F28" w:rsidP="00A75999">
            <w:pPr>
              <w:rPr>
                <w:sz w:val="24"/>
              </w:rPr>
            </w:pPr>
            <w:r>
              <w:fldChar w:fldCharType="begin"/>
            </w:r>
            <w:r>
              <w:instrText xml:space="preserve"> HYPERLINK  \l "APP1" </w:instrText>
            </w:r>
            <w:r>
              <w:fldChar w:fldCharType="separate"/>
            </w:r>
            <w:r w:rsidR="00F20437" w:rsidRPr="00210F28">
              <w:rPr>
                <w:rStyle w:val="Hyperlink"/>
              </w:rPr>
              <w:t>APPENDIX 1</w:t>
            </w:r>
            <w:r>
              <w:fldChar w:fldCharType="end"/>
            </w:r>
          </w:p>
        </w:tc>
        <w:tc>
          <w:tcPr>
            <w:tcW w:w="3223" w:type="pct"/>
            <w:tcMar>
              <w:top w:w="0" w:type="dxa"/>
              <w:left w:w="108" w:type="dxa"/>
              <w:bottom w:w="0" w:type="dxa"/>
              <w:right w:w="108" w:type="dxa"/>
            </w:tcMar>
          </w:tcPr>
          <w:p w14:paraId="459DAF0D" w14:textId="5F01D110" w:rsidR="00A75999" w:rsidRPr="004E58DF" w:rsidRDefault="00A84B13" w:rsidP="00A75999">
            <w:pPr>
              <w:rPr>
                <w:sz w:val="24"/>
              </w:rPr>
            </w:pPr>
            <w:r w:rsidRPr="00A84B13">
              <w:t>PRE-APPLICATION MEETING MINUTES</w:t>
            </w:r>
          </w:p>
        </w:tc>
        <w:sdt>
          <w:sdtPr>
            <w:rPr>
              <w:szCs w:val="22"/>
            </w:rPr>
            <w:id w:val="-2102636103"/>
            <w14:checkbox>
              <w14:checked w14:val="0"/>
              <w14:checkedState w14:val="2612" w14:font="MS Gothic"/>
              <w14:uncheckedState w14:val="2610" w14:font="MS Gothic"/>
            </w14:checkbox>
          </w:sdtPr>
          <w:sdtEndPr/>
          <w:sdtContent>
            <w:tc>
              <w:tcPr>
                <w:tcW w:w="473" w:type="pct"/>
                <w:vAlign w:val="center"/>
              </w:tcPr>
              <w:p w14:paraId="4D51628F" w14:textId="591A0DE0" w:rsidR="00A75999" w:rsidRPr="00CD3136" w:rsidRDefault="00963069" w:rsidP="00A75999">
                <w:pPr>
                  <w:pStyle w:val="Footer"/>
                  <w:jc w:val="center"/>
                  <w:rPr>
                    <w:szCs w:val="22"/>
                  </w:rPr>
                </w:pPr>
                <w:r>
                  <w:rPr>
                    <w:rFonts w:ascii="MS Gothic" w:eastAsia="MS Gothic" w:hAnsi="MS Gothic" w:hint="eastAsia"/>
                    <w:szCs w:val="22"/>
                  </w:rPr>
                  <w:t>☐</w:t>
                </w:r>
              </w:p>
            </w:tc>
          </w:sdtContent>
        </w:sdt>
        <w:sdt>
          <w:sdtPr>
            <w:rPr>
              <w:szCs w:val="22"/>
            </w:rPr>
            <w:id w:val="203602811"/>
            <w14:checkbox>
              <w14:checked w14:val="0"/>
              <w14:checkedState w14:val="2612" w14:font="MS Gothic"/>
              <w14:uncheckedState w14:val="2610" w14:font="MS Gothic"/>
            </w14:checkbox>
          </w:sdtPr>
          <w:sdtEndPr/>
          <w:sdtContent>
            <w:tc>
              <w:tcPr>
                <w:tcW w:w="442" w:type="pct"/>
                <w:vAlign w:val="center"/>
              </w:tcPr>
              <w:p w14:paraId="463EE3D0"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2" w:name="APP2"/>
      <w:bookmarkEnd w:id="31"/>
      <w:tr w:rsidR="00A75999" w:rsidRPr="00CD3136" w14:paraId="7AB9AB67" w14:textId="77777777" w:rsidTr="004B10D1">
        <w:tc>
          <w:tcPr>
            <w:tcW w:w="862" w:type="pct"/>
            <w:tcMar>
              <w:top w:w="0" w:type="dxa"/>
              <w:left w:w="108" w:type="dxa"/>
              <w:bottom w:w="0" w:type="dxa"/>
              <w:right w:w="108" w:type="dxa"/>
            </w:tcMar>
          </w:tcPr>
          <w:p w14:paraId="31B9962E" w14:textId="22FF183F" w:rsidR="00A75999" w:rsidRPr="004E58DF" w:rsidRDefault="00210F28" w:rsidP="00A75999">
            <w:pPr>
              <w:jc w:val="both"/>
              <w:rPr>
                <w:b/>
                <w:bCs/>
                <w:sz w:val="24"/>
              </w:rPr>
            </w:pPr>
            <w:r>
              <w:fldChar w:fldCharType="begin"/>
            </w:r>
            <w:r>
              <w:instrText xml:space="preserve"> HYPERLINK  \l "APP2" </w:instrText>
            </w:r>
            <w:r>
              <w:fldChar w:fldCharType="separate"/>
            </w:r>
            <w:r w:rsidR="00A75999" w:rsidRPr="00210F28">
              <w:rPr>
                <w:rStyle w:val="Hyperlink"/>
              </w:rPr>
              <w:t>APPENDIX 2</w:t>
            </w:r>
            <w:bookmarkEnd w:id="32"/>
            <w:r>
              <w:fldChar w:fldCharType="end"/>
            </w:r>
          </w:p>
        </w:tc>
        <w:tc>
          <w:tcPr>
            <w:tcW w:w="3223" w:type="pct"/>
            <w:tcMar>
              <w:top w:w="0" w:type="dxa"/>
              <w:left w:w="108" w:type="dxa"/>
              <w:bottom w:w="0" w:type="dxa"/>
              <w:right w:w="108" w:type="dxa"/>
            </w:tcMar>
          </w:tcPr>
          <w:p w14:paraId="37C3283F" w14:textId="19BBBABB" w:rsidR="00A75999" w:rsidRPr="004E58DF" w:rsidRDefault="00A84B13" w:rsidP="00A75999">
            <w:pPr>
              <w:rPr>
                <w:i/>
                <w:iCs/>
                <w:sz w:val="24"/>
              </w:rPr>
            </w:pPr>
            <w:r w:rsidRPr="00A84B13">
              <w:t>PROOF OF PAYMENT / MOTIVATION FOR EXCLUSION</w:t>
            </w:r>
          </w:p>
        </w:tc>
        <w:sdt>
          <w:sdtPr>
            <w:rPr>
              <w:szCs w:val="22"/>
            </w:rPr>
            <w:id w:val="1193721294"/>
            <w14:checkbox>
              <w14:checked w14:val="0"/>
              <w14:checkedState w14:val="2612" w14:font="MS Gothic"/>
              <w14:uncheckedState w14:val="2610" w14:font="MS Gothic"/>
            </w14:checkbox>
          </w:sdtPr>
          <w:sdtEndPr/>
          <w:sdtContent>
            <w:tc>
              <w:tcPr>
                <w:tcW w:w="473" w:type="pct"/>
                <w:vAlign w:val="center"/>
              </w:tcPr>
              <w:p w14:paraId="54EBC1F1"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848844042"/>
            <w14:checkbox>
              <w14:checked w14:val="0"/>
              <w14:checkedState w14:val="2612" w14:font="MS Gothic"/>
              <w14:uncheckedState w14:val="2610" w14:font="MS Gothic"/>
            </w14:checkbox>
          </w:sdtPr>
          <w:sdtEndPr/>
          <w:sdtContent>
            <w:tc>
              <w:tcPr>
                <w:tcW w:w="442" w:type="pct"/>
                <w:vAlign w:val="center"/>
              </w:tcPr>
              <w:p w14:paraId="737C1835"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3" w:name="APP3" w:colFirst="0" w:colLast="0"/>
      <w:tr w:rsidR="00A75999" w:rsidRPr="00CD3136" w14:paraId="1A85B576" w14:textId="77777777" w:rsidTr="004B10D1">
        <w:tc>
          <w:tcPr>
            <w:tcW w:w="862" w:type="pct"/>
            <w:tcMar>
              <w:top w:w="0" w:type="dxa"/>
              <w:left w:w="108" w:type="dxa"/>
              <w:bottom w:w="0" w:type="dxa"/>
              <w:right w:w="108" w:type="dxa"/>
            </w:tcMar>
          </w:tcPr>
          <w:p w14:paraId="3FF17BE3" w14:textId="49F096A1" w:rsidR="00A75999" w:rsidRPr="004E58DF" w:rsidRDefault="00210F28" w:rsidP="00A75999">
            <w:pPr>
              <w:rPr>
                <w:b/>
                <w:bCs/>
                <w:sz w:val="24"/>
              </w:rPr>
            </w:pPr>
            <w:r>
              <w:fldChar w:fldCharType="begin"/>
            </w:r>
            <w:r>
              <w:instrText xml:space="preserve"> HYPERLINK  \l "APP3" </w:instrText>
            </w:r>
            <w:r>
              <w:fldChar w:fldCharType="separate"/>
            </w:r>
            <w:r w:rsidR="00A75999" w:rsidRPr="00210F28">
              <w:rPr>
                <w:rStyle w:val="Hyperlink"/>
              </w:rPr>
              <w:t>APPENDIX 3</w:t>
            </w:r>
            <w:r>
              <w:fldChar w:fldCharType="end"/>
            </w:r>
          </w:p>
        </w:tc>
        <w:tc>
          <w:tcPr>
            <w:tcW w:w="3223" w:type="pct"/>
            <w:tcMar>
              <w:top w:w="0" w:type="dxa"/>
              <w:left w:w="108" w:type="dxa"/>
              <w:bottom w:w="0" w:type="dxa"/>
              <w:right w:w="108" w:type="dxa"/>
            </w:tcMar>
          </w:tcPr>
          <w:p w14:paraId="2E2A9BD7" w14:textId="43115359" w:rsidR="00A75999" w:rsidRPr="004E58DF" w:rsidRDefault="00A84B13" w:rsidP="00A75999">
            <w:pPr>
              <w:rPr>
                <w:sz w:val="24"/>
              </w:rPr>
            </w:pPr>
            <w:r w:rsidRPr="00A84B13">
              <w:t>CERTIFIED COPIES OF EA AND SUBSEQUENT AMENDMENTS</w:t>
            </w:r>
          </w:p>
        </w:tc>
        <w:sdt>
          <w:sdtPr>
            <w:rPr>
              <w:szCs w:val="22"/>
            </w:rPr>
            <w:id w:val="1721396886"/>
            <w14:checkbox>
              <w14:checked w14:val="0"/>
              <w14:checkedState w14:val="2612" w14:font="MS Gothic"/>
              <w14:uncheckedState w14:val="2610" w14:font="MS Gothic"/>
            </w14:checkbox>
          </w:sdtPr>
          <w:sdtEndPr/>
          <w:sdtContent>
            <w:tc>
              <w:tcPr>
                <w:tcW w:w="473" w:type="pct"/>
                <w:vAlign w:val="center"/>
              </w:tcPr>
              <w:p w14:paraId="33A961EB"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797064598"/>
            <w14:checkbox>
              <w14:checked w14:val="0"/>
              <w14:checkedState w14:val="2612" w14:font="MS Gothic"/>
              <w14:uncheckedState w14:val="2610" w14:font="MS Gothic"/>
            </w14:checkbox>
          </w:sdtPr>
          <w:sdtEndPr/>
          <w:sdtContent>
            <w:tc>
              <w:tcPr>
                <w:tcW w:w="442" w:type="pct"/>
                <w:vAlign w:val="center"/>
              </w:tcPr>
              <w:p w14:paraId="041E53E9"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4" w:name="APP4"/>
      <w:bookmarkEnd w:id="33"/>
      <w:tr w:rsidR="00A75999" w:rsidRPr="00CD3136" w14:paraId="668B9741" w14:textId="77777777" w:rsidTr="004B10D1">
        <w:tc>
          <w:tcPr>
            <w:tcW w:w="862" w:type="pct"/>
            <w:tcMar>
              <w:top w:w="0" w:type="dxa"/>
              <w:left w:w="108" w:type="dxa"/>
              <w:bottom w:w="0" w:type="dxa"/>
              <w:right w:w="108" w:type="dxa"/>
            </w:tcMar>
          </w:tcPr>
          <w:p w14:paraId="168F42F7" w14:textId="5719A5A0" w:rsidR="00A75999" w:rsidRPr="004E58DF" w:rsidRDefault="00210F28" w:rsidP="00A75999">
            <w:pPr>
              <w:rPr>
                <w:b/>
                <w:bCs/>
                <w:sz w:val="24"/>
              </w:rPr>
            </w:pPr>
            <w:r>
              <w:fldChar w:fldCharType="begin"/>
            </w:r>
            <w:r>
              <w:instrText xml:space="preserve"> HYPERLINK  \l "APP4" </w:instrText>
            </w:r>
            <w:r>
              <w:fldChar w:fldCharType="separate"/>
            </w:r>
            <w:r w:rsidR="00A75999" w:rsidRPr="00210F28">
              <w:rPr>
                <w:rStyle w:val="Hyperlink"/>
              </w:rPr>
              <w:t>APPENDIX 4</w:t>
            </w:r>
            <w:bookmarkEnd w:id="34"/>
            <w:r>
              <w:fldChar w:fldCharType="end"/>
            </w:r>
          </w:p>
        </w:tc>
        <w:tc>
          <w:tcPr>
            <w:tcW w:w="3223" w:type="pct"/>
            <w:tcMar>
              <w:top w:w="0" w:type="dxa"/>
              <w:left w:w="108" w:type="dxa"/>
              <w:bottom w:w="0" w:type="dxa"/>
              <w:right w:w="108" w:type="dxa"/>
            </w:tcMar>
          </w:tcPr>
          <w:p w14:paraId="1108C211" w14:textId="79788F06" w:rsidR="00A75999" w:rsidRPr="004E58DF" w:rsidRDefault="00A84B13" w:rsidP="00A75999">
            <w:pPr>
              <w:rPr>
                <w:sz w:val="24"/>
              </w:rPr>
            </w:pPr>
            <w:r w:rsidRPr="00A84B13">
              <w:t>SECTION 24 C (3) AGREEMENT</w:t>
            </w:r>
          </w:p>
        </w:tc>
        <w:sdt>
          <w:sdtPr>
            <w:rPr>
              <w:szCs w:val="22"/>
            </w:rPr>
            <w:id w:val="827796969"/>
            <w14:checkbox>
              <w14:checked w14:val="0"/>
              <w14:checkedState w14:val="2612" w14:font="MS Gothic"/>
              <w14:uncheckedState w14:val="2610" w14:font="MS Gothic"/>
            </w14:checkbox>
          </w:sdtPr>
          <w:sdtEndPr/>
          <w:sdtContent>
            <w:tc>
              <w:tcPr>
                <w:tcW w:w="473" w:type="pct"/>
                <w:vAlign w:val="center"/>
              </w:tcPr>
              <w:p w14:paraId="1809D2D5"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600299985"/>
            <w14:checkbox>
              <w14:checked w14:val="0"/>
              <w14:checkedState w14:val="2612" w14:font="MS Gothic"/>
              <w14:uncheckedState w14:val="2610" w14:font="MS Gothic"/>
            </w14:checkbox>
          </w:sdtPr>
          <w:sdtEndPr/>
          <w:sdtContent>
            <w:tc>
              <w:tcPr>
                <w:tcW w:w="442" w:type="pct"/>
                <w:vAlign w:val="center"/>
              </w:tcPr>
              <w:p w14:paraId="4BE9E1E3"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5" w:name="APP5"/>
      <w:tr w:rsidR="00A75999" w:rsidRPr="00CD3136" w14:paraId="6A19E744" w14:textId="77777777" w:rsidTr="004B10D1">
        <w:tc>
          <w:tcPr>
            <w:tcW w:w="862" w:type="pct"/>
            <w:tcMar>
              <w:top w:w="0" w:type="dxa"/>
              <w:left w:w="108" w:type="dxa"/>
              <w:bottom w:w="0" w:type="dxa"/>
              <w:right w:w="108" w:type="dxa"/>
            </w:tcMar>
          </w:tcPr>
          <w:p w14:paraId="143697FF" w14:textId="24ABB53E" w:rsidR="00A75999" w:rsidRPr="004E58DF" w:rsidRDefault="00210F28" w:rsidP="00A75999">
            <w:pPr>
              <w:rPr>
                <w:b/>
                <w:bCs/>
                <w:sz w:val="24"/>
              </w:rPr>
            </w:pPr>
            <w:r>
              <w:fldChar w:fldCharType="begin"/>
            </w:r>
            <w:r>
              <w:instrText xml:space="preserve"> HYPERLINK  \l "APP5" </w:instrText>
            </w:r>
            <w:r>
              <w:fldChar w:fldCharType="separate"/>
            </w:r>
            <w:r w:rsidR="00A75999" w:rsidRPr="00210F28">
              <w:rPr>
                <w:rStyle w:val="Hyperlink"/>
              </w:rPr>
              <w:t>APPENDIX 5</w:t>
            </w:r>
            <w:bookmarkEnd w:id="35"/>
            <w:r>
              <w:fldChar w:fldCharType="end"/>
            </w:r>
          </w:p>
        </w:tc>
        <w:tc>
          <w:tcPr>
            <w:tcW w:w="3223" w:type="pct"/>
            <w:tcMar>
              <w:top w:w="0" w:type="dxa"/>
              <w:left w:w="108" w:type="dxa"/>
              <w:bottom w:w="0" w:type="dxa"/>
              <w:right w:w="108" w:type="dxa"/>
            </w:tcMar>
          </w:tcPr>
          <w:p w14:paraId="0D71BD06" w14:textId="31944115" w:rsidR="00A75999" w:rsidRPr="004E58DF" w:rsidRDefault="00FA7E62" w:rsidP="00A75999">
            <w:pPr>
              <w:rPr>
                <w:sz w:val="24"/>
              </w:rPr>
            </w:pPr>
            <w:r w:rsidRPr="00FA7E62">
              <w:t>LIST OF LANDOWNERS AND WRITTEN CONSENT</w:t>
            </w:r>
          </w:p>
        </w:tc>
        <w:sdt>
          <w:sdtPr>
            <w:rPr>
              <w:szCs w:val="22"/>
            </w:rPr>
            <w:id w:val="1911731047"/>
            <w14:checkbox>
              <w14:checked w14:val="0"/>
              <w14:checkedState w14:val="2612" w14:font="MS Gothic"/>
              <w14:uncheckedState w14:val="2610" w14:font="MS Gothic"/>
            </w14:checkbox>
          </w:sdtPr>
          <w:sdtEndPr/>
          <w:sdtContent>
            <w:tc>
              <w:tcPr>
                <w:tcW w:w="473" w:type="pct"/>
                <w:vAlign w:val="center"/>
              </w:tcPr>
              <w:p w14:paraId="5F6D492C"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918390380"/>
            <w14:checkbox>
              <w14:checked w14:val="0"/>
              <w14:checkedState w14:val="2612" w14:font="MS Gothic"/>
              <w14:uncheckedState w14:val="2610" w14:font="MS Gothic"/>
            </w14:checkbox>
          </w:sdtPr>
          <w:sdtEndPr/>
          <w:sdtContent>
            <w:tc>
              <w:tcPr>
                <w:tcW w:w="442" w:type="pct"/>
                <w:vAlign w:val="center"/>
              </w:tcPr>
              <w:p w14:paraId="7E9D0D73"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6" w:name="APP6" w:colFirst="0" w:colLast="0"/>
      <w:tr w:rsidR="00A75999" w:rsidRPr="00CD3136" w14:paraId="00591548" w14:textId="77777777" w:rsidTr="004B10D1">
        <w:tc>
          <w:tcPr>
            <w:tcW w:w="862" w:type="pct"/>
            <w:tcMar>
              <w:top w:w="0" w:type="dxa"/>
              <w:left w:w="108" w:type="dxa"/>
              <w:bottom w:w="0" w:type="dxa"/>
              <w:right w:w="108" w:type="dxa"/>
            </w:tcMar>
          </w:tcPr>
          <w:p w14:paraId="7ECA0A85" w14:textId="64B31A69" w:rsidR="00A75999" w:rsidRPr="004E58DF" w:rsidRDefault="00997C9C" w:rsidP="00A75999">
            <w:pPr>
              <w:rPr>
                <w:b/>
                <w:bCs/>
                <w:sz w:val="24"/>
              </w:rPr>
            </w:pPr>
            <w:r>
              <w:fldChar w:fldCharType="begin"/>
            </w:r>
            <w:r>
              <w:instrText xml:space="preserve"> HYPERLINK  \l "APP6" </w:instrText>
            </w:r>
            <w:r>
              <w:fldChar w:fldCharType="separate"/>
            </w:r>
            <w:r w:rsidR="00A75999" w:rsidRPr="00997C9C">
              <w:rPr>
                <w:rStyle w:val="Hyperlink"/>
              </w:rPr>
              <w:t>APPENDIX 6</w:t>
            </w:r>
            <w:r>
              <w:fldChar w:fldCharType="end"/>
            </w:r>
          </w:p>
        </w:tc>
        <w:tc>
          <w:tcPr>
            <w:tcW w:w="3223" w:type="pct"/>
            <w:tcMar>
              <w:top w:w="0" w:type="dxa"/>
              <w:left w:w="108" w:type="dxa"/>
              <w:bottom w:w="0" w:type="dxa"/>
              <w:right w:w="108" w:type="dxa"/>
            </w:tcMar>
          </w:tcPr>
          <w:p w14:paraId="280282F5" w14:textId="7BF5196D" w:rsidR="00A75999" w:rsidRPr="004E58DF" w:rsidRDefault="00FA7E62" w:rsidP="00A75999">
            <w:pPr>
              <w:rPr>
                <w:sz w:val="24"/>
              </w:rPr>
            </w:pPr>
            <w:r w:rsidRPr="00FA7E62">
              <w:t>DECLARATION OF APPLICANT</w:t>
            </w:r>
          </w:p>
        </w:tc>
        <w:sdt>
          <w:sdtPr>
            <w:rPr>
              <w:szCs w:val="22"/>
            </w:rPr>
            <w:id w:val="-1993948689"/>
            <w14:checkbox>
              <w14:checked w14:val="0"/>
              <w14:checkedState w14:val="2612" w14:font="MS Gothic"/>
              <w14:uncheckedState w14:val="2610" w14:font="MS Gothic"/>
            </w14:checkbox>
          </w:sdtPr>
          <w:sdtEndPr/>
          <w:sdtContent>
            <w:tc>
              <w:tcPr>
                <w:tcW w:w="473" w:type="pct"/>
                <w:vAlign w:val="center"/>
              </w:tcPr>
              <w:p w14:paraId="0366C78D"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130318741"/>
            <w14:checkbox>
              <w14:checked w14:val="0"/>
              <w14:checkedState w14:val="2612" w14:font="MS Gothic"/>
              <w14:uncheckedState w14:val="2610" w14:font="MS Gothic"/>
            </w14:checkbox>
          </w:sdtPr>
          <w:sdtEndPr/>
          <w:sdtContent>
            <w:tc>
              <w:tcPr>
                <w:tcW w:w="442" w:type="pct"/>
                <w:vAlign w:val="center"/>
              </w:tcPr>
              <w:p w14:paraId="190217D5"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7" w:name="APP7"/>
      <w:bookmarkEnd w:id="36"/>
      <w:tr w:rsidR="00A75999" w:rsidRPr="00CD3136" w14:paraId="1A5B9569" w14:textId="77777777" w:rsidTr="004B10D1">
        <w:tc>
          <w:tcPr>
            <w:tcW w:w="862" w:type="pct"/>
            <w:tcMar>
              <w:top w:w="0" w:type="dxa"/>
              <w:left w:w="108" w:type="dxa"/>
              <w:bottom w:w="0" w:type="dxa"/>
              <w:right w:w="108" w:type="dxa"/>
            </w:tcMar>
          </w:tcPr>
          <w:p w14:paraId="749228E5" w14:textId="5EBC6995" w:rsidR="00A75999" w:rsidRPr="004E58DF" w:rsidRDefault="00997C9C" w:rsidP="00A75999">
            <w:pPr>
              <w:rPr>
                <w:b/>
                <w:bCs/>
                <w:sz w:val="24"/>
              </w:rPr>
            </w:pPr>
            <w:r>
              <w:fldChar w:fldCharType="begin"/>
            </w:r>
            <w:r>
              <w:instrText xml:space="preserve"> HYPERLINK  \l "APP7" </w:instrText>
            </w:r>
            <w:r>
              <w:fldChar w:fldCharType="separate"/>
            </w:r>
            <w:r w:rsidR="00A75999" w:rsidRPr="00997C9C">
              <w:rPr>
                <w:rStyle w:val="Hyperlink"/>
              </w:rPr>
              <w:t>APPENDIX 7</w:t>
            </w:r>
            <w:bookmarkEnd w:id="37"/>
            <w:r>
              <w:fldChar w:fldCharType="end"/>
            </w:r>
          </w:p>
        </w:tc>
        <w:tc>
          <w:tcPr>
            <w:tcW w:w="3223" w:type="pct"/>
            <w:tcMar>
              <w:top w:w="0" w:type="dxa"/>
              <w:left w:w="108" w:type="dxa"/>
              <w:bottom w:w="0" w:type="dxa"/>
              <w:right w:w="108" w:type="dxa"/>
            </w:tcMar>
          </w:tcPr>
          <w:p w14:paraId="2637CCCF" w14:textId="5361B814" w:rsidR="00A75999" w:rsidRPr="004E58DF" w:rsidRDefault="00FA7E62" w:rsidP="00A75999">
            <w:pPr>
              <w:rPr>
                <w:sz w:val="24"/>
              </w:rPr>
            </w:pPr>
            <w:r w:rsidRPr="00FA7E62">
              <w:t>LIST OF LOCAL/PROVINCIAL AUTHORITY INVOLVED</w:t>
            </w:r>
          </w:p>
        </w:tc>
        <w:sdt>
          <w:sdtPr>
            <w:rPr>
              <w:szCs w:val="22"/>
            </w:rPr>
            <w:id w:val="-1401670428"/>
            <w14:checkbox>
              <w14:checked w14:val="0"/>
              <w14:checkedState w14:val="2612" w14:font="MS Gothic"/>
              <w14:uncheckedState w14:val="2610" w14:font="MS Gothic"/>
            </w14:checkbox>
          </w:sdtPr>
          <w:sdtEndPr/>
          <w:sdtContent>
            <w:tc>
              <w:tcPr>
                <w:tcW w:w="473" w:type="pct"/>
                <w:vAlign w:val="center"/>
              </w:tcPr>
              <w:p w14:paraId="45B8ED8D"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477681062"/>
            <w14:checkbox>
              <w14:checked w14:val="0"/>
              <w14:checkedState w14:val="2612" w14:font="MS Gothic"/>
              <w14:uncheckedState w14:val="2610" w14:font="MS Gothic"/>
            </w14:checkbox>
          </w:sdtPr>
          <w:sdtEndPr/>
          <w:sdtContent>
            <w:tc>
              <w:tcPr>
                <w:tcW w:w="442" w:type="pct"/>
                <w:vAlign w:val="center"/>
              </w:tcPr>
              <w:p w14:paraId="627E1795"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8" w:name="APP8A"/>
      <w:tr w:rsidR="00A75999" w:rsidRPr="00CD3136" w14:paraId="7F8F4510" w14:textId="77777777" w:rsidTr="004B10D1">
        <w:tc>
          <w:tcPr>
            <w:tcW w:w="862" w:type="pct"/>
            <w:tcMar>
              <w:top w:w="0" w:type="dxa"/>
              <w:left w:w="108" w:type="dxa"/>
              <w:bottom w:w="0" w:type="dxa"/>
              <w:right w:w="108" w:type="dxa"/>
            </w:tcMar>
          </w:tcPr>
          <w:p w14:paraId="467F8E4C" w14:textId="292A17F0" w:rsidR="00A75999" w:rsidRPr="004E58DF" w:rsidRDefault="00997C9C" w:rsidP="00A75999">
            <w:pPr>
              <w:rPr>
                <w:b/>
                <w:bCs/>
                <w:sz w:val="24"/>
              </w:rPr>
            </w:pPr>
            <w:r>
              <w:fldChar w:fldCharType="begin"/>
            </w:r>
            <w:r>
              <w:instrText xml:space="preserve"> HYPERLINK  \l "APP8A" </w:instrText>
            </w:r>
            <w:r>
              <w:fldChar w:fldCharType="separate"/>
            </w:r>
            <w:r w:rsidR="00A75999" w:rsidRPr="00997C9C">
              <w:rPr>
                <w:rStyle w:val="Hyperlink"/>
              </w:rPr>
              <w:t>APPENDIX 8A</w:t>
            </w:r>
            <w:bookmarkEnd w:id="38"/>
            <w:r>
              <w:fldChar w:fldCharType="end"/>
            </w:r>
          </w:p>
        </w:tc>
        <w:tc>
          <w:tcPr>
            <w:tcW w:w="3223" w:type="pct"/>
            <w:tcMar>
              <w:top w:w="0" w:type="dxa"/>
              <w:left w:w="108" w:type="dxa"/>
              <w:bottom w:w="0" w:type="dxa"/>
              <w:right w:w="108" w:type="dxa"/>
            </w:tcMar>
          </w:tcPr>
          <w:p w14:paraId="2682D972" w14:textId="5938618B" w:rsidR="00A75999" w:rsidRPr="004E58DF" w:rsidRDefault="00FA7E62" w:rsidP="00A75999">
            <w:pPr>
              <w:rPr>
                <w:sz w:val="24"/>
              </w:rPr>
            </w:pPr>
            <w:r w:rsidRPr="00FA7E62">
              <w:t>PROOF OF APPOINTMENT OF EAP BEFORE 8 AUGUST 2022</w:t>
            </w:r>
          </w:p>
        </w:tc>
        <w:sdt>
          <w:sdtPr>
            <w:rPr>
              <w:szCs w:val="22"/>
            </w:rPr>
            <w:id w:val="-838158696"/>
            <w14:checkbox>
              <w14:checked w14:val="0"/>
              <w14:checkedState w14:val="2612" w14:font="MS Gothic"/>
              <w14:uncheckedState w14:val="2610" w14:font="MS Gothic"/>
            </w14:checkbox>
          </w:sdtPr>
          <w:sdtEndPr/>
          <w:sdtContent>
            <w:tc>
              <w:tcPr>
                <w:tcW w:w="473" w:type="pct"/>
                <w:vAlign w:val="center"/>
              </w:tcPr>
              <w:p w14:paraId="04DCAA1B"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279880702"/>
            <w14:checkbox>
              <w14:checked w14:val="0"/>
              <w14:checkedState w14:val="2612" w14:font="MS Gothic"/>
              <w14:uncheckedState w14:val="2610" w14:font="MS Gothic"/>
            </w14:checkbox>
          </w:sdtPr>
          <w:sdtEndPr/>
          <w:sdtContent>
            <w:tc>
              <w:tcPr>
                <w:tcW w:w="442" w:type="pct"/>
                <w:vAlign w:val="center"/>
              </w:tcPr>
              <w:p w14:paraId="2076906C"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bookmarkStart w:id="39" w:name="APP8B"/>
      <w:tr w:rsidR="00A75999" w:rsidRPr="00CD3136" w14:paraId="1909E7C8" w14:textId="77777777" w:rsidTr="004B10D1">
        <w:tc>
          <w:tcPr>
            <w:tcW w:w="862" w:type="pct"/>
            <w:tcMar>
              <w:top w:w="0" w:type="dxa"/>
              <w:left w:w="108" w:type="dxa"/>
              <w:bottom w:w="0" w:type="dxa"/>
              <w:right w:w="108" w:type="dxa"/>
            </w:tcMar>
          </w:tcPr>
          <w:p w14:paraId="3659821B" w14:textId="35F9F747" w:rsidR="00A75999" w:rsidRPr="004E58DF" w:rsidRDefault="00997C9C" w:rsidP="00A75999">
            <w:pPr>
              <w:rPr>
                <w:b/>
                <w:bCs/>
                <w:sz w:val="24"/>
              </w:rPr>
            </w:pPr>
            <w:r>
              <w:fldChar w:fldCharType="begin"/>
            </w:r>
            <w:r>
              <w:instrText xml:space="preserve"> HYPERLINK  \l "APP8B" </w:instrText>
            </w:r>
            <w:r>
              <w:fldChar w:fldCharType="separate"/>
            </w:r>
            <w:r w:rsidR="00F20437" w:rsidRPr="00997C9C">
              <w:rPr>
                <w:rStyle w:val="Hyperlink"/>
              </w:rPr>
              <w:t>APPENDIX 8B</w:t>
            </w:r>
            <w:bookmarkEnd w:id="39"/>
            <w:r>
              <w:fldChar w:fldCharType="end"/>
            </w:r>
          </w:p>
        </w:tc>
        <w:tc>
          <w:tcPr>
            <w:tcW w:w="3223" w:type="pct"/>
            <w:tcMar>
              <w:top w:w="0" w:type="dxa"/>
              <w:left w:w="108" w:type="dxa"/>
              <w:bottom w:w="0" w:type="dxa"/>
              <w:right w:w="108" w:type="dxa"/>
            </w:tcMar>
          </w:tcPr>
          <w:p w14:paraId="22E11310" w14:textId="012A80C6" w:rsidR="00A75999" w:rsidRPr="004E58DF" w:rsidRDefault="0049264F" w:rsidP="00A75999">
            <w:pPr>
              <w:rPr>
                <w:sz w:val="24"/>
              </w:rPr>
            </w:pPr>
            <w:r w:rsidRPr="0049264F">
              <w:t>VALID EAPASA REGISTRATION CERTIFICATE</w:t>
            </w:r>
          </w:p>
        </w:tc>
        <w:sdt>
          <w:sdtPr>
            <w:rPr>
              <w:szCs w:val="22"/>
            </w:rPr>
            <w:id w:val="-1152987974"/>
            <w14:checkbox>
              <w14:checked w14:val="0"/>
              <w14:checkedState w14:val="2612" w14:font="MS Gothic"/>
              <w14:uncheckedState w14:val="2610" w14:font="MS Gothic"/>
            </w14:checkbox>
          </w:sdtPr>
          <w:sdtEndPr/>
          <w:sdtContent>
            <w:tc>
              <w:tcPr>
                <w:tcW w:w="473" w:type="pct"/>
                <w:vAlign w:val="center"/>
              </w:tcPr>
              <w:p w14:paraId="2FA50AB4"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2139945665"/>
            <w14:checkbox>
              <w14:checked w14:val="0"/>
              <w14:checkedState w14:val="2612" w14:font="MS Gothic"/>
              <w14:uncheckedState w14:val="2610" w14:font="MS Gothic"/>
            </w14:checkbox>
          </w:sdtPr>
          <w:sdtEndPr/>
          <w:sdtContent>
            <w:tc>
              <w:tcPr>
                <w:tcW w:w="442" w:type="pct"/>
                <w:vAlign w:val="center"/>
              </w:tcPr>
              <w:p w14:paraId="69987693"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A75999" w:rsidRPr="00CD3136" w14:paraId="6E12EDC9" w14:textId="77777777" w:rsidTr="004B10D1">
        <w:tc>
          <w:tcPr>
            <w:tcW w:w="862" w:type="pct"/>
            <w:tcMar>
              <w:top w:w="0" w:type="dxa"/>
              <w:left w:w="108" w:type="dxa"/>
              <w:bottom w:w="0" w:type="dxa"/>
              <w:right w:w="108" w:type="dxa"/>
            </w:tcMar>
          </w:tcPr>
          <w:p w14:paraId="2C0D993B" w14:textId="51F59799" w:rsidR="00A75999" w:rsidRPr="004E58DF" w:rsidRDefault="00F20437" w:rsidP="00A75999">
            <w:pPr>
              <w:rPr>
                <w:b/>
                <w:bCs/>
                <w:sz w:val="24"/>
              </w:rPr>
            </w:pPr>
            <w:bookmarkStart w:id="40" w:name="APP8C"/>
            <w:r w:rsidRPr="0061363B">
              <w:t>APPENDIX 8C</w:t>
            </w:r>
            <w:bookmarkEnd w:id="40"/>
          </w:p>
        </w:tc>
        <w:tc>
          <w:tcPr>
            <w:tcW w:w="3223" w:type="pct"/>
            <w:tcMar>
              <w:top w:w="0" w:type="dxa"/>
              <w:left w:w="108" w:type="dxa"/>
              <w:bottom w:w="0" w:type="dxa"/>
              <w:right w:w="108" w:type="dxa"/>
            </w:tcMar>
          </w:tcPr>
          <w:p w14:paraId="20BC4168" w14:textId="6B404587" w:rsidR="00A75999" w:rsidRPr="004E58DF" w:rsidRDefault="0049264F" w:rsidP="00A75999">
            <w:pPr>
              <w:rPr>
                <w:sz w:val="24"/>
              </w:rPr>
            </w:pPr>
            <w:r w:rsidRPr="0049264F">
              <w:t>DECLARATION OF EAP AND UNDERTAKING UNDER OATH OR AFFIRMATION</w:t>
            </w:r>
          </w:p>
        </w:tc>
        <w:sdt>
          <w:sdtPr>
            <w:rPr>
              <w:szCs w:val="22"/>
            </w:rPr>
            <w:id w:val="1327253905"/>
            <w14:checkbox>
              <w14:checked w14:val="0"/>
              <w14:checkedState w14:val="2612" w14:font="MS Gothic"/>
              <w14:uncheckedState w14:val="2610" w14:font="MS Gothic"/>
            </w14:checkbox>
          </w:sdtPr>
          <w:sdtEndPr/>
          <w:sdtContent>
            <w:tc>
              <w:tcPr>
                <w:tcW w:w="473" w:type="pct"/>
                <w:vAlign w:val="center"/>
              </w:tcPr>
              <w:p w14:paraId="7125E581"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988463038"/>
            <w14:checkbox>
              <w14:checked w14:val="0"/>
              <w14:checkedState w14:val="2612" w14:font="MS Gothic"/>
              <w14:uncheckedState w14:val="2610" w14:font="MS Gothic"/>
            </w14:checkbox>
          </w:sdtPr>
          <w:sdtEndPr/>
          <w:sdtContent>
            <w:tc>
              <w:tcPr>
                <w:tcW w:w="442" w:type="pct"/>
                <w:vAlign w:val="center"/>
              </w:tcPr>
              <w:p w14:paraId="55E284F1"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A75999" w:rsidRPr="00CD3136" w14:paraId="1F164DFF" w14:textId="77777777" w:rsidTr="004B10D1">
        <w:tc>
          <w:tcPr>
            <w:tcW w:w="862" w:type="pct"/>
            <w:tcMar>
              <w:top w:w="0" w:type="dxa"/>
              <w:left w:w="108" w:type="dxa"/>
              <w:bottom w:w="0" w:type="dxa"/>
              <w:right w:w="108" w:type="dxa"/>
            </w:tcMar>
          </w:tcPr>
          <w:p w14:paraId="673928DC" w14:textId="1856ED88" w:rsidR="00A75999" w:rsidRPr="004E58DF" w:rsidRDefault="00A75999" w:rsidP="00A75999">
            <w:pPr>
              <w:rPr>
                <w:b/>
                <w:bCs/>
                <w:sz w:val="24"/>
              </w:rPr>
            </w:pPr>
            <w:bookmarkStart w:id="41" w:name="APP9A" w:colFirst="0" w:colLast="0"/>
            <w:r>
              <w:t>APPENDIX 9A</w:t>
            </w:r>
          </w:p>
        </w:tc>
        <w:tc>
          <w:tcPr>
            <w:tcW w:w="3223" w:type="pct"/>
            <w:tcMar>
              <w:top w:w="0" w:type="dxa"/>
              <w:left w:w="108" w:type="dxa"/>
              <w:bottom w:w="0" w:type="dxa"/>
              <w:right w:w="108" w:type="dxa"/>
            </w:tcMar>
          </w:tcPr>
          <w:p w14:paraId="16E16F0B" w14:textId="12486DE2" w:rsidR="00A75999" w:rsidRPr="004E58DF" w:rsidRDefault="00A937C7" w:rsidP="00A75999">
            <w:pPr>
              <w:rPr>
                <w:sz w:val="24"/>
              </w:rPr>
            </w:pPr>
            <w:r w:rsidRPr="00A937C7">
              <w:t>RENEWABLE ENERGY DEVELOPMENT ZONE MAP</w:t>
            </w:r>
          </w:p>
        </w:tc>
        <w:sdt>
          <w:sdtPr>
            <w:rPr>
              <w:szCs w:val="22"/>
            </w:rPr>
            <w:id w:val="-1055236477"/>
            <w14:checkbox>
              <w14:checked w14:val="0"/>
              <w14:checkedState w14:val="2612" w14:font="MS Gothic"/>
              <w14:uncheckedState w14:val="2610" w14:font="MS Gothic"/>
            </w14:checkbox>
          </w:sdtPr>
          <w:sdtEndPr/>
          <w:sdtContent>
            <w:tc>
              <w:tcPr>
                <w:tcW w:w="473" w:type="pct"/>
                <w:vAlign w:val="center"/>
              </w:tcPr>
              <w:p w14:paraId="616DBAC8"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55760028"/>
            <w14:checkbox>
              <w14:checked w14:val="0"/>
              <w14:checkedState w14:val="2612" w14:font="MS Gothic"/>
              <w14:uncheckedState w14:val="2610" w14:font="MS Gothic"/>
            </w14:checkbox>
          </w:sdtPr>
          <w:sdtEndPr/>
          <w:sdtContent>
            <w:tc>
              <w:tcPr>
                <w:tcW w:w="442" w:type="pct"/>
                <w:vAlign w:val="center"/>
              </w:tcPr>
              <w:p w14:paraId="49A376ED"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A75999" w:rsidRPr="00CD3136" w14:paraId="4E5AAEA5" w14:textId="77777777" w:rsidTr="004B10D1">
        <w:tc>
          <w:tcPr>
            <w:tcW w:w="862" w:type="pct"/>
            <w:tcMar>
              <w:top w:w="0" w:type="dxa"/>
              <w:left w:w="108" w:type="dxa"/>
              <w:bottom w:w="0" w:type="dxa"/>
              <w:right w:w="108" w:type="dxa"/>
            </w:tcMar>
          </w:tcPr>
          <w:p w14:paraId="35BAF8B1" w14:textId="7E04AA82" w:rsidR="00A75999" w:rsidRPr="004E58DF" w:rsidRDefault="00A75999" w:rsidP="00A75999">
            <w:pPr>
              <w:rPr>
                <w:b/>
                <w:bCs/>
                <w:sz w:val="24"/>
              </w:rPr>
            </w:pPr>
            <w:bookmarkStart w:id="42" w:name="APP9B" w:colFirst="0" w:colLast="0"/>
            <w:bookmarkEnd w:id="41"/>
            <w:r>
              <w:t>APPENDIX 9B</w:t>
            </w:r>
          </w:p>
        </w:tc>
        <w:tc>
          <w:tcPr>
            <w:tcW w:w="3223" w:type="pct"/>
            <w:tcMar>
              <w:top w:w="0" w:type="dxa"/>
              <w:left w:w="108" w:type="dxa"/>
              <w:bottom w:w="0" w:type="dxa"/>
              <w:right w:w="108" w:type="dxa"/>
            </w:tcMar>
          </w:tcPr>
          <w:p w14:paraId="60E37BF6" w14:textId="2DC8DF69" w:rsidR="00A75999" w:rsidRPr="004E58DF" w:rsidRDefault="00330D30" w:rsidP="00A75999">
            <w:pPr>
              <w:rPr>
                <w:sz w:val="24"/>
              </w:rPr>
            </w:pPr>
            <w:r w:rsidRPr="00330D30">
              <w:t>EGI IN STRATEGIC TRANSMISSION CORRIDOR MAP</w:t>
            </w:r>
          </w:p>
        </w:tc>
        <w:sdt>
          <w:sdtPr>
            <w:rPr>
              <w:szCs w:val="22"/>
            </w:rPr>
            <w:id w:val="1361934987"/>
            <w14:checkbox>
              <w14:checked w14:val="0"/>
              <w14:checkedState w14:val="2612" w14:font="MS Gothic"/>
              <w14:uncheckedState w14:val="2610" w14:font="MS Gothic"/>
            </w14:checkbox>
          </w:sdtPr>
          <w:sdtEndPr/>
          <w:sdtContent>
            <w:tc>
              <w:tcPr>
                <w:tcW w:w="473" w:type="pct"/>
                <w:vAlign w:val="center"/>
              </w:tcPr>
              <w:p w14:paraId="12176828"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681247649"/>
            <w14:checkbox>
              <w14:checked w14:val="0"/>
              <w14:checkedState w14:val="2612" w14:font="MS Gothic"/>
              <w14:uncheckedState w14:val="2610" w14:font="MS Gothic"/>
            </w14:checkbox>
          </w:sdtPr>
          <w:sdtEndPr/>
          <w:sdtContent>
            <w:tc>
              <w:tcPr>
                <w:tcW w:w="442" w:type="pct"/>
                <w:vAlign w:val="center"/>
              </w:tcPr>
              <w:p w14:paraId="27038D91"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BD69C0" w:rsidRPr="00CD3136" w14:paraId="7009F1A8" w14:textId="77777777" w:rsidTr="004B10D1">
        <w:tc>
          <w:tcPr>
            <w:tcW w:w="862" w:type="pct"/>
            <w:tcMar>
              <w:top w:w="0" w:type="dxa"/>
              <w:left w:w="108" w:type="dxa"/>
              <w:bottom w:w="0" w:type="dxa"/>
              <w:right w:w="108" w:type="dxa"/>
            </w:tcMar>
          </w:tcPr>
          <w:p w14:paraId="05B688BF" w14:textId="6A147461" w:rsidR="00BD69C0" w:rsidRDefault="00BD69C0" w:rsidP="00A75999">
            <w:bookmarkStart w:id="43" w:name="APP9C"/>
            <w:r>
              <w:t>APPENDIX 9C</w:t>
            </w:r>
            <w:bookmarkEnd w:id="43"/>
          </w:p>
        </w:tc>
        <w:tc>
          <w:tcPr>
            <w:tcW w:w="3223" w:type="pct"/>
            <w:tcMar>
              <w:top w:w="0" w:type="dxa"/>
              <w:left w:w="108" w:type="dxa"/>
              <w:bottom w:w="0" w:type="dxa"/>
              <w:right w:w="108" w:type="dxa"/>
            </w:tcMar>
          </w:tcPr>
          <w:p w14:paraId="46A8C98C" w14:textId="66319D38" w:rsidR="00BD69C0" w:rsidRPr="00330D30" w:rsidRDefault="003C5812" w:rsidP="00A75999">
            <w:r w:rsidRPr="0059458B">
              <w:t>PRE-NEGOTIATED ROUTE AGREEMENT FOR EGI</w:t>
            </w:r>
          </w:p>
        </w:tc>
        <w:tc>
          <w:tcPr>
            <w:tcW w:w="473" w:type="pct"/>
            <w:vAlign w:val="center"/>
          </w:tcPr>
          <w:p w14:paraId="5448E89C" w14:textId="77777777" w:rsidR="00BD69C0" w:rsidRDefault="00BD69C0" w:rsidP="00A75999">
            <w:pPr>
              <w:pStyle w:val="Footer"/>
              <w:jc w:val="center"/>
              <w:rPr>
                <w:szCs w:val="22"/>
              </w:rPr>
            </w:pPr>
          </w:p>
        </w:tc>
        <w:tc>
          <w:tcPr>
            <w:tcW w:w="442" w:type="pct"/>
            <w:vAlign w:val="center"/>
          </w:tcPr>
          <w:p w14:paraId="0C107FF8" w14:textId="77777777" w:rsidR="00BD69C0" w:rsidRDefault="00BD69C0" w:rsidP="00A75999">
            <w:pPr>
              <w:pStyle w:val="Footer"/>
              <w:jc w:val="center"/>
              <w:rPr>
                <w:szCs w:val="22"/>
              </w:rPr>
            </w:pPr>
          </w:p>
        </w:tc>
      </w:tr>
      <w:tr w:rsidR="00A75999" w:rsidRPr="00CD3136" w14:paraId="4351246B" w14:textId="77777777" w:rsidTr="00702768">
        <w:tc>
          <w:tcPr>
            <w:tcW w:w="862" w:type="pct"/>
            <w:tcMar>
              <w:top w:w="0" w:type="dxa"/>
              <w:left w:w="108" w:type="dxa"/>
              <w:bottom w:w="0" w:type="dxa"/>
              <w:right w:w="108" w:type="dxa"/>
            </w:tcMar>
          </w:tcPr>
          <w:p w14:paraId="4906C91A" w14:textId="45B378F6" w:rsidR="00A75999" w:rsidRPr="004E58DF" w:rsidRDefault="00A75999" w:rsidP="00A75999">
            <w:pPr>
              <w:rPr>
                <w:b/>
                <w:bCs/>
                <w:sz w:val="24"/>
              </w:rPr>
            </w:pPr>
            <w:bookmarkStart w:id="44" w:name="APP9D"/>
            <w:bookmarkEnd w:id="42"/>
            <w:r>
              <w:t>APPENDIX 9</w:t>
            </w:r>
            <w:r w:rsidR="003A2A6C">
              <w:t>D</w:t>
            </w:r>
            <w:bookmarkEnd w:id="44"/>
          </w:p>
        </w:tc>
        <w:tc>
          <w:tcPr>
            <w:tcW w:w="3223" w:type="pct"/>
            <w:tcMar>
              <w:top w:w="0" w:type="dxa"/>
              <w:left w:w="108" w:type="dxa"/>
              <w:bottom w:w="0" w:type="dxa"/>
              <w:right w:w="108" w:type="dxa"/>
            </w:tcMar>
          </w:tcPr>
          <w:p w14:paraId="245DD452" w14:textId="7368F3A0" w:rsidR="00A75999" w:rsidRPr="004E58DF" w:rsidRDefault="00204B74" w:rsidP="00A75999">
            <w:pPr>
              <w:rPr>
                <w:sz w:val="24"/>
              </w:rPr>
            </w:pPr>
            <w:r w:rsidRPr="00204B74">
              <w:t>EGI IN RENEWABLE ENERGY DEVELOPMENT ZONE MAP</w:t>
            </w:r>
          </w:p>
        </w:tc>
        <w:sdt>
          <w:sdtPr>
            <w:rPr>
              <w:szCs w:val="22"/>
            </w:rPr>
            <w:id w:val="-1150365536"/>
            <w14:checkbox>
              <w14:checked w14:val="0"/>
              <w14:checkedState w14:val="2612" w14:font="MS Gothic"/>
              <w14:uncheckedState w14:val="2610" w14:font="MS Gothic"/>
            </w14:checkbox>
          </w:sdtPr>
          <w:sdtEndPr/>
          <w:sdtContent>
            <w:tc>
              <w:tcPr>
                <w:tcW w:w="473" w:type="pct"/>
                <w:vAlign w:val="center"/>
              </w:tcPr>
              <w:p w14:paraId="3EA71A84" w14:textId="09194C90" w:rsidR="00A75999" w:rsidRDefault="00A75999" w:rsidP="00A75999">
                <w:pPr>
                  <w:pStyle w:val="Footer"/>
                  <w:jc w:val="center"/>
                  <w:rPr>
                    <w:szCs w:val="22"/>
                  </w:rPr>
                </w:pPr>
                <w:r>
                  <w:rPr>
                    <w:rFonts w:ascii="MS Gothic" w:eastAsia="MS Gothic" w:hAnsi="MS Gothic" w:hint="eastAsia"/>
                    <w:szCs w:val="22"/>
                  </w:rPr>
                  <w:t>☐</w:t>
                </w:r>
              </w:p>
            </w:tc>
          </w:sdtContent>
        </w:sdt>
        <w:sdt>
          <w:sdtPr>
            <w:rPr>
              <w:szCs w:val="22"/>
            </w:rPr>
            <w:id w:val="38022082"/>
            <w14:checkbox>
              <w14:checked w14:val="0"/>
              <w14:checkedState w14:val="2612" w14:font="MS Gothic"/>
              <w14:uncheckedState w14:val="2610" w14:font="MS Gothic"/>
            </w14:checkbox>
          </w:sdtPr>
          <w:sdtEndPr/>
          <w:sdtContent>
            <w:tc>
              <w:tcPr>
                <w:tcW w:w="442" w:type="pct"/>
                <w:vAlign w:val="center"/>
              </w:tcPr>
              <w:p w14:paraId="2BB113CB" w14:textId="470CB648" w:rsidR="00A75999" w:rsidRDefault="00A75999" w:rsidP="00A75999">
                <w:pPr>
                  <w:pStyle w:val="Footer"/>
                  <w:jc w:val="center"/>
                  <w:rPr>
                    <w:szCs w:val="22"/>
                  </w:rPr>
                </w:pPr>
                <w:r>
                  <w:rPr>
                    <w:rFonts w:ascii="MS Gothic" w:eastAsia="MS Gothic" w:hAnsi="MS Gothic" w:hint="eastAsia"/>
                    <w:szCs w:val="22"/>
                  </w:rPr>
                  <w:t>☐</w:t>
                </w:r>
              </w:p>
            </w:tc>
          </w:sdtContent>
        </w:sdt>
      </w:tr>
      <w:tr w:rsidR="00A75999" w:rsidRPr="00CD3136" w14:paraId="7CB2A372" w14:textId="77777777" w:rsidTr="004B10D1">
        <w:tc>
          <w:tcPr>
            <w:tcW w:w="862" w:type="pct"/>
            <w:tcMar>
              <w:top w:w="0" w:type="dxa"/>
              <w:left w:w="108" w:type="dxa"/>
              <w:bottom w:w="0" w:type="dxa"/>
              <w:right w:w="108" w:type="dxa"/>
            </w:tcMar>
          </w:tcPr>
          <w:p w14:paraId="79DB1A7F" w14:textId="51AFC247" w:rsidR="00A75999" w:rsidRPr="004E58DF" w:rsidRDefault="00A75999" w:rsidP="00A75999">
            <w:pPr>
              <w:rPr>
                <w:b/>
                <w:bCs/>
                <w:sz w:val="24"/>
              </w:rPr>
            </w:pPr>
            <w:bookmarkStart w:id="45" w:name="APP9E"/>
            <w:r>
              <w:t>APPENDIX 9</w:t>
            </w:r>
            <w:r w:rsidR="001728F2">
              <w:t>E</w:t>
            </w:r>
            <w:bookmarkEnd w:id="45"/>
          </w:p>
        </w:tc>
        <w:tc>
          <w:tcPr>
            <w:tcW w:w="3223" w:type="pct"/>
            <w:tcMar>
              <w:top w:w="0" w:type="dxa"/>
              <w:left w:w="108" w:type="dxa"/>
              <w:bottom w:w="0" w:type="dxa"/>
              <w:right w:w="108" w:type="dxa"/>
            </w:tcMar>
          </w:tcPr>
          <w:p w14:paraId="659478EA" w14:textId="30A5B8A4" w:rsidR="00A75999" w:rsidRPr="004E58DF" w:rsidRDefault="0059458B" w:rsidP="00A75999">
            <w:pPr>
              <w:rPr>
                <w:sz w:val="24"/>
              </w:rPr>
            </w:pPr>
            <w:r w:rsidRPr="0059458B">
              <w:t>PRE-NEGOTIATED ROUTE AGREEMENT FOR EGI IN REDZ</w:t>
            </w:r>
          </w:p>
        </w:tc>
        <w:sdt>
          <w:sdtPr>
            <w:rPr>
              <w:szCs w:val="22"/>
            </w:rPr>
            <w:id w:val="-1955778020"/>
            <w14:checkbox>
              <w14:checked w14:val="0"/>
              <w14:checkedState w14:val="2612" w14:font="MS Gothic"/>
              <w14:uncheckedState w14:val="2610" w14:font="MS Gothic"/>
            </w14:checkbox>
          </w:sdtPr>
          <w:sdtEndPr/>
          <w:sdtContent>
            <w:tc>
              <w:tcPr>
                <w:tcW w:w="473" w:type="pct"/>
                <w:vAlign w:val="center"/>
              </w:tcPr>
              <w:p w14:paraId="0BEF8FBD"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1864438284"/>
            <w14:checkbox>
              <w14:checked w14:val="0"/>
              <w14:checkedState w14:val="2612" w14:font="MS Gothic"/>
              <w14:uncheckedState w14:val="2610" w14:font="MS Gothic"/>
            </w14:checkbox>
          </w:sdtPr>
          <w:sdtEndPr/>
          <w:sdtContent>
            <w:tc>
              <w:tcPr>
                <w:tcW w:w="442" w:type="pct"/>
                <w:vAlign w:val="center"/>
              </w:tcPr>
              <w:p w14:paraId="0069FA44"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A75999" w:rsidRPr="00CD3136" w14:paraId="41819FF4" w14:textId="77777777" w:rsidTr="004B10D1">
        <w:tc>
          <w:tcPr>
            <w:tcW w:w="862" w:type="pct"/>
            <w:tcMar>
              <w:top w:w="0" w:type="dxa"/>
              <w:left w:w="108" w:type="dxa"/>
              <w:bottom w:w="0" w:type="dxa"/>
              <w:right w:w="108" w:type="dxa"/>
            </w:tcMar>
          </w:tcPr>
          <w:p w14:paraId="6C3534B7" w14:textId="222D0AB7" w:rsidR="00A75999" w:rsidRPr="004E58DF" w:rsidRDefault="00A75999" w:rsidP="00A75999">
            <w:pPr>
              <w:rPr>
                <w:b/>
                <w:bCs/>
                <w:sz w:val="24"/>
              </w:rPr>
            </w:pPr>
            <w:bookmarkStart w:id="46" w:name="APP9F"/>
            <w:r>
              <w:t>APPENDIX 9</w:t>
            </w:r>
            <w:r w:rsidR="001728F2">
              <w:t>F</w:t>
            </w:r>
            <w:bookmarkEnd w:id="46"/>
          </w:p>
        </w:tc>
        <w:tc>
          <w:tcPr>
            <w:tcW w:w="3223" w:type="pct"/>
            <w:tcMar>
              <w:top w:w="0" w:type="dxa"/>
              <w:left w:w="108" w:type="dxa"/>
              <w:bottom w:w="0" w:type="dxa"/>
              <w:right w:w="108" w:type="dxa"/>
            </w:tcMar>
          </w:tcPr>
          <w:p w14:paraId="503432B6" w14:textId="4F207AD3" w:rsidR="00A75999" w:rsidRPr="004E58DF" w:rsidRDefault="003F14FC" w:rsidP="00A75999">
            <w:pPr>
              <w:rPr>
                <w:sz w:val="24"/>
              </w:rPr>
            </w:pPr>
            <w:r w:rsidRPr="003F14FC">
              <w:t>GAS TRANSMISSION PIPELINE INFRASTRUCTURE MAP</w:t>
            </w:r>
          </w:p>
        </w:tc>
        <w:sdt>
          <w:sdtPr>
            <w:rPr>
              <w:szCs w:val="22"/>
            </w:rPr>
            <w:id w:val="-1332831782"/>
            <w14:checkbox>
              <w14:checked w14:val="0"/>
              <w14:checkedState w14:val="2612" w14:font="MS Gothic"/>
              <w14:uncheckedState w14:val="2610" w14:font="MS Gothic"/>
            </w14:checkbox>
          </w:sdtPr>
          <w:sdtEndPr/>
          <w:sdtContent>
            <w:tc>
              <w:tcPr>
                <w:tcW w:w="473" w:type="pct"/>
                <w:vAlign w:val="center"/>
              </w:tcPr>
              <w:p w14:paraId="7D8A4F0C"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sdt>
          <w:sdtPr>
            <w:rPr>
              <w:szCs w:val="22"/>
            </w:rPr>
            <w:id w:val="-999806480"/>
            <w14:checkbox>
              <w14:checked w14:val="0"/>
              <w14:checkedState w14:val="2612" w14:font="MS Gothic"/>
              <w14:uncheckedState w14:val="2610" w14:font="MS Gothic"/>
            </w14:checkbox>
          </w:sdtPr>
          <w:sdtEndPr/>
          <w:sdtContent>
            <w:tc>
              <w:tcPr>
                <w:tcW w:w="442" w:type="pct"/>
                <w:vAlign w:val="center"/>
              </w:tcPr>
              <w:p w14:paraId="3E0784E2" w14:textId="77777777" w:rsidR="00A75999" w:rsidRPr="00CD3136" w:rsidRDefault="00A75999" w:rsidP="00A75999">
                <w:pPr>
                  <w:pStyle w:val="Footer"/>
                  <w:jc w:val="center"/>
                  <w:rPr>
                    <w:szCs w:val="22"/>
                  </w:rPr>
                </w:pPr>
                <w:r>
                  <w:rPr>
                    <w:rFonts w:ascii="MS Gothic" w:eastAsia="MS Gothic" w:hAnsi="MS Gothic" w:hint="eastAsia"/>
                    <w:szCs w:val="22"/>
                  </w:rPr>
                  <w:t>☐</w:t>
                </w:r>
              </w:p>
            </w:tc>
          </w:sdtContent>
        </w:sdt>
      </w:tr>
      <w:tr w:rsidR="00EA6ED7" w:rsidRPr="00CD3136" w14:paraId="75D8EDA5" w14:textId="77777777" w:rsidTr="004B10D1">
        <w:tc>
          <w:tcPr>
            <w:tcW w:w="862" w:type="pct"/>
            <w:tcMar>
              <w:top w:w="0" w:type="dxa"/>
              <w:left w:w="108" w:type="dxa"/>
              <w:bottom w:w="0" w:type="dxa"/>
              <w:right w:w="108" w:type="dxa"/>
            </w:tcMar>
          </w:tcPr>
          <w:p w14:paraId="34968496" w14:textId="0996EC78" w:rsidR="00EA6ED7" w:rsidRDefault="00EA6ED7" w:rsidP="00EA6ED7">
            <w:bookmarkStart w:id="47" w:name="APP9G"/>
            <w:r>
              <w:t>APPENDIX 9</w:t>
            </w:r>
            <w:r w:rsidR="001728F2">
              <w:t>G</w:t>
            </w:r>
            <w:bookmarkEnd w:id="47"/>
          </w:p>
        </w:tc>
        <w:tc>
          <w:tcPr>
            <w:tcW w:w="3223" w:type="pct"/>
            <w:tcMar>
              <w:top w:w="0" w:type="dxa"/>
              <w:left w:w="108" w:type="dxa"/>
              <w:bottom w:w="0" w:type="dxa"/>
              <w:right w:w="108" w:type="dxa"/>
            </w:tcMar>
          </w:tcPr>
          <w:p w14:paraId="0D694291" w14:textId="43F8C91A" w:rsidR="00EA6ED7" w:rsidRPr="003F14FC" w:rsidRDefault="006F5889" w:rsidP="00EA6ED7">
            <w:r w:rsidRPr="006F5889">
              <w:t>PRE-NEGOTIATED ROUTE AGREEMENT FOR GAS TRANSMISSION PIPELINE</w:t>
            </w:r>
          </w:p>
        </w:tc>
        <w:sdt>
          <w:sdtPr>
            <w:rPr>
              <w:szCs w:val="22"/>
            </w:rPr>
            <w:id w:val="-2038263416"/>
            <w14:checkbox>
              <w14:checked w14:val="0"/>
              <w14:checkedState w14:val="2612" w14:font="MS Gothic"/>
              <w14:uncheckedState w14:val="2610" w14:font="MS Gothic"/>
            </w14:checkbox>
          </w:sdtPr>
          <w:sdtEndPr/>
          <w:sdtContent>
            <w:tc>
              <w:tcPr>
                <w:tcW w:w="473" w:type="pct"/>
                <w:vAlign w:val="center"/>
              </w:tcPr>
              <w:p w14:paraId="1A2B6083" w14:textId="7EDFCC55" w:rsidR="00EA6ED7" w:rsidRDefault="00EA6ED7" w:rsidP="00EA6ED7">
                <w:pPr>
                  <w:pStyle w:val="Footer"/>
                  <w:jc w:val="center"/>
                  <w:rPr>
                    <w:szCs w:val="22"/>
                  </w:rPr>
                </w:pPr>
                <w:r>
                  <w:rPr>
                    <w:rFonts w:ascii="MS Gothic" w:eastAsia="MS Gothic" w:hAnsi="MS Gothic" w:hint="eastAsia"/>
                    <w:szCs w:val="22"/>
                  </w:rPr>
                  <w:t>☐</w:t>
                </w:r>
              </w:p>
            </w:tc>
          </w:sdtContent>
        </w:sdt>
        <w:sdt>
          <w:sdtPr>
            <w:rPr>
              <w:szCs w:val="22"/>
            </w:rPr>
            <w:id w:val="1695192949"/>
            <w14:checkbox>
              <w14:checked w14:val="0"/>
              <w14:checkedState w14:val="2612" w14:font="MS Gothic"/>
              <w14:uncheckedState w14:val="2610" w14:font="MS Gothic"/>
            </w14:checkbox>
          </w:sdtPr>
          <w:sdtEndPr/>
          <w:sdtContent>
            <w:tc>
              <w:tcPr>
                <w:tcW w:w="442" w:type="pct"/>
                <w:vAlign w:val="center"/>
              </w:tcPr>
              <w:p w14:paraId="0D223F09" w14:textId="6AAEE092" w:rsidR="00EA6ED7" w:rsidRDefault="00EA6ED7" w:rsidP="00EA6ED7">
                <w:pPr>
                  <w:pStyle w:val="Footer"/>
                  <w:jc w:val="center"/>
                  <w:rPr>
                    <w:szCs w:val="22"/>
                  </w:rPr>
                </w:pPr>
                <w:r>
                  <w:rPr>
                    <w:rFonts w:ascii="MS Gothic" w:eastAsia="MS Gothic" w:hAnsi="MS Gothic" w:hint="eastAsia"/>
                    <w:szCs w:val="22"/>
                  </w:rPr>
                  <w:t>☐</w:t>
                </w:r>
              </w:p>
            </w:tc>
          </w:sdtContent>
        </w:sdt>
      </w:tr>
      <w:tr w:rsidR="00EA6ED7" w:rsidRPr="00CD3136" w14:paraId="0B914E17" w14:textId="77777777" w:rsidTr="004B10D1">
        <w:tc>
          <w:tcPr>
            <w:tcW w:w="862" w:type="pct"/>
            <w:tcMar>
              <w:top w:w="0" w:type="dxa"/>
              <w:left w:w="108" w:type="dxa"/>
              <w:bottom w:w="0" w:type="dxa"/>
              <w:right w:w="108" w:type="dxa"/>
            </w:tcMar>
          </w:tcPr>
          <w:p w14:paraId="24E222EB" w14:textId="0A4ACD07" w:rsidR="00EA6ED7" w:rsidRPr="004E58DF" w:rsidRDefault="00EA6ED7" w:rsidP="00EA6ED7">
            <w:pPr>
              <w:rPr>
                <w:b/>
                <w:bCs/>
                <w:sz w:val="24"/>
              </w:rPr>
            </w:pPr>
            <w:bookmarkStart w:id="48" w:name="APP9H"/>
            <w:r>
              <w:t>APPENDIX 9</w:t>
            </w:r>
            <w:r w:rsidR="001728F2">
              <w:t>H</w:t>
            </w:r>
            <w:bookmarkEnd w:id="48"/>
          </w:p>
        </w:tc>
        <w:tc>
          <w:tcPr>
            <w:tcW w:w="3223" w:type="pct"/>
            <w:tcMar>
              <w:top w:w="0" w:type="dxa"/>
              <w:left w:w="108" w:type="dxa"/>
              <w:bottom w:w="0" w:type="dxa"/>
              <w:right w:w="108" w:type="dxa"/>
            </w:tcMar>
          </w:tcPr>
          <w:p w14:paraId="12624B98" w14:textId="0EB198B9" w:rsidR="00EA6ED7" w:rsidRPr="004E58DF" w:rsidRDefault="00DA064E" w:rsidP="00EA6ED7">
            <w:pPr>
              <w:rPr>
                <w:sz w:val="24"/>
              </w:rPr>
            </w:pPr>
            <w:r w:rsidRPr="00DA064E">
              <w:t>STRATEGIC INFRASTRUCTURE PROJECTS (SIP)</w:t>
            </w:r>
          </w:p>
        </w:tc>
        <w:sdt>
          <w:sdtPr>
            <w:rPr>
              <w:szCs w:val="22"/>
            </w:rPr>
            <w:id w:val="-1270157850"/>
            <w14:checkbox>
              <w14:checked w14:val="0"/>
              <w14:checkedState w14:val="2612" w14:font="MS Gothic"/>
              <w14:uncheckedState w14:val="2610" w14:font="MS Gothic"/>
            </w14:checkbox>
          </w:sdtPr>
          <w:sdtEndPr/>
          <w:sdtContent>
            <w:tc>
              <w:tcPr>
                <w:tcW w:w="473" w:type="pct"/>
                <w:vAlign w:val="center"/>
              </w:tcPr>
              <w:p w14:paraId="5FFABEDD" w14:textId="77777777" w:rsidR="00EA6ED7" w:rsidRPr="00CD3136" w:rsidRDefault="00EA6ED7" w:rsidP="00EA6ED7">
                <w:pPr>
                  <w:pStyle w:val="Footer"/>
                  <w:jc w:val="center"/>
                  <w:rPr>
                    <w:szCs w:val="22"/>
                  </w:rPr>
                </w:pPr>
                <w:r>
                  <w:rPr>
                    <w:rFonts w:ascii="MS Gothic" w:eastAsia="MS Gothic" w:hAnsi="MS Gothic" w:hint="eastAsia"/>
                    <w:szCs w:val="22"/>
                  </w:rPr>
                  <w:t>☐</w:t>
                </w:r>
              </w:p>
            </w:tc>
          </w:sdtContent>
        </w:sdt>
        <w:sdt>
          <w:sdtPr>
            <w:rPr>
              <w:szCs w:val="22"/>
            </w:rPr>
            <w:id w:val="-477385483"/>
            <w14:checkbox>
              <w14:checked w14:val="0"/>
              <w14:checkedState w14:val="2612" w14:font="MS Gothic"/>
              <w14:uncheckedState w14:val="2610" w14:font="MS Gothic"/>
            </w14:checkbox>
          </w:sdtPr>
          <w:sdtEndPr/>
          <w:sdtContent>
            <w:tc>
              <w:tcPr>
                <w:tcW w:w="442" w:type="pct"/>
                <w:vAlign w:val="center"/>
              </w:tcPr>
              <w:p w14:paraId="31790A6A" w14:textId="77777777" w:rsidR="00EA6ED7" w:rsidRPr="00CD3136" w:rsidRDefault="00EA6ED7" w:rsidP="00EA6ED7">
                <w:pPr>
                  <w:pStyle w:val="Footer"/>
                  <w:jc w:val="center"/>
                  <w:rPr>
                    <w:szCs w:val="22"/>
                  </w:rPr>
                </w:pPr>
                <w:r>
                  <w:rPr>
                    <w:rFonts w:ascii="MS Gothic" w:eastAsia="MS Gothic" w:hAnsi="MS Gothic" w:hint="eastAsia"/>
                    <w:szCs w:val="22"/>
                  </w:rPr>
                  <w:t>☐</w:t>
                </w:r>
              </w:p>
            </w:tc>
          </w:sdtContent>
        </w:sdt>
      </w:tr>
      <w:tr w:rsidR="00EA6ED7" w:rsidRPr="00CD3136" w14:paraId="0128C5C1" w14:textId="77777777" w:rsidTr="004B10D1">
        <w:tc>
          <w:tcPr>
            <w:tcW w:w="862" w:type="pct"/>
            <w:tcMar>
              <w:top w:w="0" w:type="dxa"/>
              <w:left w:w="108" w:type="dxa"/>
              <w:bottom w:w="0" w:type="dxa"/>
              <w:right w:w="108" w:type="dxa"/>
            </w:tcMar>
          </w:tcPr>
          <w:p w14:paraId="0553AD6C" w14:textId="751D16D8" w:rsidR="00EA6ED7" w:rsidRPr="004E58DF" w:rsidRDefault="00EA6ED7" w:rsidP="00EA6ED7">
            <w:pPr>
              <w:rPr>
                <w:b/>
                <w:bCs/>
                <w:sz w:val="24"/>
              </w:rPr>
            </w:pPr>
            <w:bookmarkStart w:id="49" w:name="APP10"/>
            <w:r>
              <w:t>APPENDIX 10</w:t>
            </w:r>
            <w:bookmarkEnd w:id="49"/>
          </w:p>
        </w:tc>
        <w:tc>
          <w:tcPr>
            <w:tcW w:w="3223" w:type="pct"/>
            <w:tcMar>
              <w:top w:w="0" w:type="dxa"/>
              <w:left w:w="108" w:type="dxa"/>
              <w:bottom w:w="0" w:type="dxa"/>
              <w:right w:w="108" w:type="dxa"/>
            </w:tcMar>
          </w:tcPr>
          <w:p w14:paraId="7630CD64" w14:textId="59BF8E8E" w:rsidR="00EA6ED7" w:rsidRPr="004E58DF" w:rsidRDefault="000D7C24" w:rsidP="00EA6ED7">
            <w:pPr>
              <w:rPr>
                <w:sz w:val="24"/>
              </w:rPr>
            </w:pPr>
            <w:r w:rsidRPr="000D7C24">
              <w:t>MAP OF THE PROPOSED AMENDMENT/S</w:t>
            </w:r>
          </w:p>
        </w:tc>
        <w:sdt>
          <w:sdtPr>
            <w:rPr>
              <w:szCs w:val="22"/>
            </w:rPr>
            <w:id w:val="-1378151608"/>
            <w14:checkbox>
              <w14:checked w14:val="0"/>
              <w14:checkedState w14:val="2612" w14:font="MS Gothic"/>
              <w14:uncheckedState w14:val="2610" w14:font="MS Gothic"/>
            </w14:checkbox>
          </w:sdtPr>
          <w:sdtEndPr/>
          <w:sdtContent>
            <w:tc>
              <w:tcPr>
                <w:tcW w:w="473" w:type="pct"/>
                <w:vAlign w:val="center"/>
              </w:tcPr>
              <w:p w14:paraId="49446845" w14:textId="4728456D" w:rsidR="00EA6ED7" w:rsidRPr="00CD3136" w:rsidRDefault="00EA6ED7" w:rsidP="00EA6ED7">
                <w:pPr>
                  <w:pStyle w:val="Footer"/>
                  <w:jc w:val="center"/>
                  <w:rPr>
                    <w:szCs w:val="22"/>
                  </w:rPr>
                </w:pPr>
                <w:r>
                  <w:rPr>
                    <w:rFonts w:ascii="MS Gothic" w:eastAsia="MS Gothic" w:hAnsi="MS Gothic" w:hint="eastAsia"/>
                    <w:szCs w:val="22"/>
                  </w:rPr>
                  <w:t>☐</w:t>
                </w:r>
              </w:p>
            </w:tc>
          </w:sdtContent>
        </w:sdt>
        <w:sdt>
          <w:sdtPr>
            <w:rPr>
              <w:szCs w:val="22"/>
            </w:rPr>
            <w:id w:val="775671726"/>
            <w14:checkbox>
              <w14:checked w14:val="0"/>
              <w14:checkedState w14:val="2612" w14:font="MS Gothic"/>
              <w14:uncheckedState w14:val="2610" w14:font="MS Gothic"/>
            </w14:checkbox>
          </w:sdtPr>
          <w:sdtEndPr/>
          <w:sdtContent>
            <w:tc>
              <w:tcPr>
                <w:tcW w:w="442" w:type="pct"/>
                <w:vAlign w:val="center"/>
              </w:tcPr>
              <w:p w14:paraId="6060EB1E" w14:textId="77777777" w:rsidR="00EA6ED7" w:rsidRPr="00CD3136" w:rsidRDefault="00EA6ED7" w:rsidP="00EA6ED7">
                <w:pPr>
                  <w:pStyle w:val="Footer"/>
                  <w:jc w:val="center"/>
                  <w:rPr>
                    <w:szCs w:val="22"/>
                  </w:rPr>
                </w:pPr>
                <w:r>
                  <w:rPr>
                    <w:rFonts w:ascii="MS Gothic" w:eastAsia="MS Gothic" w:hAnsi="MS Gothic" w:hint="eastAsia"/>
                    <w:szCs w:val="22"/>
                  </w:rPr>
                  <w:t>☐</w:t>
                </w:r>
              </w:p>
            </w:tc>
          </w:sdtContent>
        </w:sdt>
      </w:tr>
      <w:tr w:rsidR="00EA6ED7" w:rsidRPr="00CD3136" w14:paraId="13D2514C" w14:textId="77777777" w:rsidTr="007716D1">
        <w:tc>
          <w:tcPr>
            <w:tcW w:w="862" w:type="pct"/>
            <w:tcMar>
              <w:top w:w="0" w:type="dxa"/>
              <w:left w:w="108" w:type="dxa"/>
              <w:bottom w:w="0" w:type="dxa"/>
              <w:right w:w="108" w:type="dxa"/>
            </w:tcMar>
          </w:tcPr>
          <w:p w14:paraId="32977890" w14:textId="1DC5C308" w:rsidR="00EA6ED7" w:rsidRDefault="00EA6ED7" w:rsidP="00EA6ED7">
            <w:bookmarkStart w:id="50" w:name="APP11" w:colFirst="0" w:colLast="0"/>
            <w:r>
              <w:t>APPENDIX 11</w:t>
            </w:r>
          </w:p>
        </w:tc>
        <w:tc>
          <w:tcPr>
            <w:tcW w:w="3223" w:type="pct"/>
            <w:tcMar>
              <w:top w:w="0" w:type="dxa"/>
              <w:left w:w="108" w:type="dxa"/>
              <w:bottom w:w="0" w:type="dxa"/>
              <w:right w:w="108" w:type="dxa"/>
            </w:tcMar>
          </w:tcPr>
          <w:p w14:paraId="5D8F5793" w14:textId="77777777" w:rsidR="00EA6ED7" w:rsidRDefault="00EA6ED7" w:rsidP="00EA6ED7">
            <w:r>
              <w:t>Other</w:t>
            </w:r>
          </w:p>
          <w:sdt>
            <w:sdtPr>
              <w:id w:val="-1568329610"/>
              <w:placeholder>
                <w:docPart w:val="9B85DB11078D437F90D2B4A01B9F4BF2"/>
              </w:placeholder>
              <w:showingPlcHdr/>
            </w:sdtPr>
            <w:sdtEndPr/>
            <w:sdtContent>
              <w:p w14:paraId="77F905D9" w14:textId="392F16AD" w:rsidR="00EA6ED7" w:rsidRDefault="00EA6ED7" w:rsidP="00EA6ED7">
                <w:r w:rsidRPr="004F2FCC">
                  <w:rPr>
                    <w:rStyle w:val="PlaceholderText"/>
                  </w:rPr>
                  <w:t>Click or tap here to enter text.</w:t>
                </w:r>
              </w:p>
            </w:sdtContent>
          </w:sdt>
        </w:tc>
        <w:sdt>
          <w:sdtPr>
            <w:rPr>
              <w:szCs w:val="22"/>
            </w:rPr>
            <w:id w:val="971559781"/>
            <w14:checkbox>
              <w14:checked w14:val="0"/>
              <w14:checkedState w14:val="2612" w14:font="MS Gothic"/>
              <w14:uncheckedState w14:val="2610" w14:font="MS Gothic"/>
            </w14:checkbox>
          </w:sdtPr>
          <w:sdtEndPr/>
          <w:sdtContent>
            <w:tc>
              <w:tcPr>
                <w:tcW w:w="473" w:type="pct"/>
                <w:vAlign w:val="center"/>
              </w:tcPr>
              <w:p w14:paraId="2762585C" w14:textId="60F2D253" w:rsidR="00EA6ED7" w:rsidRDefault="00EA6ED7" w:rsidP="00EA6ED7">
                <w:pPr>
                  <w:pStyle w:val="Footer"/>
                  <w:jc w:val="center"/>
                  <w:rPr>
                    <w:szCs w:val="22"/>
                  </w:rPr>
                </w:pPr>
                <w:r>
                  <w:rPr>
                    <w:rFonts w:ascii="MS Gothic" w:eastAsia="MS Gothic" w:hAnsi="MS Gothic" w:hint="eastAsia"/>
                    <w:szCs w:val="22"/>
                  </w:rPr>
                  <w:t>☐</w:t>
                </w:r>
              </w:p>
            </w:tc>
          </w:sdtContent>
        </w:sdt>
        <w:sdt>
          <w:sdtPr>
            <w:rPr>
              <w:szCs w:val="22"/>
            </w:rPr>
            <w:id w:val="-255126412"/>
            <w14:checkbox>
              <w14:checked w14:val="0"/>
              <w14:checkedState w14:val="2612" w14:font="MS Gothic"/>
              <w14:uncheckedState w14:val="2610" w14:font="MS Gothic"/>
            </w14:checkbox>
          </w:sdtPr>
          <w:sdtEndPr/>
          <w:sdtContent>
            <w:tc>
              <w:tcPr>
                <w:tcW w:w="442" w:type="pct"/>
                <w:vAlign w:val="center"/>
              </w:tcPr>
              <w:p w14:paraId="02E48516" w14:textId="4FB38D75" w:rsidR="00EA6ED7" w:rsidRDefault="00EA6ED7" w:rsidP="00EA6ED7">
                <w:pPr>
                  <w:pStyle w:val="Footer"/>
                  <w:jc w:val="center"/>
                  <w:rPr>
                    <w:szCs w:val="22"/>
                  </w:rPr>
                </w:pPr>
                <w:r>
                  <w:rPr>
                    <w:rFonts w:ascii="MS Gothic" w:eastAsia="MS Gothic" w:hAnsi="MS Gothic" w:hint="eastAsia"/>
                    <w:szCs w:val="22"/>
                  </w:rPr>
                  <w:t>☐</w:t>
                </w:r>
              </w:p>
            </w:tc>
          </w:sdtContent>
        </w:sdt>
      </w:tr>
      <w:bookmarkEnd w:id="50"/>
      <w:permEnd w:id="1849367686"/>
    </w:tbl>
    <w:p w14:paraId="0266ABEC" w14:textId="2D202AD2" w:rsidR="00067456" w:rsidRDefault="00067456" w:rsidP="001C10B8">
      <w:pPr>
        <w:rPr>
          <w:b/>
          <w:bCs/>
        </w:rPr>
      </w:pPr>
    </w:p>
    <w:p w14:paraId="56D3BE53" w14:textId="77777777" w:rsidR="001A7A0B" w:rsidRDefault="00067456">
      <w:pPr>
        <w:rPr>
          <w:b/>
          <w:bCs/>
        </w:rPr>
        <w:sectPr w:rsidR="001A7A0B" w:rsidSect="005C7E43">
          <w:footerReference w:type="default" r:id="rId36"/>
          <w:pgSz w:w="11906" w:h="16838" w:code="9"/>
          <w:pgMar w:top="1134" w:right="1134" w:bottom="1134" w:left="1134" w:header="709" w:footer="709" w:gutter="0"/>
          <w:cols w:space="708"/>
          <w:titlePg/>
          <w:docGrid w:linePitch="360"/>
        </w:sectPr>
      </w:pPr>
      <w:r>
        <w:rPr>
          <w:b/>
          <w:bCs/>
        </w:rPr>
        <w:br w:type="page"/>
      </w:r>
    </w:p>
    <w:p w14:paraId="121D3AB4" w14:textId="6ED2625F" w:rsidR="00B60806" w:rsidRPr="0057120A" w:rsidRDefault="00FF51FD" w:rsidP="00237305">
      <w:pPr>
        <w:jc w:val="center"/>
        <w:rPr>
          <w:b/>
          <w:bCs/>
          <w:sz w:val="36"/>
          <w:szCs w:val="36"/>
        </w:rPr>
      </w:pPr>
      <w:permStart w:id="1422080559" w:edGrp="everyone"/>
      <w:r w:rsidRPr="0057120A">
        <w:rPr>
          <w:b/>
          <w:bCs/>
          <w:sz w:val="28"/>
          <w:szCs w:val="32"/>
        </w:rPr>
        <w:lastRenderedPageBreak/>
        <w:t>APPENDIX 1</w:t>
      </w:r>
    </w:p>
    <w:p w14:paraId="7B7686DF" w14:textId="3E0B6129" w:rsidR="0049293E" w:rsidRPr="00F663D9" w:rsidRDefault="00237305" w:rsidP="005075F1">
      <w:pPr>
        <w:jc w:val="center"/>
        <w:rPr>
          <w:b/>
          <w:bCs/>
          <w:sz w:val="28"/>
          <w:szCs w:val="28"/>
        </w:rPr>
      </w:pPr>
      <w:r w:rsidRPr="00F663D9">
        <w:rPr>
          <w:b/>
          <w:bCs/>
          <w:sz w:val="28"/>
          <w:szCs w:val="28"/>
        </w:rPr>
        <w:t>PRE-APPLICATION MEETING MINUTES</w:t>
      </w:r>
    </w:p>
    <w:p w14:paraId="15477299" w14:textId="77777777" w:rsidR="00DD5633" w:rsidRDefault="00DD5633">
      <w:pPr>
        <w:rPr>
          <w:b/>
          <w:bCs/>
          <w:sz w:val="28"/>
          <w:szCs w:val="28"/>
        </w:rPr>
      </w:pPr>
      <w:r>
        <w:rPr>
          <w:b/>
          <w:bCs/>
          <w:sz w:val="28"/>
          <w:szCs w:val="28"/>
        </w:rPr>
        <w:br w:type="page"/>
      </w:r>
    </w:p>
    <w:p w14:paraId="41F5C398" w14:textId="7104279A" w:rsidR="00B60806" w:rsidRPr="00B60806" w:rsidRDefault="00B60806" w:rsidP="00B60806">
      <w:pPr>
        <w:jc w:val="center"/>
        <w:rPr>
          <w:b/>
          <w:bCs/>
          <w:sz w:val="28"/>
          <w:szCs w:val="32"/>
        </w:rPr>
      </w:pPr>
      <w:r w:rsidRPr="00B60806">
        <w:rPr>
          <w:b/>
          <w:bCs/>
          <w:sz w:val="28"/>
          <w:szCs w:val="32"/>
        </w:rPr>
        <w:lastRenderedPageBreak/>
        <w:t>APPENDIX 2</w:t>
      </w:r>
      <w:r w:rsidRPr="00B60806">
        <w:rPr>
          <w:b/>
          <w:bCs/>
          <w:sz w:val="28"/>
          <w:szCs w:val="32"/>
        </w:rPr>
        <w:tab/>
      </w:r>
    </w:p>
    <w:p w14:paraId="58346D0B" w14:textId="57D1D694" w:rsidR="00343DB1" w:rsidRPr="00B60806" w:rsidRDefault="00B60806" w:rsidP="00B60806">
      <w:pPr>
        <w:jc w:val="center"/>
        <w:rPr>
          <w:b/>
          <w:bCs/>
          <w:sz w:val="28"/>
          <w:szCs w:val="32"/>
        </w:rPr>
      </w:pPr>
      <w:r w:rsidRPr="00B60806">
        <w:rPr>
          <w:b/>
          <w:bCs/>
          <w:sz w:val="28"/>
          <w:szCs w:val="32"/>
        </w:rPr>
        <w:t>PROOF OF PAYMENT / MOTIVATION FOR EXCLUSION</w:t>
      </w:r>
    </w:p>
    <w:p w14:paraId="1C8CDA98" w14:textId="68604BF7" w:rsidR="009C7DFE" w:rsidRPr="009C7DFE" w:rsidRDefault="00B60806" w:rsidP="009C7DFE">
      <w:pPr>
        <w:jc w:val="center"/>
        <w:rPr>
          <w:b/>
          <w:bCs/>
          <w:sz w:val="28"/>
          <w:szCs w:val="32"/>
        </w:rPr>
      </w:pPr>
      <w:r>
        <w:rPr>
          <w:b/>
          <w:bCs/>
        </w:rPr>
        <w:br w:type="page"/>
      </w:r>
      <w:r w:rsidR="009C7DFE" w:rsidRPr="009C7DFE">
        <w:rPr>
          <w:b/>
          <w:bCs/>
          <w:sz w:val="28"/>
          <w:szCs w:val="32"/>
        </w:rPr>
        <w:lastRenderedPageBreak/>
        <w:t>APPENDIX 3</w:t>
      </w:r>
    </w:p>
    <w:p w14:paraId="4EBCB32C" w14:textId="77777777" w:rsidR="009C7DFE" w:rsidRDefault="009C7DFE" w:rsidP="009C7DFE">
      <w:pPr>
        <w:jc w:val="center"/>
        <w:rPr>
          <w:b/>
          <w:bCs/>
          <w:sz w:val="28"/>
          <w:szCs w:val="32"/>
        </w:rPr>
      </w:pPr>
      <w:r w:rsidRPr="009C7DFE">
        <w:rPr>
          <w:b/>
          <w:bCs/>
          <w:sz w:val="28"/>
          <w:szCs w:val="32"/>
        </w:rPr>
        <w:t xml:space="preserve">CERTIFIED COPIES OF EA AND SUBSEQUENT AMENDMENTS </w:t>
      </w:r>
    </w:p>
    <w:p w14:paraId="60516C07" w14:textId="77777777" w:rsidR="00DD5633" w:rsidRDefault="00DD5633">
      <w:pPr>
        <w:rPr>
          <w:b/>
          <w:bCs/>
          <w:sz w:val="28"/>
          <w:szCs w:val="32"/>
        </w:rPr>
      </w:pPr>
      <w:permStart w:id="665735540" w:edGrp="everyone"/>
      <w:permEnd w:id="1422080559"/>
      <w:r>
        <w:rPr>
          <w:b/>
          <w:bCs/>
          <w:sz w:val="28"/>
          <w:szCs w:val="32"/>
        </w:rPr>
        <w:br w:type="page"/>
      </w:r>
    </w:p>
    <w:p w14:paraId="14D1A3BF" w14:textId="0FE1B109" w:rsidR="001D78C0" w:rsidRDefault="001D78C0" w:rsidP="009C7DFE">
      <w:pPr>
        <w:jc w:val="center"/>
        <w:rPr>
          <w:b/>
          <w:bCs/>
          <w:sz w:val="28"/>
          <w:szCs w:val="32"/>
        </w:rPr>
      </w:pPr>
      <w:r>
        <w:rPr>
          <w:b/>
          <w:bCs/>
          <w:sz w:val="28"/>
          <w:szCs w:val="32"/>
        </w:rPr>
        <w:lastRenderedPageBreak/>
        <w:t>APPENDIX 4</w:t>
      </w:r>
    </w:p>
    <w:p w14:paraId="5093F429" w14:textId="77777777" w:rsidR="00DD5633" w:rsidRDefault="001D78C0" w:rsidP="00F205CA">
      <w:pPr>
        <w:jc w:val="center"/>
        <w:rPr>
          <w:b/>
          <w:bCs/>
          <w:sz w:val="28"/>
          <w:szCs w:val="32"/>
        </w:rPr>
      </w:pPr>
      <w:r>
        <w:rPr>
          <w:b/>
          <w:bCs/>
          <w:sz w:val="28"/>
          <w:szCs w:val="32"/>
        </w:rPr>
        <w:t>SECTION 24 C (3) AGREEMENT</w:t>
      </w:r>
    </w:p>
    <w:permEnd w:id="665735540"/>
    <w:p w14:paraId="4E87B2AA" w14:textId="77777777" w:rsidR="00DD5633" w:rsidRDefault="00DD5633">
      <w:pPr>
        <w:rPr>
          <w:b/>
          <w:bCs/>
          <w:sz w:val="28"/>
          <w:szCs w:val="32"/>
        </w:rPr>
      </w:pPr>
      <w:r>
        <w:rPr>
          <w:b/>
          <w:bCs/>
          <w:sz w:val="28"/>
          <w:szCs w:val="32"/>
        </w:rPr>
        <w:br w:type="page"/>
      </w:r>
    </w:p>
    <w:p w14:paraId="71B4597D" w14:textId="50B22196" w:rsidR="00B60806" w:rsidRPr="00F205CA" w:rsidRDefault="00B60806" w:rsidP="00F205CA">
      <w:pPr>
        <w:jc w:val="center"/>
        <w:rPr>
          <w:b/>
          <w:bCs/>
          <w:sz w:val="28"/>
          <w:szCs w:val="32"/>
        </w:rPr>
      </w:pPr>
      <w:permStart w:id="2055891521" w:edGrp="everyone"/>
      <w:r w:rsidRPr="00F205CA">
        <w:rPr>
          <w:b/>
          <w:bCs/>
          <w:sz w:val="28"/>
          <w:szCs w:val="32"/>
        </w:rPr>
        <w:lastRenderedPageBreak/>
        <w:t xml:space="preserve">APPENDIX </w:t>
      </w:r>
      <w:r w:rsidR="000D5857">
        <w:rPr>
          <w:b/>
          <w:bCs/>
          <w:sz w:val="28"/>
          <w:szCs w:val="32"/>
        </w:rPr>
        <w:t>5</w:t>
      </w:r>
    </w:p>
    <w:p w14:paraId="7C2FA610" w14:textId="72BDCBAF" w:rsidR="00B60806" w:rsidRDefault="00B60806" w:rsidP="00B60806">
      <w:pPr>
        <w:jc w:val="center"/>
        <w:rPr>
          <w:b/>
          <w:bCs/>
          <w:sz w:val="28"/>
          <w:szCs w:val="32"/>
        </w:rPr>
      </w:pPr>
      <w:r w:rsidRPr="00B60806">
        <w:rPr>
          <w:b/>
          <w:bCs/>
          <w:sz w:val="28"/>
          <w:szCs w:val="32"/>
        </w:rPr>
        <w:t>LIST OF LANDOWNERS</w:t>
      </w:r>
      <w:r w:rsidR="000D5857">
        <w:rPr>
          <w:b/>
          <w:bCs/>
          <w:sz w:val="28"/>
          <w:szCs w:val="32"/>
        </w:rPr>
        <w:t xml:space="preserve"> AND WRITTEN CONSENT</w:t>
      </w:r>
    </w:p>
    <w:p w14:paraId="1932099F" w14:textId="074E093F" w:rsidR="003342EF" w:rsidRDefault="00343DB1" w:rsidP="00B60806">
      <w:pPr>
        <w:jc w:val="center"/>
        <w:rPr>
          <w:b/>
          <w:bCs/>
        </w:rPr>
        <w:sectPr w:rsidR="003342EF" w:rsidSect="00C036EB">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709" w:footer="709" w:gutter="0"/>
          <w:cols w:space="708"/>
          <w:titlePg/>
          <w:docGrid w:linePitch="360"/>
        </w:sectPr>
      </w:pPr>
      <w:r w:rsidRPr="00B60806">
        <w:rPr>
          <w:b/>
          <w:bCs/>
          <w:szCs w:val="22"/>
        </w:rPr>
        <w:t>(</w:t>
      </w:r>
      <w:proofErr w:type="gramStart"/>
      <w:r w:rsidRPr="00B60806">
        <w:rPr>
          <w:b/>
          <w:bCs/>
          <w:szCs w:val="22"/>
        </w:rPr>
        <w:t>with</w:t>
      </w:r>
      <w:proofErr w:type="gramEnd"/>
      <w:r w:rsidRPr="00B60806">
        <w:rPr>
          <w:b/>
          <w:bCs/>
          <w:szCs w:val="22"/>
        </w:rPr>
        <w:t xml:space="preserve"> contact</w:t>
      </w:r>
      <w:r w:rsidRPr="00B60806">
        <w:rPr>
          <w:b/>
          <w:bCs/>
          <w:sz w:val="20"/>
          <w:szCs w:val="22"/>
        </w:rPr>
        <w:t xml:space="preserve"> </w:t>
      </w:r>
      <w:r w:rsidRPr="00343DB1">
        <w:rPr>
          <w:b/>
          <w:bCs/>
        </w:rPr>
        <w:t xml:space="preserve">details) and written consent of landowners. If more than 1 landowner consent is attached, use sub-number </w:t>
      </w:r>
      <w:r w:rsidR="000519EF">
        <w:rPr>
          <w:b/>
          <w:bCs/>
        </w:rPr>
        <w:t>5</w:t>
      </w:r>
      <w:r w:rsidRPr="00343DB1">
        <w:rPr>
          <w:b/>
          <w:bCs/>
        </w:rPr>
        <w:t xml:space="preserve">a, </w:t>
      </w:r>
      <w:r w:rsidR="000519EF">
        <w:rPr>
          <w:b/>
          <w:bCs/>
        </w:rPr>
        <w:t>5</w:t>
      </w:r>
      <w:r w:rsidRPr="00343DB1">
        <w:rPr>
          <w:b/>
          <w:bCs/>
        </w:rPr>
        <w:t xml:space="preserve">b, </w:t>
      </w:r>
      <w:r w:rsidR="000519EF">
        <w:rPr>
          <w:b/>
          <w:bCs/>
        </w:rPr>
        <w:t>5</w:t>
      </w:r>
      <w:r w:rsidRPr="00343DB1">
        <w:rPr>
          <w:b/>
          <w:bCs/>
        </w:rPr>
        <w:t>c to denote the associated document.</w:t>
      </w:r>
      <w:r w:rsidR="009E58F6">
        <w:rPr>
          <w:b/>
          <w:bCs/>
        </w:rPr>
        <w:t xml:space="preserve"> </w:t>
      </w:r>
    </w:p>
    <w:p w14:paraId="6E483501" w14:textId="418F322D" w:rsidR="00343DB1" w:rsidRDefault="00343DB1" w:rsidP="00B60806">
      <w:pPr>
        <w:jc w:val="center"/>
        <w:rPr>
          <w:b/>
          <w:bCs/>
        </w:rPr>
      </w:pPr>
    </w:p>
    <w:p w14:paraId="6EF3A461" w14:textId="4E790632" w:rsidR="00E50613" w:rsidRPr="00E50613" w:rsidRDefault="00E50613" w:rsidP="009E58F6">
      <w:pPr>
        <w:pStyle w:val="ListParagraph"/>
        <w:numPr>
          <w:ilvl w:val="0"/>
          <w:numId w:val="36"/>
        </w:numPr>
        <w:jc w:val="both"/>
      </w:pPr>
      <w:r w:rsidRPr="00E50613">
        <w:t>If more than 1 landowner consent is attached, use sub-number 3a, 3b, 3c to denote the associated document.</w:t>
      </w:r>
    </w:p>
    <w:p w14:paraId="13F5FFFF" w14:textId="772879ED" w:rsidR="00E50613" w:rsidRPr="00E50613" w:rsidRDefault="00E50613" w:rsidP="009E58F6">
      <w:pPr>
        <w:pStyle w:val="ListParagraph"/>
        <w:numPr>
          <w:ilvl w:val="0"/>
          <w:numId w:val="36"/>
        </w:numPr>
        <w:jc w:val="both"/>
      </w:pPr>
      <w:r w:rsidRPr="00E50613">
        <w:t xml:space="preserve">See attached template for landowner consent. </w:t>
      </w:r>
    </w:p>
    <w:p w14:paraId="5F6A9CB2" w14:textId="0CA9A4AA" w:rsidR="00E50613" w:rsidRPr="00E50613" w:rsidRDefault="00E50613" w:rsidP="009E58F6">
      <w:pPr>
        <w:pStyle w:val="ListParagraph"/>
        <w:numPr>
          <w:ilvl w:val="0"/>
          <w:numId w:val="36"/>
        </w:numPr>
        <w:jc w:val="both"/>
      </w:pPr>
      <w:r w:rsidRPr="00E50613">
        <w:t>In addition, the below list of landowners must be completed.</w:t>
      </w:r>
    </w:p>
    <w:p w14:paraId="180A484F" w14:textId="77777777" w:rsidR="00E50613" w:rsidRPr="00E50613" w:rsidRDefault="00E50613" w:rsidP="00E50613"/>
    <w:tbl>
      <w:tblPr>
        <w:tblStyle w:val="TableGrid"/>
        <w:tblW w:w="0" w:type="auto"/>
        <w:tblLook w:val="04A0" w:firstRow="1" w:lastRow="0" w:firstColumn="1" w:lastColumn="0" w:noHBand="0" w:noVBand="1"/>
      </w:tblPr>
      <w:tblGrid>
        <w:gridCol w:w="1502"/>
        <w:gridCol w:w="1502"/>
        <w:gridCol w:w="1503"/>
        <w:gridCol w:w="1503"/>
        <w:gridCol w:w="1503"/>
        <w:gridCol w:w="1503"/>
      </w:tblGrid>
      <w:tr w:rsidR="00E50613" w:rsidRPr="00E50613" w14:paraId="1F4CC4B4" w14:textId="77777777" w:rsidTr="00E50613">
        <w:tc>
          <w:tcPr>
            <w:tcW w:w="1502" w:type="dxa"/>
          </w:tcPr>
          <w:p w14:paraId="5DEE305F" w14:textId="77777777" w:rsidR="00E50613" w:rsidRPr="00E50613" w:rsidRDefault="00E50613" w:rsidP="007F7113">
            <w:pPr>
              <w:rPr>
                <w:b/>
                <w:bCs/>
              </w:rPr>
            </w:pPr>
            <w:r w:rsidRPr="00E50613">
              <w:rPr>
                <w:b/>
                <w:bCs/>
              </w:rPr>
              <w:t>Listed Activity</w:t>
            </w:r>
          </w:p>
        </w:tc>
        <w:tc>
          <w:tcPr>
            <w:tcW w:w="1502" w:type="dxa"/>
          </w:tcPr>
          <w:p w14:paraId="15C29FAE" w14:textId="77777777" w:rsidR="00E50613" w:rsidRPr="00E50613" w:rsidRDefault="00E50613" w:rsidP="007F7113">
            <w:pPr>
              <w:rPr>
                <w:b/>
                <w:bCs/>
              </w:rPr>
            </w:pPr>
            <w:r w:rsidRPr="00E50613">
              <w:rPr>
                <w:b/>
                <w:bCs/>
              </w:rPr>
              <w:t>Project description</w:t>
            </w:r>
          </w:p>
        </w:tc>
        <w:tc>
          <w:tcPr>
            <w:tcW w:w="1503" w:type="dxa"/>
          </w:tcPr>
          <w:p w14:paraId="667490A7" w14:textId="77777777" w:rsidR="00E50613" w:rsidRPr="00E50613" w:rsidRDefault="00E50613" w:rsidP="007F7113">
            <w:pPr>
              <w:rPr>
                <w:b/>
                <w:bCs/>
              </w:rPr>
            </w:pPr>
            <w:r w:rsidRPr="00E50613">
              <w:rPr>
                <w:b/>
                <w:bCs/>
              </w:rPr>
              <w:t>Farm Portions</w:t>
            </w:r>
          </w:p>
        </w:tc>
        <w:tc>
          <w:tcPr>
            <w:tcW w:w="1503" w:type="dxa"/>
          </w:tcPr>
          <w:p w14:paraId="20DE4A96" w14:textId="77777777" w:rsidR="00E50613" w:rsidRPr="00E50613" w:rsidRDefault="00E50613" w:rsidP="007F7113">
            <w:pPr>
              <w:rPr>
                <w:b/>
                <w:bCs/>
              </w:rPr>
            </w:pPr>
            <w:r w:rsidRPr="00E50613">
              <w:rPr>
                <w:b/>
                <w:bCs/>
              </w:rPr>
              <w:t>Farm Owner</w:t>
            </w:r>
          </w:p>
        </w:tc>
        <w:tc>
          <w:tcPr>
            <w:tcW w:w="1503" w:type="dxa"/>
          </w:tcPr>
          <w:p w14:paraId="0AE00FE6" w14:textId="77777777" w:rsidR="00E50613" w:rsidRPr="00E50613" w:rsidRDefault="00E50613" w:rsidP="007F7113">
            <w:pPr>
              <w:rPr>
                <w:b/>
                <w:bCs/>
              </w:rPr>
            </w:pPr>
            <w:r w:rsidRPr="00E50613">
              <w:rPr>
                <w:b/>
                <w:bCs/>
              </w:rPr>
              <w:t>Landowner consent provided Y/N</w:t>
            </w:r>
          </w:p>
        </w:tc>
        <w:tc>
          <w:tcPr>
            <w:tcW w:w="1503" w:type="dxa"/>
          </w:tcPr>
          <w:p w14:paraId="50CE8EE5" w14:textId="77777777" w:rsidR="00E50613" w:rsidRPr="00E50613" w:rsidRDefault="00E50613" w:rsidP="007F7113">
            <w:pPr>
              <w:rPr>
                <w:b/>
                <w:bCs/>
              </w:rPr>
            </w:pPr>
            <w:r w:rsidRPr="00E50613">
              <w:rPr>
                <w:b/>
                <w:bCs/>
              </w:rPr>
              <w:t>Include document name</w:t>
            </w:r>
          </w:p>
        </w:tc>
      </w:tr>
      <w:tr w:rsidR="00E50613" w:rsidRPr="00E50613" w14:paraId="44CD944B" w14:textId="77777777" w:rsidTr="00E50613">
        <w:tc>
          <w:tcPr>
            <w:tcW w:w="1502" w:type="dxa"/>
          </w:tcPr>
          <w:p w14:paraId="5F22FB3D"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11</w:t>
            </w:r>
          </w:p>
        </w:tc>
        <w:tc>
          <w:tcPr>
            <w:tcW w:w="1502" w:type="dxa"/>
          </w:tcPr>
          <w:p w14:paraId="5C0D48CC" w14:textId="77777777" w:rsidR="00E50613" w:rsidRPr="009E58F6" w:rsidRDefault="00E50613" w:rsidP="007F7113">
            <w:pPr>
              <w:rPr>
                <w:i/>
                <w:iCs/>
                <w:color w:val="767171" w:themeColor="background2" w:themeShade="80"/>
              </w:rPr>
            </w:pPr>
            <w:r w:rsidRPr="009E58F6">
              <w:rPr>
                <w:i/>
                <w:iCs/>
                <w:color w:val="767171" w:themeColor="background2" w:themeShade="80"/>
              </w:rPr>
              <w:t>Sub and Line</w:t>
            </w:r>
          </w:p>
        </w:tc>
        <w:tc>
          <w:tcPr>
            <w:tcW w:w="1503" w:type="dxa"/>
          </w:tcPr>
          <w:p w14:paraId="04AE9AB2" w14:textId="77777777" w:rsidR="00E50613" w:rsidRPr="009E58F6" w:rsidRDefault="00E50613" w:rsidP="007F7113">
            <w:pPr>
              <w:rPr>
                <w:i/>
                <w:iCs/>
                <w:color w:val="767171" w:themeColor="background2" w:themeShade="80"/>
              </w:rPr>
            </w:pPr>
            <w:r w:rsidRPr="009E58F6">
              <w:rPr>
                <w:i/>
                <w:iCs/>
                <w:color w:val="767171" w:themeColor="background2" w:themeShade="80"/>
              </w:rPr>
              <w:t xml:space="preserve">Portion 3 of Farm </w:t>
            </w:r>
            <w:proofErr w:type="spellStart"/>
            <w:r w:rsidRPr="009E58F6">
              <w:rPr>
                <w:i/>
                <w:iCs/>
                <w:color w:val="767171" w:themeColor="background2" w:themeShade="80"/>
              </w:rPr>
              <w:t>BelingerX</w:t>
            </w:r>
            <w:proofErr w:type="spellEnd"/>
          </w:p>
        </w:tc>
        <w:tc>
          <w:tcPr>
            <w:tcW w:w="1503" w:type="dxa"/>
          </w:tcPr>
          <w:p w14:paraId="39715750" w14:textId="77777777" w:rsidR="00E50613" w:rsidRPr="009E58F6" w:rsidRDefault="00E50613" w:rsidP="007F7113">
            <w:pPr>
              <w:rPr>
                <w:i/>
                <w:iCs/>
                <w:color w:val="767171" w:themeColor="background2" w:themeShade="80"/>
              </w:rPr>
            </w:pPr>
            <w:r w:rsidRPr="009E58F6">
              <w:rPr>
                <w:i/>
                <w:iCs/>
                <w:color w:val="767171" w:themeColor="background2" w:themeShade="80"/>
              </w:rPr>
              <w:t>Mr Y. Smit</w:t>
            </w:r>
          </w:p>
        </w:tc>
        <w:tc>
          <w:tcPr>
            <w:tcW w:w="1503" w:type="dxa"/>
          </w:tcPr>
          <w:p w14:paraId="4C2F57D3" w14:textId="77777777" w:rsidR="00E50613" w:rsidRPr="009E58F6" w:rsidRDefault="00E50613" w:rsidP="007F7113">
            <w:pPr>
              <w:rPr>
                <w:i/>
                <w:iCs/>
                <w:color w:val="767171" w:themeColor="background2" w:themeShade="80"/>
              </w:rPr>
            </w:pPr>
            <w:r w:rsidRPr="009E58F6">
              <w:rPr>
                <w:i/>
                <w:iCs/>
                <w:color w:val="767171" w:themeColor="background2" w:themeShade="80"/>
              </w:rPr>
              <w:t>Yes, for Substation</w:t>
            </w:r>
          </w:p>
        </w:tc>
        <w:tc>
          <w:tcPr>
            <w:tcW w:w="1503" w:type="dxa"/>
          </w:tcPr>
          <w:p w14:paraId="4F492998" w14:textId="101B0958" w:rsidR="00E50613" w:rsidRPr="009E58F6" w:rsidRDefault="00E50613" w:rsidP="007F7113">
            <w:pPr>
              <w:rPr>
                <w:i/>
                <w:iCs/>
                <w:color w:val="767171" w:themeColor="background2" w:themeShade="80"/>
              </w:rPr>
            </w:pPr>
            <w:r w:rsidRPr="009E58F6">
              <w:rPr>
                <w:i/>
                <w:iCs/>
                <w:color w:val="767171" w:themeColor="background2" w:themeShade="80"/>
              </w:rPr>
              <w:t xml:space="preserve">Appendix </w:t>
            </w:r>
            <w:r w:rsidR="000519EF">
              <w:rPr>
                <w:i/>
                <w:iCs/>
                <w:color w:val="767171" w:themeColor="background2" w:themeShade="80"/>
              </w:rPr>
              <w:t>5A</w:t>
            </w:r>
          </w:p>
        </w:tc>
      </w:tr>
      <w:tr w:rsidR="00E50613" w:rsidRPr="00E50613" w14:paraId="0F4D2507" w14:textId="77777777" w:rsidTr="00E50613">
        <w:tc>
          <w:tcPr>
            <w:tcW w:w="1502" w:type="dxa"/>
          </w:tcPr>
          <w:p w14:paraId="1DBEE68D"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27</w:t>
            </w:r>
          </w:p>
        </w:tc>
        <w:tc>
          <w:tcPr>
            <w:tcW w:w="1502" w:type="dxa"/>
          </w:tcPr>
          <w:p w14:paraId="3F9F78E1" w14:textId="77777777" w:rsidR="00E50613" w:rsidRPr="009E58F6" w:rsidRDefault="00E50613" w:rsidP="007F7113">
            <w:pPr>
              <w:rPr>
                <w:i/>
                <w:iCs/>
                <w:color w:val="767171" w:themeColor="background2" w:themeShade="80"/>
              </w:rPr>
            </w:pPr>
            <w:r w:rsidRPr="009E58F6">
              <w:rPr>
                <w:i/>
                <w:iCs/>
                <w:color w:val="767171" w:themeColor="background2" w:themeShade="80"/>
              </w:rPr>
              <w:t>Clearance for Substation area</w:t>
            </w:r>
          </w:p>
        </w:tc>
        <w:tc>
          <w:tcPr>
            <w:tcW w:w="1503" w:type="dxa"/>
          </w:tcPr>
          <w:p w14:paraId="63ED186B" w14:textId="77777777" w:rsidR="00E50613" w:rsidRPr="009E58F6" w:rsidRDefault="00E50613" w:rsidP="007F7113">
            <w:pPr>
              <w:rPr>
                <w:i/>
                <w:iCs/>
                <w:color w:val="767171" w:themeColor="background2" w:themeShade="80"/>
              </w:rPr>
            </w:pPr>
            <w:r w:rsidRPr="009E58F6">
              <w:rPr>
                <w:i/>
                <w:iCs/>
                <w:color w:val="767171" w:themeColor="background2" w:themeShade="80"/>
              </w:rPr>
              <w:t xml:space="preserve">Portion 3 of Farm </w:t>
            </w:r>
            <w:proofErr w:type="spellStart"/>
            <w:r w:rsidRPr="009E58F6">
              <w:rPr>
                <w:i/>
                <w:iCs/>
                <w:color w:val="767171" w:themeColor="background2" w:themeShade="80"/>
              </w:rPr>
              <w:t>BelingerX</w:t>
            </w:r>
            <w:proofErr w:type="spellEnd"/>
          </w:p>
        </w:tc>
        <w:tc>
          <w:tcPr>
            <w:tcW w:w="1503" w:type="dxa"/>
          </w:tcPr>
          <w:p w14:paraId="19CEA20E" w14:textId="77777777" w:rsidR="00E50613" w:rsidRPr="009E58F6" w:rsidRDefault="00E50613" w:rsidP="007F7113">
            <w:pPr>
              <w:rPr>
                <w:i/>
                <w:iCs/>
                <w:color w:val="767171" w:themeColor="background2" w:themeShade="80"/>
              </w:rPr>
            </w:pPr>
            <w:r w:rsidRPr="009E58F6">
              <w:rPr>
                <w:i/>
                <w:iCs/>
                <w:color w:val="767171" w:themeColor="background2" w:themeShade="80"/>
              </w:rPr>
              <w:t>Mr Y. Smit</w:t>
            </w:r>
          </w:p>
        </w:tc>
        <w:tc>
          <w:tcPr>
            <w:tcW w:w="1503" w:type="dxa"/>
          </w:tcPr>
          <w:p w14:paraId="272BBD1E" w14:textId="77777777" w:rsidR="00E50613" w:rsidRPr="009E58F6" w:rsidRDefault="00E50613" w:rsidP="007F7113">
            <w:pPr>
              <w:rPr>
                <w:i/>
                <w:iCs/>
                <w:color w:val="767171" w:themeColor="background2" w:themeShade="80"/>
              </w:rPr>
            </w:pPr>
            <w:r w:rsidRPr="009E58F6">
              <w:rPr>
                <w:i/>
                <w:iCs/>
                <w:color w:val="767171" w:themeColor="background2" w:themeShade="80"/>
              </w:rPr>
              <w:t>Yes, for Substation</w:t>
            </w:r>
          </w:p>
        </w:tc>
        <w:tc>
          <w:tcPr>
            <w:tcW w:w="1503" w:type="dxa"/>
          </w:tcPr>
          <w:p w14:paraId="5402ED0E" w14:textId="42EE9EF8" w:rsidR="00E50613" w:rsidRPr="009E58F6" w:rsidRDefault="00E50613" w:rsidP="007F7113">
            <w:pPr>
              <w:rPr>
                <w:i/>
                <w:iCs/>
                <w:color w:val="767171" w:themeColor="background2" w:themeShade="80"/>
              </w:rPr>
            </w:pPr>
            <w:r w:rsidRPr="009E58F6">
              <w:rPr>
                <w:i/>
                <w:iCs/>
                <w:color w:val="767171" w:themeColor="background2" w:themeShade="80"/>
              </w:rPr>
              <w:t xml:space="preserve">Appendix </w:t>
            </w:r>
            <w:r w:rsidR="000519EF">
              <w:rPr>
                <w:i/>
                <w:iCs/>
                <w:color w:val="767171" w:themeColor="background2" w:themeShade="80"/>
              </w:rPr>
              <w:t>5</w:t>
            </w:r>
            <w:r w:rsidRPr="009E58F6">
              <w:rPr>
                <w:i/>
                <w:iCs/>
                <w:color w:val="767171" w:themeColor="background2" w:themeShade="80"/>
              </w:rPr>
              <w:t>B</w:t>
            </w:r>
          </w:p>
        </w:tc>
      </w:tr>
      <w:tr w:rsidR="00E50613" w:rsidRPr="00E50613" w14:paraId="06F673F6" w14:textId="77777777" w:rsidTr="00E50613">
        <w:tc>
          <w:tcPr>
            <w:tcW w:w="1502" w:type="dxa"/>
          </w:tcPr>
          <w:p w14:paraId="1D924973"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14</w:t>
            </w:r>
          </w:p>
        </w:tc>
        <w:tc>
          <w:tcPr>
            <w:tcW w:w="1502" w:type="dxa"/>
          </w:tcPr>
          <w:p w14:paraId="10187455" w14:textId="77777777" w:rsidR="00E50613" w:rsidRPr="009E58F6" w:rsidRDefault="00E50613" w:rsidP="007F7113">
            <w:pPr>
              <w:rPr>
                <w:i/>
                <w:iCs/>
                <w:color w:val="767171" w:themeColor="background2" w:themeShade="80"/>
              </w:rPr>
            </w:pPr>
            <w:r w:rsidRPr="009E58F6">
              <w:rPr>
                <w:i/>
                <w:iCs/>
                <w:color w:val="767171" w:themeColor="background2" w:themeShade="80"/>
              </w:rPr>
              <w:t>Storage of dangerous goods</w:t>
            </w:r>
          </w:p>
        </w:tc>
        <w:tc>
          <w:tcPr>
            <w:tcW w:w="1503" w:type="dxa"/>
          </w:tcPr>
          <w:p w14:paraId="15339329" w14:textId="77777777" w:rsidR="00E50613" w:rsidRPr="009E58F6" w:rsidRDefault="00E50613" w:rsidP="007F7113">
            <w:pPr>
              <w:rPr>
                <w:i/>
                <w:iCs/>
                <w:color w:val="767171" w:themeColor="background2" w:themeShade="80"/>
              </w:rPr>
            </w:pPr>
            <w:r w:rsidRPr="009E58F6">
              <w:rPr>
                <w:i/>
                <w:iCs/>
                <w:color w:val="767171" w:themeColor="background2" w:themeShade="80"/>
              </w:rPr>
              <w:t xml:space="preserve">Portion 6 of Farm </w:t>
            </w:r>
            <w:proofErr w:type="spellStart"/>
            <w:r w:rsidRPr="009E58F6">
              <w:rPr>
                <w:i/>
                <w:iCs/>
                <w:color w:val="767171" w:themeColor="background2" w:themeShade="80"/>
              </w:rPr>
              <w:t>BelingerX</w:t>
            </w:r>
            <w:proofErr w:type="spellEnd"/>
          </w:p>
        </w:tc>
        <w:tc>
          <w:tcPr>
            <w:tcW w:w="1503" w:type="dxa"/>
          </w:tcPr>
          <w:p w14:paraId="76A13ACC" w14:textId="77777777" w:rsidR="00E50613" w:rsidRPr="009E58F6" w:rsidRDefault="00E50613" w:rsidP="007F7113">
            <w:pPr>
              <w:rPr>
                <w:i/>
                <w:iCs/>
                <w:color w:val="767171" w:themeColor="background2" w:themeShade="80"/>
              </w:rPr>
            </w:pPr>
            <w:r w:rsidRPr="009E58F6">
              <w:rPr>
                <w:i/>
                <w:iCs/>
                <w:color w:val="767171" w:themeColor="background2" w:themeShade="80"/>
              </w:rPr>
              <w:t>Mrs A. Williams</w:t>
            </w:r>
          </w:p>
        </w:tc>
        <w:tc>
          <w:tcPr>
            <w:tcW w:w="1503" w:type="dxa"/>
          </w:tcPr>
          <w:p w14:paraId="22599913" w14:textId="77777777" w:rsidR="00E50613" w:rsidRPr="009E58F6" w:rsidRDefault="00E50613" w:rsidP="007F7113">
            <w:pPr>
              <w:rPr>
                <w:i/>
                <w:iCs/>
                <w:color w:val="767171" w:themeColor="background2" w:themeShade="80"/>
              </w:rPr>
            </w:pPr>
            <w:r w:rsidRPr="009E58F6">
              <w:rPr>
                <w:i/>
                <w:iCs/>
                <w:color w:val="767171" w:themeColor="background2" w:themeShade="80"/>
              </w:rPr>
              <w:t>Yes</w:t>
            </w:r>
          </w:p>
        </w:tc>
        <w:tc>
          <w:tcPr>
            <w:tcW w:w="1503" w:type="dxa"/>
          </w:tcPr>
          <w:p w14:paraId="62523635" w14:textId="03EA5AB2" w:rsidR="00E50613" w:rsidRPr="009E58F6" w:rsidRDefault="00E50613" w:rsidP="007F7113">
            <w:pPr>
              <w:rPr>
                <w:i/>
                <w:iCs/>
                <w:color w:val="767171" w:themeColor="background2" w:themeShade="80"/>
              </w:rPr>
            </w:pPr>
            <w:r w:rsidRPr="009E58F6">
              <w:rPr>
                <w:i/>
                <w:iCs/>
                <w:color w:val="767171" w:themeColor="background2" w:themeShade="80"/>
              </w:rPr>
              <w:t xml:space="preserve">Appendix </w:t>
            </w:r>
            <w:r w:rsidR="000519EF">
              <w:rPr>
                <w:i/>
                <w:iCs/>
                <w:color w:val="767171" w:themeColor="background2" w:themeShade="80"/>
              </w:rPr>
              <w:t>5</w:t>
            </w:r>
            <w:r w:rsidRPr="009E58F6">
              <w:rPr>
                <w:i/>
                <w:iCs/>
                <w:color w:val="767171" w:themeColor="background2" w:themeShade="80"/>
              </w:rPr>
              <w:t>B</w:t>
            </w:r>
          </w:p>
        </w:tc>
      </w:tr>
    </w:tbl>
    <w:p w14:paraId="7CCF8034" w14:textId="77777777" w:rsidR="00E50613" w:rsidRPr="00E50613" w:rsidRDefault="00E50613" w:rsidP="00E50613"/>
    <w:permEnd w:id="2055891521"/>
    <w:p w14:paraId="2AE1BD63" w14:textId="3F7633CA" w:rsidR="00E50613" w:rsidRDefault="00E50613" w:rsidP="002D5B0E">
      <w:pPr>
        <w:jc w:val="both"/>
      </w:pPr>
      <w:r w:rsidRPr="00E50613">
        <w:t>*If more than 1 activity applies to the same farm portion/property and same landowner, One (1) landowner consent form may be submitted, which clearly outlines all the relevant activities specific to said property and landowner.</w:t>
      </w:r>
    </w:p>
    <w:p w14:paraId="0C1A3AD0" w14:textId="09A4DE2E" w:rsidR="00BE5ACA" w:rsidRDefault="00365CC5">
      <w:pPr>
        <w:rPr>
          <w:b/>
          <w:bCs/>
        </w:rPr>
      </w:pPr>
      <w:r>
        <w:rPr>
          <w:b/>
          <w:bCs/>
        </w:rPr>
        <w:br w:type="page"/>
      </w:r>
    </w:p>
    <w:p w14:paraId="69B2A8F1" w14:textId="76171836" w:rsidR="00123B52" w:rsidRPr="00123B52" w:rsidRDefault="00123B52" w:rsidP="00123B52">
      <w:pPr>
        <w:spacing w:line="288" w:lineRule="auto"/>
        <w:jc w:val="center"/>
        <w:rPr>
          <w:rFonts w:cstheme="minorBidi"/>
          <w:b/>
          <w:sz w:val="28"/>
          <w:szCs w:val="28"/>
        </w:rPr>
      </w:pPr>
      <w:permStart w:id="1999529069" w:edGrp="everyone"/>
      <w:r w:rsidRPr="00BF26D8">
        <w:rPr>
          <w:b/>
          <w:bCs/>
          <w:sz w:val="28"/>
          <w:szCs w:val="32"/>
        </w:rPr>
        <w:lastRenderedPageBreak/>
        <w:t xml:space="preserve">APPENDIX </w:t>
      </w:r>
      <w:r w:rsidR="000D5857">
        <w:rPr>
          <w:b/>
          <w:bCs/>
          <w:sz w:val="28"/>
          <w:szCs w:val="32"/>
        </w:rPr>
        <w:t>5</w:t>
      </w:r>
      <w:r w:rsidRPr="00123B52">
        <w:rPr>
          <w:rFonts w:cstheme="minorBidi"/>
          <w:b/>
          <w:sz w:val="28"/>
          <w:szCs w:val="28"/>
        </w:rPr>
        <w:t xml:space="preserve"> (a/b/c etc)</w:t>
      </w:r>
    </w:p>
    <w:p w14:paraId="060827B5" w14:textId="77777777" w:rsidR="00123B52" w:rsidRPr="00123B52" w:rsidRDefault="00123B52" w:rsidP="00123B52">
      <w:pPr>
        <w:spacing w:line="288" w:lineRule="auto"/>
        <w:jc w:val="center"/>
        <w:rPr>
          <w:b/>
          <w:sz w:val="28"/>
          <w:szCs w:val="28"/>
        </w:rPr>
      </w:pPr>
      <w:r w:rsidRPr="00123B52">
        <w:rPr>
          <w:rFonts w:cstheme="minorBidi"/>
          <w:b/>
          <w:sz w:val="28"/>
          <w:szCs w:val="28"/>
        </w:rPr>
        <w:t>CONSENT FROM THE LANDOWNER / PERSON IN CONTROL OF THE LAND, ON WHICH THE ACTIVITY IS TO BE UNDERTAKEN</w:t>
      </w:r>
    </w:p>
    <w:permEnd w:id="1999529069"/>
    <w:p w14:paraId="01E7EB6D" w14:textId="77777777" w:rsidR="00123B52" w:rsidRPr="00123B52" w:rsidRDefault="00123B52" w:rsidP="00123B52">
      <w:pPr>
        <w:jc w:val="both"/>
      </w:pPr>
    </w:p>
    <w:p w14:paraId="51A7E5A5" w14:textId="77777777" w:rsidR="00123B52" w:rsidRPr="00123B52" w:rsidRDefault="00123B52" w:rsidP="00123B52">
      <w:pPr>
        <w:jc w:val="both"/>
        <w:rPr>
          <w:rFonts w:cs="Arial"/>
          <w:b/>
          <w:szCs w:val="22"/>
        </w:rPr>
      </w:pPr>
      <w:r w:rsidRPr="00123B52">
        <w:rPr>
          <w:rFonts w:cs="Arial"/>
          <w:b/>
          <w:szCs w:val="22"/>
        </w:rPr>
        <w:t>Submitted in terms of the requirements of sub-regulation 39(1) of the Environmental Impact Assessment Regulations, 2014 (if the applicant is not the owner or person in control of the land on which the activity is to be undertaken).</w:t>
      </w:r>
    </w:p>
    <w:p w14:paraId="3121BEDD" w14:textId="77777777" w:rsidR="00123B52" w:rsidRPr="00123B52" w:rsidRDefault="00123B52" w:rsidP="00123B52">
      <w:pPr>
        <w:jc w:val="both"/>
        <w:rPr>
          <w:b/>
          <w:szCs w:val="22"/>
        </w:rPr>
      </w:pPr>
    </w:p>
    <w:p w14:paraId="76A3E88B" w14:textId="77777777" w:rsidR="00123B52" w:rsidRPr="00123B52" w:rsidRDefault="00123B52" w:rsidP="00123B52">
      <w:pPr>
        <w:jc w:val="both"/>
        <w:rPr>
          <w:b/>
          <w:szCs w:val="22"/>
        </w:rPr>
      </w:pPr>
      <w:r w:rsidRPr="00123B52">
        <w:rPr>
          <w:b/>
          <w:szCs w:val="22"/>
        </w:rPr>
        <w:t>KINDLY NOTE THAT:</w:t>
      </w:r>
    </w:p>
    <w:p w14:paraId="091D088C" w14:textId="52AA9AEA" w:rsidR="00123B52" w:rsidRPr="00123B52" w:rsidRDefault="00123B52" w:rsidP="00123B52">
      <w:pPr>
        <w:numPr>
          <w:ilvl w:val="0"/>
          <w:numId w:val="37"/>
        </w:numPr>
        <w:jc w:val="both"/>
        <w:rPr>
          <w:bCs/>
          <w:szCs w:val="22"/>
        </w:rPr>
      </w:pPr>
      <w:r w:rsidRPr="00123B52">
        <w:rPr>
          <w:bCs/>
          <w:szCs w:val="22"/>
        </w:rPr>
        <w:t xml:space="preserve">This document should be attached as Appendix </w:t>
      </w:r>
      <w:r w:rsidR="000D5857">
        <w:rPr>
          <w:bCs/>
          <w:szCs w:val="22"/>
        </w:rPr>
        <w:t>5</w:t>
      </w:r>
      <w:r w:rsidRPr="00123B52">
        <w:rPr>
          <w:bCs/>
          <w:szCs w:val="22"/>
        </w:rPr>
        <w:t xml:space="preserve"> to: The application form for </w:t>
      </w:r>
      <w:r w:rsidR="000D5857">
        <w:rPr>
          <w:bCs/>
          <w:szCs w:val="22"/>
        </w:rPr>
        <w:t xml:space="preserve">amendment </w:t>
      </w:r>
      <w:r w:rsidRPr="00123B52">
        <w:rPr>
          <w:bCs/>
          <w:szCs w:val="22"/>
        </w:rPr>
        <w:t>Environmental Authorization in terms of the National Environmental Management Act, 1998 (Act No. 107 of 1998).</w:t>
      </w:r>
    </w:p>
    <w:p w14:paraId="39DD93A3" w14:textId="51781F5E" w:rsidR="00123B52" w:rsidRPr="00123B52" w:rsidRDefault="00123B52" w:rsidP="00123B52">
      <w:pPr>
        <w:numPr>
          <w:ilvl w:val="0"/>
          <w:numId w:val="37"/>
        </w:numPr>
        <w:jc w:val="both"/>
        <w:rPr>
          <w:bCs/>
          <w:szCs w:val="22"/>
        </w:rPr>
      </w:pPr>
      <w:r w:rsidRPr="00123B52">
        <w:rPr>
          <w:bCs/>
          <w:szCs w:val="22"/>
        </w:rPr>
        <w:t xml:space="preserve">This form is current as </w:t>
      </w:r>
      <w:r w:rsidRPr="00B50C5A">
        <w:rPr>
          <w:bCs/>
          <w:szCs w:val="22"/>
        </w:rPr>
        <w:t xml:space="preserve">of </w:t>
      </w:r>
      <w:r w:rsidR="00C53042">
        <w:rPr>
          <w:bCs/>
          <w:szCs w:val="22"/>
        </w:rPr>
        <w:t>August</w:t>
      </w:r>
      <w:r w:rsidR="005F1CD2" w:rsidRPr="00B50C5A">
        <w:rPr>
          <w:bCs/>
          <w:szCs w:val="22"/>
        </w:rPr>
        <w:t xml:space="preserve"> 2023</w:t>
      </w:r>
      <w:r w:rsidRPr="00B50C5A">
        <w:rPr>
          <w:bCs/>
          <w:szCs w:val="22"/>
        </w:rPr>
        <w:t>. It</w:t>
      </w:r>
      <w:r w:rsidRPr="00123B52">
        <w:rPr>
          <w:bCs/>
          <w:szCs w:val="22"/>
        </w:rPr>
        <w:t xml:space="preserve"> is the responsibility of the Applicant / Environmental Assessment Practitioner (“EAP”) to ascertain whether subsequent versions of the form have been released by the Department. </w:t>
      </w:r>
    </w:p>
    <w:p w14:paraId="0475B793" w14:textId="77777777" w:rsidR="00123B52" w:rsidRPr="00123B52" w:rsidRDefault="00123B52" w:rsidP="00123B52">
      <w:pPr>
        <w:numPr>
          <w:ilvl w:val="0"/>
          <w:numId w:val="37"/>
        </w:numPr>
        <w:jc w:val="both"/>
        <w:rPr>
          <w:bCs/>
          <w:szCs w:val="22"/>
        </w:rPr>
      </w:pPr>
      <w:r w:rsidRPr="00123B52">
        <w:rPr>
          <w:bCs/>
          <w:szCs w:val="22"/>
        </w:rPr>
        <w:t xml:space="preserve">One form must be filled in per landowner. </w:t>
      </w:r>
    </w:p>
    <w:p w14:paraId="33103056" w14:textId="77777777" w:rsidR="00123B52" w:rsidRPr="00123B52" w:rsidRDefault="00123B52" w:rsidP="00123B52">
      <w:pPr>
        <w:jc w:val="both"/>
      </w:pPr>
      <w:permStart w:id="515074716" w:edGrp="everyone"/>
    </w:p>
    <w:p w14:paraId="0F1B13FC" w14:textId="77777777" w:rsidR="00123B52" w:rsidRPr="00123B52" w:rsidRDefault="00123B52" w:rsidP="00123B52">
      <w:pPr>
        <w:numPr>
          <w:ilvl w:val="0"/>
          <w:numId w:val="38"/>
        </w:numPr>
        <w:jc w:val="both"/>
        <w:rPr>
          <w:b/>
          <w:szCs w:val="22"/>
        </w:rPr>
      </w:pPr>
      <w:r w:rsidRPr="00123B52">
        <w:rPr>
          <w:b/>
          <w:szCs w:val="22"/>
        </w:rPr>
        <w:t>DETAILS OF APPLICANT:</w:t>
      </w:r>
    </w:p>
    <w:p w14:paraId="1CDA5BA1"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2056"/>
        <w:gridCol w:w="6245"/>
      </w:tblGrid>
      <w:tr w:rsidR="00123B52" w:rsidRPr="00123B52" w14:paraId="5D4DBB4D" w14:textId="77777777" w:rsidTr="005F5C7D">
        <w:tc>
          <w:tcPr>
            <w:tcW w:w="2056" w:type="dxa"/>
            <w:tcBorders>
              <w:top w:val="nil"/>
              <w:left w:val="nil"/>
              <w:bottom w:val="nil"/>
              <w:right w:val="single" w:sz="4" w:space="0" w:color="auto"/>
            </w:tcBorders>
          </w:tcPr>
          <w:p w14:paraId="7FF9E1FD" w14:textId="77777777" w:rsidR="00123B52" w:rsidRPr="00123B52" w:rsidRDefault="00123B52" w:rsidP="000961FC">
            <w:pPr>
              <w:ind w:right="182"/>
              <w:jc w:val="both"/>
              <w:rPr>
                <w:bCs/>
                <w:szCs w:val="22"/>
              </w:rPr>
            </w:pPr>
            <w:r w:rsidRPr="00123B52">
              <w:rPr>
                <w:bCs/>
                <w:szCs w:val="22"/>
              </w:rPr>
              <w:t>Project Applicant</w:t>
            </w:r>
          </w:p>
        </w:tc>
        <w:sdt>
          <w:sdtPr>
            <w:rPr>
              <w:bCs/>
              <w:szCs w:val="22"/>
            </w:rPr>
            <w:id w:val="1278062251"/>
            <w:lock w:val="sdtLocked"/>
            <w:placeholder>
              <w:docPart w:val="CD3F099D182E401CADB55300D0843C50"/>
            </w:placeholder>
            <w:showingPlcHdr/>
          </w:sdtPr>
          <w:sdtEndPr/>
          <w:sdtContent>
            <w:tc>
              <w:tcPr>
                <w:tcW w:w="6245" w:type="dxa"/>
                <w:tcBorders>
                  <w:left w:val="single" w:sz="4" w:space="0" w:color="auto"/>
                </w:tcBorders>
              </w:tcPr>
              <w:p w14:paraId="305F9116" w14:textId="3E257CC3" w:rsidR="00123B52" w:rsidRPr="00123B52" w:rsidRDefault="004D1079" w:rsidP="004D1079">
                <w:pPr>
                  <w:jc w:val="both"/>
                  <w:rPr>
                    <w:bCs/>
                    <w:szCs w:val="22"/>
                  </w:rPr>
                </w:pPr>
                <w:r w:rsidRPr="006D7417">
                  <w:rPr>
                    <w:rStyle w:val="PlaceholderText"/>
                  </w:rPr>
                  <w:t>Click or tap here to enter text.</w:t>
                </w:r>
              </w:p>
            </w:tc>
          </w:sdtContent>
        </w:sdt>
      </w:tr>
      <w:tr w:rsidR="005F5C7D" w:rsidRPr="00123B52" w14:paraId="2B5D6218" w14:textId="77777777" w:rsidTr="005F5C7D">
        <w:tc>
          <w:tcPr>
            <w:tcW w:w="2056" w:type="dxa"/>
            <w:tcBorders>
              <w:top w:val="nil"/>
              <w:left w:val="nil"/>
              <w:bottom w:val="nil"/>
              <w:right w:val="single" w:sz="4" w:space="0" w:color="auto"/>
            </w:tcBorders>
          </w:tcPr>
          <w:p w14:paraId="0A176FAA" w14:textId="77777777" w:rsidR="005F5C7D" w:rsidRPr="00123B52" w:rsidRDefault="005F5C7D" w:rsidP="000961FC">
            <w:pPr>
              <w:ind w:right="182"/>
              <w:jc w:val="both"/>
              <w:rPr>
                <w:bCs/>
                <w:szCs w:val="22"/>
              </w:rPr>
            </w:pPr>
            <w:r w:rsidRPr="00123B52">
              <w:rPr>
                <w:bCs/>
                <w:szCs w:val="22"/>
              </w:rPr>
              <w:t>Trading name (if any)</w:t>
            </w:r>
          </w:p>
        </w:tc>
        <w:sdt>
          <w:sdtPr>
            <w:rPr>
              <w:bCs/>
              <w:szCs w:val="22"/>
            </w:rPr>
            <w:id w:val="-926571606"/>
            <w:placeholder>
              <w:docPart w:val="B5E29D1B5AD54B9A92AC10F372CA47BF"/>
            </w:placeholder>
            <w:showingPlcHdr/>
          </w:sdtPr>
          <w:sdtEndPr/>
          <w:sdtContent>
            <w:tc>
              <w:tcPr>
                <w:tcW w:w="6245" w:type="dxa"/>
                <w:tcBorders>
                  <w:left w:val="single" w:sz="4" w:space="0" w:color="auto"/>
                </w:tcBorders>
              </w:tcPr>
              <w:p w14:paraId="40237572" w14:textId="40155EF4"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0EEFE8C" w14:textId="77777777" w:rsidTr="005F5C7D">
        <w:tc>
          <w:tcPr>
            <w:tcW w:w="2056" w:type="dxa"/>
            <w:tcBorders>
              <w:top w:val="nil"/>
              <w:left w:val="nil"/>
              <w:bottom w:val="nil"/>
              <w:right w:val="single" w:sz="4" w:space="0" w:color="auto"/>
            </w:tcBorders>
          </w:tcPr>
          <w:p w14:paraId="3888F7BA" w14:textId="77777777" w:rsidR="005F5C7D" w:rsidRPr="00123B52" w:rsidRDefault="005F5C7D" w:rsidP="000961FC">
            <w:pPr>
              <w:ind w:right="182"/>
              <w:jc w:val="both"/>
              <w:rPr>
                <w:bCs/>
                <w:szCs w:val="22"/>
              </w:rPr>
            </w:pPr>
            <w:r w:rsidRPr="00123B52">
              <w:rPr>
                <w:bCs/>
                <w:szCs w:val="22"/>
              </w:rPr>
              <w:t>Contact person</w:t>
            </w:r>
          </w:p>
        </w:tc>
        <w:sdt>
          <w:sdtPr>
            <w:rPr>
              <w:bCs/>
              <w:szCs w:val="22"/>
            </w:rPr>
            <w:id w:val="643006634"/>
            <w:placeholder>
              <w:docPart w:val="1A613685E9E2461CA8643358DCF4268C"/>
            </w:placeholder>
            <w:showingPlcHdr/>
          </w:sdtPr>
          <w:sdtEndPr/>
          <w:sdtContent>
            <w:tc>
              <w:tcPr>
                <w:tcW w:w="6245" w:type="dxa"/>
                <w:tcBorders>
                  <w:left w:val="single" w:sz="4" w:space="0" w:color="auto"/>
                </w:tcBorders>
              </w:tcPr>
              <w:p w14:paraId="79947F92" w14:textId="23DAB53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0E15B72" w14:textId="77777777" w:rsidTr="005F5C7D">
        <w:tc>
          <w:tcPr>
            <w:tcW w:w="2056" w:type="dxa"/>
            <w:tcBorders>
              <w:top w:val="nil"/>
              <w:left w:val="nil"/>
              <w:bottom w:val="nil"/>
              <w:right w:val="single" w:sz="4" w:space="0" w:color="auto"/>
            </w:tcBorders>
          </w:tcPr>
          <w:p w14:paraId="7BA81A18" w14:textId="77777777" w:rsidR="005F5C7D" w:rsidRPr="00123B52" w:rsidRDefault="005F5C7D" w:rsidP="000961FC">
            <w:pPr>
              <w:ind w:right="182"/>
              <w:jc w:val="both"/>
              <w:rPr>
                <w:bCs/>
                <w:szCs w:val="22"/>
              </w:rPr>
            </w:pPr>
            <w:r w:rsidRPr="00123B52">
              <w:rPr>
                <w:bCs/>
                <w:szCs w:val="22"/>
              </w:rPr>
              <w:t>Physical address</w:t>
            </w:r>
          </w:p>
        </w:tc>
        <w:sdt>
          <w:sdtPr>
            <w:rPr>
              <w:bCs/>
              <w:szCs w:val="22"/>
            </w:rPr>
            <w:id w:val="2029755676"/>
            <w:placeholder>
              <w:docPart w:val="914CE1B97FA24A7C9F428D9C9E8D4F56"/>
            </w:placeholder>
            <w:showingPlcHdr/>
          </w:sdtPr>
          <w:sdtEndPr/>
          <w:sdtContent>
            <w:tc>
              <w:tcPr>
                <w:tcW w:w="6245" w:type="dxa"/>
                <w:tcBorders>
                  <w:left w:val="single" w:sz="4" w:space="0" w:color="auto"/>
                </w:tcBorders>
              </w:tcPr>
              <w:p w14:paraId="7AFE17BB" w14:textId="52CF467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15EF1F3B" w14:textId="77777777" w:rsidTr="005F5C7D">
        <w:tc>
          <w:tcPr>
            <w:tcW w:w="2056" w:type="dxa"/>
            <w:tcBorders>
              <w:top w:val="nil"/>
              <w:left w:val="nil"/>
              <w:bottom w:val="nil"/>
              <w:right w:val="single" w:sz="4" w:space="0" w:color="auto"/>
            </w:tcBorders>
          </w:tcPr>
          <w:p w14:paraId="607DD74A" w14:textId="77777777" w:rsidR="005F5C7D" w:rsidRPr="00123B52" w:rsidRDefault="005F5C7D" w:rsidP="000961FC">
            <w:pPr>
              <w:ind w:right="182"/>
              <w:jc w:val="both"/>
              <w:rPr>
                <w:bCs/>
                <w:szCs w:val="22"/>
              </w:rPr>
            </w:pPr>
            <w:r w:rsidRPr="00123B52">
              <w:rPr>
                <w:bCs/>
                <w:szCs w:val="22"/>
              </w:rPr>
              <w:t>Postal address:</w:t>
            </w:r>
          </w:p>
        </w:tc>
        <w:sdt>
          <w:sdtPr>
            <w:rPr>
              <w:bCs/>
              <w:szCs w:val="22"/>
            </w:rPr>
            <w:id w:val="169450335"/>
            <w:placeholder>
              <w:docPart w:val="D168BE1C55A444B0B62A2C4E32B7A4CB"/>
            </w:placeholder>
            <w:showingPlcHdr/>
          </w:sdtPr>
          <w:sdtEndPr/>
          <w:sdtContent>
            <w:tc>
              <w:tcPr>
                <w:tcW w:w="6245" w:type="dxa"/>
                <w:tcBorders>
                  <w:left w:val="single" w:sz="4" w:space="0" w:color="auto"/>
                </w:tcBorders>
              </w:tcPr>
              <w:p w14:paraId="56B91889" w14:textId="7F1C5DB2"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72CA1ADA" w14:textId="77777777" w:rsidTr="005F5C7D">
        <w:tc>
          <w:tcPr>
            <w:tcW w:w="2056" w:type="dxa"/>
            <w:tcBorders>
              <w:top w:val="nil"/>
              <w:left w:val="nil"/>
              <w:bottom w:val="nil"/>
              <w:right w:val="single" w:sz="4" w:space="0" w:color="auto"/>
            </w:tcBorders>
          </w:tcPr>
          <w:p w14:paraId="118DDDA6" w14:textId="77777777" w:rsidR="005F5C7D" w:rsidRPr="00123B52" w:rsidRDefault="005F5C7D" w:rsidP="000961FC">
            <w:pPr>
              <w:ind w:right="182"/>
              <w:jc w:val="both"/>
              <w:rPr>
                <w:bCs/>
                <w:szCs w:val="22"/>
              </w:rPr>
            </w:pPr>
            <w:r w:rsidRPr="00123B52">
              <w:rPr>
                <w:bCs/>
                <w:szCs w:val="22"/>
              </w:rPr>
              <w:t>Postal code</w:t>
            </w:r>
          </w:p>
        </w:tc>
        <w:sdt>
          <w:sdtPr>
            <w:rPr>
              <w:bCs/>
              <w:szCs w:val="22"/>
            </w:rPr>
            <w:id w:val="-1681572201"/>
            <w:placeholder>
              <w:docPart w:val="D2316A1C2C704D738A361BE5E808F053"/>
            </w:placeholder>
            <w:showingPlcHdr/>
          </w:sdtPr>
          <w:sdtEndPr/>
          <w:sdtContent>
            <w:tc>
              <w:tcPr>
                <w:tcW w:w="6245" w:type="dxa"/>
                <w:tcBorders>
                  <w:left w:val="single" w:sz="4" w:space="0" w:color="auto"/>
                </w:tcBorders>
              </w:tcPr>
              <w:p w14:paraId="0A7CDA29" w14:textId="43CF503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422153CE" w14:textId="77777777" w:rsidTr="005F5C7D">
        <w:tc>
          <w:tcPr>
            <w:tcW w:w="2056" w:type="dxa"/>
            <w:tcBorders>
              <w:top w:val="nil"/>
              <w:left w:val="nil"/>
              <w:bottom w:val="nil"/>
              <w:right w:val="single" w:sz="4" w:space="0" w:color="auto"/>
            </w:tcBorders>
          </w:tcPr>
          <w:p w14:paraId="4E7513BB" w14:textId="77777777" w:rsidR="005F5C7D" w:rsidRPr="00123B52" w:rsidRDefault="005F5C7D" w:rsidP="000961FC">
            <w:pPr>
              <w:ind w:right="182"/>
              <w:jc w:val="both"/>
              <w:rPr>
                <w:bCs/>
                <w:szCs w:val="22"/>
              </w:rPr>
            </w:pPr>
            <w:r w:rsidRPr="00123B52">
              <w:rPr>
                <w:bCs/>
                <w:szCs w:val="22"/>
              </w:rPr>
              <w:t>Telephone/ cell:</w:t>
            </w:r>
          </w:p>
        </w:tc>
        <w:sdt>
          <w:sdtPr>
            <w:rPr>
              <w:bCs/>
              <w:szCs w:val="22"/>
            </w:rPr>
            <w:id w:val="-1394110695"/>
            <w:placeholder>
              <w:docPart w:val="8C417FCDC0434BE1A1D41138B54C80B4"/>
            </w:placeholder>
            <w:showingPlcHdr/>
          </w:sdtPr>
          <w:sdtEndPr/>
          <w:sdtContent>
            <w:tc>
              <w:tcPr>
                <w:tcW w:w="6245" w:type="dxa"/>
                <w:tcBorders>
                  <w:left w:val="single" w:sz="4" w:space="0" w:color="auto"/>
                </w:tcBorders>
              </w:tcPr>
              <w:p w14:paraId="7C82D48E" w14:textId="1158DC4B"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0F9E006" w14:textId="77777777" w:rsidTr="005F5C7D">
        <w:tc>
          <w:tcPr>
            <w:tcW w:w="2056" w:type="dxa"/>
            <w:tcBorders>
              <w:top w:val="nil"/>
              <w:left w:val="nil"/>
              <w:bottom w:val="nil"/>
              <w:right w:val="single" w:sz="4" w:space="0" w:color="auto"/>
            </w:tcBorders>
          </w:tcPr>
          <w:p w14:paraId="1398E85F" w14:textId="77777777" w:rsidR="005F5C7D" w:rsidRPr="00123B52" w:rsidRDefault="005F5C7D" w:rsidP="000961FC">
            <w:pPr>
              <w:ind w:right="182"/>
              <w:jc w:val="both"/>
              <w:rPr>
                <w:bCs/>
                <w:szCs w:val="22"/>
              </w:rPr>
            </w:pPr>
            <w:r w:rsidRPr="00123B52">
              <w:rPr>
                <w:bCs/>
                <w:szCs w:val="22"/>
              </w:rPr>
              <w:t>E-mail:</w:t>
            </w:r>
          </w:p>
        </w:tc>
        <w:sdt>
          <w:sdtPr>
            <w:rPr>
              <w:bCs/>
              <w:szCs w:val="22"/>
            </w:rPr>
            <w:id w:val="537851826"/>
            <w:placeholder>
              <w:docPart w:val="F04976B06B2F47F9A851162AAB35BC24"/>
            </w:placeholder>
            <w:showingPlcHdr/>
          </w:sdtPr>
          <w:sdtEndPr/>
          <w:sdtContent>
            <w:tc>
              <w:tcPr>
                <w:tcW w:w="6245" w:type="dxa"/>
                <w:tcBorders>
                  <w:left w:val="single" w:sz="4" w:space="0" w:color="auto"/>
                </w:tcBorders>
              </w:tcPr>
              <w:p w14:paraId="6C173284" w14:textId="73571D1F" w:rsidR="005F5C7D" w:rsidRPr="00123B52" w:rsidRDefault="005F5C7D" w:rsidP="000961FC">
                <w:pPr>
                  <w:jc w:val="both"/>
                  <w:rPr>
                    <w:bCs/>
                    <w:szCs w:val="22"/>
                  </w:rPr>
                </w:pPr>
                <w:r w:rsidRPr="006D7417">
                  <w:rPr>
                    <w:rStyle w:val="PlaceholderText"/>
                  </w:rPr>
                  <w:t>Click or tap here to enter text.</w:t>
                </w:r>
              </w:p>
            </w:tc>
          </w:sdtContent>
        </w:sdt>
      </w:tr>
    </w:tbl>
    <w:p w14:paraId="1D141994" w14:textId="77777777" w:rsidR="00123B52" w:rsidRPr="00123B52" w:rsidRDefault="00123B52" w:rsidP="00123B52">
      <w:pPr>
        <w:ind w:left="720"/>
        <w:jc w:val="both"/>
        <w:rPr>
          <w:b/>
          <w:szCs w:val="22"/>
        </w:rPr>
      </w:pPr>
    </w:p>
    <w:p w14:paraId="2725FC9D" w14:textId="77777777" w:rsidR="00123B52" w:rsidRPr="00123B52" w:rsidRDefault="00123B52" w:rsidP="00123B52">
      <w:pPr>
        <w:numPr>
          <w:ilvl w:val="0"/>
          <w:numId w:val="38"/>
        </w:numPr>
        <w:jc w:val="both"/>
        <w:rPr>
          <w:b/>
          <w:szCs w:val="22"/>
        </w:rPr>
      </w:pPr>
      <w:r w:rsidRPr="00123B52">
        <w:rPr>
          <w:b/>
          <w:szCs w:val="22"/>
        </w:rPr>
        <w:t>DETAILS OF LANDOWNER:</w:t>
      </w:r>
    </w:p>
    <w:p w14:paraId="7758CF33" w14:textId="77777777" w:rsidR="00123B52" w:rsidRPr="00123B52" w:rsidRDefault="00123B52" w:rsidP="00123B52">
      <w:pPr>
        <w:ind w:left="720"/>
        <w:jc w:val="both"/>
        <w:rPr>
          <w:b/>
          <w:szCs w:val="22"/>
        </w:rPr>
      </w:pPr>
      <w:r w:rsidRPr="00123B52">
        <w:rPr>
          <w:b/>
          <w:szCs w:val="22"/>
        </w:rPr>
        <w:t>(</w:t>
      </w:r>
      <w:proofErr w:type="gramStart"/>
      <w:r w:rsidRPr="00123B52">
        <w:rPr>
          <w:b/>
          <w:szCs w:val="22"/>
        </w:rPr>
        <w:t>where</w:t>
      </w:r>
      <w:proofErr w:type="gramEnd"/>
      <w:r w:rsidRPr="00123B52">
        <w:rPr>
          <w:b/>
          <w:szCs w:val="22"/>
        </w:rPr>
        <w:t xml:space="preserve"> the applicant is not the landowner or person in control of the land)</w:t>
      </w:r>
    </w:p>
    <w:p w14:paraId="2511D243"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2057"/>
        <w:gridCol w:w="6244"/>
      </w:tblGrid>
      <w:tr w:rsidR="005F5C7D" w:rsidRPr="00123B52" w14:paraId="7EFB7F3A" w14:textId="77777777" w:rsidTr="005F5C7D">
        <w:tc>
          <w:tcPr>
            <w:tcW w:w="2057" w:type="dxa"/>
            <w:tcBorders>
              <w:top w:val="nil"/>
              <w:left w:val="nil"/>
              <w:bottom w:val="nil"/>
              <w:right w:val="single" w:sz="4" w:space="0" w:color="auto"/>
            </w:tcBorders>
          </w:tcPr>
          <w:p w14:paraId="37BC1C32" w14:textId="77777777" w:rsidR="005F5C7D" w:rsidRPr="00123B52" w:rsidRDefault="005F5C7D" w:rsidP="000961FC">
            <w:pPr>
              <w:ind w:right="182"/>
              <w:jc w:val="both"/>
              <w:rPr>
                <w:bCs/>
                <w:szCs w:val="22"/>
              </w:rPr>
            </w:pPr>
            <w:r w:rsidRPr="00123B52">
              <w:rPr>
                <w:bCs/>
                <w:szCs w:val="22"/>
              </w:rPr>
              <w:t>Landowner or person in control of the land:</w:t>
            </w:r>
          </w:p>
        </w:tc>
        <w:sdt>
          <w:sdtPr>
            <w:rPr>
              <w:bCs/>
              <w:szCs w:val="22"/>
            </w:rPr>
            <w:id w:val="74866891"/>
            <w:placeholder>
              <w:docPart w:val="682AD377D0E44F229F541BFD143CFE8A"/>
            </w:placeholder>
            <w:showingPlcHdr/>
          </w:sdtPr>
          <w:sdtEndPr/>
          <w:sdtContent>
            <w:tc>
              <w:tcPr>
                <w:tcW w:w="6244" w:type="dxa"/>
                <w:tcBorders>
                  <w:left w:val="single" w:sz="4" w:space="0" w:color="auto"/>
                </w:tcBorders>
              </w:tcPr>
              <w:p w14:paraId="46928B6C" w14:textId="5639DA00"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9E1C40B" w14:textId="77777777" w:rsidTr="005F5C7D">
        <w:tc>
          <w:tcPr>
            <w:tcW w:w="2057" w:type="dxa"/>
            <w:tcBorders>
              <w:top w:val="nil"/>
              <w:left w:val="nil"/>
              <w:bottom w:val="nil"/>
              <w:right w:val="single" w:sz="4" w:space="0" w:color="auto"/>
            </w:tcBorders>
          </w:tcPr>
          <w:p w14:paraId="114CE1D6" w14:textId="77777777" w:rsidR="005F5C7D" w:rsidRPr="00123B52" w:rsidRDefault="005F5C7D" w:rsidP="000961FC">
            <w:pPr>
              <w:ind w:right="182"/>
              <w:jc w:val="both"/>
              <w:rPr>
                <w:bCs/>
                <w:szCs w:val="22"/>
              </w:rPr>
            </w:pPr>
            <w:r w:rsidRPr="00123B52">
              <w:rPr>
                <w:bCs/>
                <w:szCs w:val="22"/>
              </w:rPr>
              <w:t>Contact person</w:t>
            </w:r>
          </w:p>
        </w:tc>
        <w:sdt>
          <w:sdtPr>
            <w:rPr>
              <w:bCs/>
              <w:szCs w:val="22"/>
            </w:rPr>
            <w:id w:val="321404618"/>
            <w:placeholder>
              <w:docPart w:val="B889C12A9EE14080915347AE252FA32B"/>
            </w:placeholder>
            <w:showingPlcHdr/>
          </w:sdtPr>
          <w:sdtEndPr/>
          <w:sdtContent>
            <w:tc>
              <w:tcPr>
                <w:tcW w:w="6244" w:type="dxa"/>
                <w:tcBorders>
                  <w:left w:val="single" w:sz="4" w:space="0" w:color="auto"/>
                </w:tcBorders>
              </w:tcPr>
              <w:p w14:paraId="4D809BB1" w14:textId="184A1318"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B412FE1" w14:textId="77777777" w:rsidTr="005F5C7D">
        <w:tc>
          <w:tcPr>
            <w:tcW w:w="2057" w:type="dxa"/>
            <w:tcBorders>
              <w:top w:val="nil"/>
              <w:left w:val="nil"/>
              <w:bottom w:val="nil"/>
              <w:right w:val="single" w:sz="4" w:space="0" w:color="auto"/>
            </w:tcBorders>
          </w:tcPr>
          <w:p w14:paraId="452AC5AB" w14:textId="77777777" w:rsidR="005F5C7D" w:rsidRPr="00123B52" w:rsidRDefault="005F5C7D" w:rsidP="000961FC">
            <w:pPr>
              <w:ind w:right="182"/>
              <w:jc w:val="both"/>
              <w:rPr>
                <w:bCs/>
                <w:szCs w:val="22"/>
              </w:rPr>
            </w:pPr>
            <w:r w:rsidRPr="00123B52">
              <w:rPr>
                <w:bCs/>
                <w:szCs w:val="22"/>
              </w:rPr>
              <w:t>Physical address</w:t>
            </w:r>
          </w:p>
        </w:tc>
        <w:sdt>
          <w:sdtPr>
            <w:rPr>
              <w:bCs/>
              <w:szCs w:val="22"/>
            </w:rPr>
            <w:id w:val="619269404"/>
            <w:placeholder>
              <w:docPart w:val="7F1B0C8AEF014704BD205CD3E4212D46"/>
            </w:placeholder>
            <w:showingPlcHdr/>
          </w:sdtPr>
          <w:sdtEndPr/>
          <w:sdtContent>
            <w:tc>
              <w:tcPr>
                <w:tcW w:w="6244" w:type="dxa"/>
                <w:tcBorders>
                  <w:left w:val="single" w:sz="4" w:space="0" w:color="auto"/>
                </w:tcBorders>
              </w:tcPr>
              <w:p w14:paraId="14EE0BA3" w14:textId="3F4E6FC0"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227BCDDB" w14:textId="77777777" w:rsidTr="005F5C7D">
        <w:tc>
          <w:tcPr>
            <w:tcW w:w="2057" w:type="dxa"/>
            <w:tcBorders>
              <w:top w:val="nil"/>
              <w:left w:val="nil"/>
              <w:bottom w:val="nil"/>
              <w:right w:val="single" w:sz="4" w:space="0" w:color="auto"/>
            </w:tcBorders>
          </w:tcPr>
          <w:p w14:paraId="5ED67F09" w14:textId="77777777" w:rsidR="005F5C7D" w:rsidRPr="00123B52" w:rsidRDefault="005F5C7D" w:rsidP="000961FC">
            <w:pPr>
              <w:ind w:right="182"/>
              <w:jc w:val="both"/>
              <w:rPr>
                <w:bCs/>
                <w:szCs w:val="22"/>
              </w:rPr>
            </w:pPr>
            <w:r w:rsidRPr="00123B52">
              <w:rPr>
                <w:bCs/>
                <w:szCs w:val="22"/>
              </w:rPr>
              <w:t>Postal address:</w:t>
            </w:r>
          </w:p>
        </w:tc>
        <w:sdt>
          <w:sdtPr>
            <w:rPr>
              <w:bCs/>
              <w:szCs w:val="22"/>
            </w:rPr>
            <w:id w:val="17201551"/>
            <w:placeholder>
              <w:docPart w:val="79AD76FE0B1243DE87B7D04C3CEEE14E"/>
            </w:placeholder>
            <w:showingPlcHdr/>
          </w:sdtPr>
          <w:sdtEndPr/>
          <w:sdtContent>
            <w:tc>
              <w:tcPr>
                <w:tcW w:w="6244" w:type="dxa"/>
                <w:tcBorders>
                  <w:left w:val="single" w:sz="4" w:space="0" w:color="auto"/>
                </w:tcBorders>
              </w:tcPr>
              <w:p w14:paraId="65D4743A" w14:textId="564966A2"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B6611E6" w14:textId="77777777" w:rsidTr="005F5C7D">
        <w:tc>
          <w:tcPr>
            <w:tcW w:w="2057" w:type="dxa"/>
            <w:tcBorders>
              <w:top w:val="nil"/>
              <w:left w:val="nil"/>
              <w:bottom w:val="nil"/>
              <w:right w:val="single" w:sz="4" w:space="0" w:color="auto"/>
            </w:tcBorders>
          </w:tcPr>
          <w:p w14:paraId="02951CE9" w14:textId="77777777" w:rsidR="005F5C7D" w:rsidRPr="00123B52" w:rsidRDefault="005F5C7D" w:rsidP="000961FC">
            <w:pPr>
              <w:ind w:right="182"/>
              <w:jc w:val="both"/>
              <w:rPr>
                <w:bCs/>
                <w:szCs w:val="22"/>
              </w:rPr>
            </w:pPr>
            <w:r w:rsidRPr="00123B52">
              <w:rPr>
                <w:bCs/>
                <w:szCs w:val="22"/>
              </w:rPr>
              <w:t>Postal code</w:t>
            </w:r>
          </w:p>
        </w:tc>
        <w:sdt>
          <w:sdtPr>
            <w:rPr>
              <w:bCs/>
              <w:szCs w:val="22"/>
            </w:rPr>
            <w:id w:val="2096123381"/>
            <w:placeholder>
              <w:docPart w:val="50795BA980714AAC9AAFC93AF165A7A4"/>
            </w:placeholder>
            <w:showingPlcHdr/>
          </w:sdtPr>
          <w:sdtEndPr/>
          <w:sdtContent>
            <w:tc>
              <w:tcPr>
                <w:tcW w:w="6244" w:type="dxa"/>
                <w:tcBorders>
                  <w:left w:val="single" w:sz="4" w:space="0" w:color="auto"/>
                </w:tcBorders>
              </w:tcPr>
              <w:p w14:paraId="2D82BBA9" w14:textId="79B1918A"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61FC6939" w14:textId="77777777" w:rsidTr="005F5C7D">
        <w:tc>
          <w:tcPr>
            <w:tcW w:w="2057" w:type="dxa"/>
            <w:tcBorders>
              <w:top w:val="nil"/>
              <w:left w:val="nil"/>
              <w:bottom w:val="nil"/>
              <w:right w:val="single" w:sz="4" w:space="0" w:color="auto"/>
            </w:tcBorders>
          </w:tcPr>
          <w:p w14:paraId="65C96451" w14:textId="77777777" w:rsidR="005F5C7D" w:rsidRPr="00123B52" w:rsidRDefault="005F5C7D" w:rsidP="000961FC">
            <w:pPr>
              <w:ind w:right="182"/>
              <w:jc w:val="both"/>
              <w:rPr>
                <w:bCs/>
                <w:szCs w:val="22"/>
              </w:rPr>
            </w:pPr>
            <w:r w:rsidRPr="00123B52">
              <w:rPr>
                <w:bCs/>
                <w:szCs w:val="22"/>
              </w:rPr>
              <w:t>Telephone/ cell:</w:t>
            </w:r>
          </w:p>
        </w:tc>
        <w:sdt>
          <w:sdtPr>
            <w:rPr>
              <w:bCs/>
              <w:szCs w:val="22"/>
            </w:rPr>
            <w:id w:val="-1995480804"/>
            <w:placeholder>
              <w:docPart w:val="BAD20E1084B4418FACA92D6E2FBC8F17"/>
            </w:placeholder>
            <w:showingPlcHdr/>
          </w:sdtPr>
          <w:sdtEndPr/>
          <w:sdtContent>
            <w:tc>
              <w:tcPr>
                <w:tcW w:w="6244" w:type="dxa"/>
                <w:tcBorders>
                  <w:left w:val="single" w:sz="4" w:space="0" w:color="auto"/>
                </w:tcBorders>
              </w:tcPr>
              <w:p w14:paraId="7A1A675E" w14:textId="6559BEFE"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22A19AF6" w14:textId="77777777" w:rsidTr="005F5C7D">
        <w:tc>
          <w:tcPr>
            <w:tcW w:w="2057" w:type="dxa"/>
            <w:tcBorders>
              <w:top w:val="nil"/>
              <w:left w:val="nil"/>
              <w:bottom w:val="nil"/>
              <w:right w:val="single" w:sz="4" w:space="0" w:color="auto"/>
            </w:tcBorders>
          </w:tcPr>
          <w:p w14:paraId="2B5D9516" w14:textId="77777777" w:rsidR="005F5C7D" w:rsidRPr="00123B52" w:rsidRDefault="005F5C7D" w:rsidP="000961FC">
            <w:pPr>
              <w:ind w:right="182"/>
              <w:jc w:val="both"/>
              <w:rPr>
                <w:bCs/>
                <w:szCs w:val="22"/>
              </w:rPr>
            </w:pPr>
            <w:r w:rsidRPr="00123B52">
              <w:rPr>
                <w:bCs/>
                <w:szCs w:val="22"/>
              </w:rPr>
              <w:t>E-mail:</w:t>
            </w:r>
          </w:p>
        </w:tc>
        <w:sdt>
          <w:sdtPr>
            <w:rPr>
              <w:bCs/>
              <w:szCs w:val="22"/>
            </w:rPr>
            <w:id w:val="994847347"/>
            <w:placeholder>
              <w:docPart w:val="E039F3DCC0604C06AFEEE4380DB24A6F"/>
            </w:placeholder>
            <w:showingPlcHdr/>
          </w:sdtPr>
          <w:sdtEndPr/>
          <w:sdtContent>
            <w:tc>
              <w:tcPr>
                <w:tcW w:w="6244" w:type="dxa"/>
                <w:tcBorders>
                  <w:left w:val="single" w:sz="4" w:space="0" w:color="auto"/>
                </w:tcBorders>
              </w:tcPr>
              <w:p w14:paraId="402D3D9E" w14:textId="6EA81855" w:rsidR="005F5C7D" w:rsidRPr="00123B52" w:rsidRDefault="005F5C7D" w:rsidP="000961FC">
                <w:pPr>
                  <w:jc w:val="both"/>
                  <w:rPr>
                    <w:bCs/>
                    <w:szCs w:val="22"/>
                  </w:rPr>
                </w:pPr>
                <w:r w:rsidRPr="006D7417">
                  <w:rPr>
                    <w:rStyle w:val="PlaceholderText"/>
                  </w:rPr>
                  <w:t>Click or tap here to enter text.</w:t>
                </w:r>
              </w:p>
            </w:tc>
          </w:sdtContent>
        </w:sdt>
      </w:tr>
    </w:tbl>
    <w:p w14:paraId="2CC28A90" w14:textId="77777777" w:rsidR="00123B52" w:rsidRPr="00123B52" w:rsidRDefault="00123B52" w:rsidP="00123B52">
      <w:pPr>
        <w:jc w:val="both"/>
      </w:pPr>
    </w:p>
    <w:p w14:paraId="3E4A7CD2" w14:textId="77777777" w:rsidR="00123B52" w:rsidRPr="00123B52" w:rsidRDefault="00123B52" w:rsidP="00123B52">
      <w:pPr>
        <w:numPr>
          <w:ilvl w:val="0"/>
          <w:numId w:val="38"/>
        </w:numPr>
        <w:jc w:val="both"/>
        <w:rPr>
          <w:b/>
          <w:szCs w:val="22"/>
        </w:rPr>
      </w:pPr>
      <w:r w:rsidRPr="00123B52">
        <w:rPr>
          <w:b/>
          <w:szCs w:val="22"/>
        </w:rPr>
        <w:t>PROJECT DETAILS AND ACTIVITIES APPLIED FOR:</w:t>
      </w:r>
    </w:p>
    <w:p w14:paraId="4AA35B35"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1500"/>
        <w:gridCol w:w="6801"/>
      </w:tblGrid>
      <w:tr w:rsidR="005F5C7D" w:rsidRPr="00123B52" w14:paraId="2020F7FD" w14:textId="77777777" w:rsidTr="005F5C7D">
        <w:tc>
          <w:tcPr>
            <w:tcW w:w="1500" w:type="dxa"/>
            <w:tcBorders>
              <w:top w:val="nil"/>
              <w:left w:val="nil"/>
              <w:bottom w:val="nil"/>
              <w:right w:val="single" w:sz="4" w:space="0" w:color="auto"/>
            </w:tcBorders>
          </w:tcPr>
          <w:p w14:paraId="77EECEB3" w14:textId="77777777" w:rsidR="005F5C7D" w:rsidRPr="00123B52" w:rsidRDefault="005F5C7D" w:rsidP="005F5C7D">
            <w:pPr>
              <w:ind w:right="182"/>
              <w:jc w:val="both"/>
              <w:rPr>
                <w:b/>
                <w:szCs w:val="22"/>
              </w:rPr>
            </w:pPr>
            <w:r w:rsidRPr="00123B52">
              <w:rPr>
                <w:b/>
                <w:szCs w:val="22"/>
              </w:rPr>
              <w:t>Project title</w:t>
            </w:r>
          </w:p>
        </w:tc>
        <w:sdt>
          <w:sdtPr>
            <w:rPr>
              <w:bCs/>
              <w:szCs w:val="22"/>
            </w:rPr>
            <w:id w:val="1013348081"/>
            <w:placeholder>
              <w:docPart w:val="8E0F1BB3E06B427C84A9AF75E9336712"/>
            </w:placeholder>
            <w:showingPlcHdr/>
          </w:sdtPr>
          <w:sdtEndPr/>
          <w:sdtContent>
            <w:tc>
              <w:tcPr>
                <w:tcW w:w="6801" w:type="dxa"/>
                <w:tcBorders>
                  <w:left w:val="single" w:sz="4" w:space="0" w:color="auto"/>
                </w:tcBorders>
              </w:tcPr>
              <w:p w14:paraId="34B85EFE" w14:textId="0623DF7F" w:rsidR="005F5C7D" w:rsidRPr="00123B52" w:rsidRDefault="005F5C7D" w:rsidP="005F5C7D">
                <w:pPr>
                  <w:jc w:val="both"/>
                  <w:rPr>
                    <w:b/>
                    <w:szCs w:val="22"/>
                  </w:rPr>
                </w:pPr>
                <w:r w:rsidRPr="006D7417">
                  <w:rPr>
                    <w:rStyle w:val="PlaceholderText"/>
                  </w:rPr>
                  <w:t>Click or tap here to enter text.</w:t>
                </w:r>
              </w:p>
            </w:tc>
          </w:sdtContent>
        </w:sdt>
      </w:tr>
    </w:tbl>
    <w:p w14:paraId="2BD663DA" w14:textId="77777777" w:rsidR="00123B52" w:rsidRPr="00123B52" w:rsidRDefault="00123B52" w:rsidP="00123B52">
      <w:pPr>
        <w:jc w:val="both"/>
        <w:rPr>
          <w:szCs w:val="22"/>
        </w:rPr>
      </w:pPr>
    </w:p>
    <w:permEnd w:id="515074716"/>
    <w:p w14:paraId="5AC16BD9" w14:textId="77777777" w:rsidR="00123B52" w:rsidRPr="00123B52" w:rsidRDefault="00123B52" w:rsidP="00123B52">
      <w:pPr>
        <w:numPr>
          <w:ilvl w:val="1"/>
          <w:numId w:val="38"/>
        </w:numPr>
        <w:jc w:val="both"/>
        <w:rPr>
          <w:b/>
          <w:bCs/>
          <w:szCs w:val="22"/>
        </w:rPr>
      </w:pPr>
      <w:r w:rsidRPr="00123B52">
        <w:rPr>
          <w:b/>
          <w:bCs/>
          <w:szCs w:val="22"/>
        </w:rPr>
        <w:t>Activities applied for:</w:t>
      </w:r>
    </w:p>
    <w:p w14:paraId="495352E0" w14:textId="77777777" w:rsidR="00123B52" w:rsidRPr="00123B52" w:rsidRDefault="00123B52" w:rsidP="00123B52">
      <w:pPr>
        <w:ind w:left="360"/>
        <w:jc w:val="both"/>
        <w:rPr>
          <w:szCs w:val="22"/>
        </w:rPr>
      </w:pPr>
      <w:r w:rsidRPr="00123B52">
        <w:rPr>
          <w:szCs w:val="22"/>
        </w:rPr>
        <w:t>Describe each listed activity in Listing Notices 1, 2 or 3 (GNR 983 -985, 04 December 2014) which is being applied for as per the project description</w:t>
      </w:r>
    </w:p>
    <w:tbl>
      <w:tblPr>
        <w:tblW w:w="467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641"/>
        <w:gridCol w:w="2982"/>
      </w:tblGrid>
      <w:tr w:rsidR="00123B52" w:rsidRPr="00123B52" w14:paraId="7A67F18B" w14:textId="77777777" w:rsidTr="000961FC">
        <w:tc>
          <w:tcPr>
            <w:tcW w:w="769" w:type="pct"/>
            <w:shd w:val="clear" w:color="auto" w:fill="auto"/>
          </w:tcPr>
          <w:p w14:paraId="1C9F3C8F" w14:textId="77777777" w:rsidR="00123B52" w:rsidRPr="00123B52" w:rsidRDefault="00123B52" w:rsidP="000961FC">
            <w:pPr>
              <w:pStyle w:val="Footer"/>
              <w:tabs>
                <w:tab w:val="left" w:pos="851"/>
              </w:tabs>
              <w:jc w:val="both"/>
              <w:rPr>
                <w:rFonts w:cs="Arial"/>
                <w:szCs w:val="22"/>
                <w:lang w:val="en-ZA"/>
              </w:rPr>
            </w:pPr>
            <w:permStart w:id="940794857" w:edGrp="everyone"/>
            <w:r w:rsidRPr="00123B52">
              <w:rPr>
                <w:rFonts w:cs="Arial"/>
                <w:szCs w:val="22"/>
                <w:lang w:val="en-ZA"/>
              </w:rPr>
              <w:t>Activity No(s):</w:t>
            </w:r>
          </w:p>
        </w:tc>
        <w:tc>
          <w:tcPr>
            <w:tcW w:w="2576" w:type="pct"/>
            <w:shd w:val="clear" w:color="auto" w:fill="auto"/>
          </w:tcPr>
          <w:p w14:paraId="23E303FB" w14:textId="77777777" w:rsidR="00123B52" w:rsidRPr="00123B52" w:rsidRDefault="00123B52" w:rsidP="000961FC">
            <w:pPr>
              <w:pStyle w:val="Footer"/>
              <w:jc w:val="both"/>
              <w:rPr>
                <w:rFonts w:cs="Arial"/>
                <w:szCs w:val="22"/>
                <w:lang w:val="en-ZA"/>
              </w:rPr>
            </w:pPr>
            <w:r w:rsidRPr="00123B52">
              <w:rPr>
                <w:rFonts w:cs="Arial"/>
                <w:szCs w:val="22"/>
              </w:rPr>
              <w:t xml:space="preserve">Provide the relevant </w:t>
            </w:r>
            <w:r w:rsidRPr="00123B52">
              <w:rPr>
                <w:rFonts w:cs="Arial"/>
                <w:b/>
                <w:szCs w:val="22"/>
              </w:rPr>
              <w:t>Basic Assessment Activity(</w:t>
            </w:r>
            <w:proofErr w:type="spellStart"/>
            <w:r w:rsidRPr="00123B52">
              <w:rPr>
                <w:rFonts w:cs="Arial"/>
                <w:b/>
                <w:szCs w:val="22"/>
              </w:rPr>
              <w:t>ies</w:t>
            </w:r>
            <w:proofErr w:type="spellEnd"/>
            <w:r w:rsidRPr="00123B52">
              <w:rPr>
                <w:rFonts w:cs="Arial"/>
                <w:b/>
                <w:szCs w:val="22"/>
              </w:rPr>
              <w:t>)</w:t>
            </w:r>
            <w:r w:rsidRPr="00123B52">
              <w:rPr>
                <w:rFonts w:cs="Arial"/>
                <w:szCs w:val="22"/>
              </w:rPr>
              <w:t xml:space="preserve"> as set out in </w:t>
            </w:r>
            <w:r w:rsidRPr="00123B52">
              <w:rPr>
                <w:rFonts w:cs="Arial"/>
                <w:b/>
                <w:szCs w:val="22"/>
              </w:rPr>
              <w:t>Listing Notice 1</w:t>
            </w:r>
            <w:r w:rsidRPr="00123B52">
              <w:rPr>
                <w:rFonts w:cs="Arial"/>
                <w:szCs w:val="22"/>
              </w:rPr>
              <w:t xml:space="preserve"> of the EIA Regulations, 2014 as amended</w:t>
            </w:r>
          </w:p>
        </w:tc>
        <w:tc>
          <w:tcPr>
            <w:tcW w:w="1655" w:type="pct"/>
            <w:shd w:val="clear" w:color="auto" w:fill="auto"/>
          </w:tcPr>
          <w:p w14:paraId="571C7957"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69322BC6" w14:textId="77777777" w:rsidTr="000961FC">
        <w:sdt>
          <w:sdtPr>
            <w:rPr>
              <w:bCs/>
              <w:szCs w:val="22"/>
            </w:rPr>
            <w:id w:val="-902834129"/>
            <w:placeholder>
              <w:docPart w:val="0EC32FD8221B44199C28773E8B961FE6"/>
            </w:placeholder>
            <w:showingPlcHdr/>
          </w:sdtPr>
          <w:sdtEndPr/>
          <w:sdtContent>
            <w:tc>
              <w:tcPr>
                <w:tcW w:w="769" w:type="pct"/>
                <w:shd w:val="clear" w:color="auto" w:fill="auto"/>
              </w:tcPr>
              <w:p w14:paraId="00AA53C4" w14:textId="2036A356"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sdt>
          <w:sdtPr>
            <w:rPr>
              <w:bCs/>
              <w:szCs w:val="22"/>
            </w:rPr>
            <w:id w:val="-436219569"/>
            <w:placeholder>
              <w:docPart w:val="32F940AE66E54B3891AE627AAF37CA4C"/>
            </w:placeholder>
            <w:showingPlcHdr/>
          </w:sdtPr>
          <w:sdtEndPr/>
          <w:sdtContent>
            <w:tc>
              <w:tcPr>
                <w:tcW w:w="2576" w:type="pct"/>
                <w:shd w:val="clear" w:color="auto" w:fill="auto"/>
              </w:tcPr>
              <w:p w14:paraId="215C39D5" w14:textId="14F8BC33"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sdt>
          <w:sdtPr>
            <w:rPr>
              <w:bCs/>
              <w:szCs w:val="22"/>
            </w:rPr>
            <w:id w:val="-2115274385"/>
            <w:placeholder>
              <w:docPart w:val="40B87AC01B954D48B4BBC2B072F1EDCF"/>
            </w:placeholder>
            <w:showingPlcHdr/>
          </w:sdtPr>
          <w:sdtEndPr/>
          <w:sdtContent>
            <w:tc>
              <w:tcPr>
                <w:tcW w:w="1655" w:type="pct"/>
                <w:shd w:val="clear" w:color="auto" w:fill="auto"/>
              </w:tcPr>
              <w:p w14:paraId="6A2359A0" w14:textId="01AC1132"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tr>
      <w:tr w:rsidR="005F5C7D" w:rsidRPr="00123B52" w14:paraId="2D58D5CB" w14:textId="77777777" w:rsidTr="000961FC">
        <w:sdt>
          <w:sdtPr>
            <w:rPr>
              <w:bCs/>
              <w:szCs w:val="22"/>
            </w:rPr>
            <w:id w:val="-604969275"/>
            <w:placeholder>
              <w:docPart w:val="261AD7F3978F4E338A2C3001CDF61DCF"/>
            </w:placeholder>
            <w:showingPlcHdr/>
          </w:sdtPr>
          <w:sdtEndPr/>
          <w:sdtContent>
            <w:tc>
              <w:tcPr>
                <w:tcW w:w="769" w:type="pct"/>
                <w:shd w:val="clear" w:color="auto" w:fill="auto"/>
              </w:tcPr>
              <w:p w14:paraId="44C62897" w14:textId="42F0C8D1"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200667600"/>
            <w:placeholder>
              <w:docPart w:val="38EF9F6C9D284FFE90755F493E75273A"/>
            </w:placeholder>
            <w:showingPlcHdr/>
          </w:sdtPr>
          <w:sdtEndPr/>
          <w:sdtContent>
            <w:tc>
              <w:tcPr>
                <w:tcW w:w="2576" w:type="pct"/>
                <w:shd w:val="clear" w:color="auto" w:fill="auto"/>
              </w:tcPr>
              <w:p w14:paraId="011004A6" w14:textId="3B20C013"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615336035"/>
            <w:placeholder>
              <w:docPart w:val="B645A6FF4F1A4F2394E6F66005DB91B2"/>
            </w:placeholder>
            <w:showingPlcHdr/>
          </w:sdtPr>
          <w:sdtEndPr/>
          <w:sdtContent>
            <w:tc>
              <w:tcPr>
                <w:tcW w:w="1655" w:type="pct"/>
                <w:shd w:val="clear" w:color="auto" w:fill="auto"/>
              </w:tcPr>
              <w:p w14:paraId="5E8EF4F9" w14:textId="5DB92C4F"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7FC55EBD" w14:textId="77777777" w:rsidTr="000961FC">
        <w:sdt>
          <w:sdtPr>
            <w:rPr>
              <w:bCs/>
              <w:szCs w:val="22"/>
            </w:rPr>
            <w:id w:val="527919417"/>
            <w:placeholder>
              <w:docPart w:val="6F7F553B70AF45A8A647D36C991AD03B"/>
            </w:placeholder>
            <w:showingPlcHdr/>
          </w:sdtPr>
          <w:sdtEndPr/>
          <w:sdtContent>
            <w:tc>
              <w:tcPr>
                <w:tcW w:w="769" w:type="pct"/>
                <w:shd w:val="clear" w:color="auto" w:fill="auto"/>
              </w:tcPr>
              <w:p w14:paraId="440E89D0" w14:textId="0888839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030839456"/>
            <w:placeholder>
              <w:docPart w:val="5968229A1DA34399BCD44D9F3BF5B691"/>
            </w:placeholder>
            <w:showingPlcHdr/>
          </w:sdtPr>
          <w:sdtEndPr/>
          <w:sdtContent>
            <w:tc>
              <w:tcPr>
                <w:tcW w:w="2576" w:type="pct"/>
                <w:shd w:val="clear" w:color="auto" w:fill="auto"/>
              </w:tcPr>
              <w:p w14:paraId="7CC9CBD2" w14:textId="0422ED9F"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25117461"/>
            <w:placeholder>
              <w:docPart w:val="31AA158FB61D46B3A0FD9F7AEAB175A8"/>
            </w:placeholder>
            <w:showingPlcHdr/>
          </w:sdtPr>
          <w:sdtEndPr/>
          <w:sdtContent>
            <w:tc>
              <w:tcPr>
                <w:tcW w:w="1655" w:type="pct"/>
                <w:shd w:val="clear" w:color="auto" w:fill="auto"/>
              </w:tcPr>
              <w:p w14:paraId="649D40A1" w14:textId="29104D3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123B52" w:rsidRPr="00123B52" w14:paraId="34A9969C" w14:textId="77777777" w:rsidTr="000961FC">
        <w:tc>
          <w:tcPr>
            <w:tcW w:w="769" w:type="pct"/>
            <w:shd w:val="clear" w:color="auto" w:fill="auto"/>
          </w:tcPr>
          <w:p w14:paraId="51D07B56" w14:textId="77777777" w:rsidR="00123B52" w:rsidRPr="00123B52" w:rsidRDefault="00123B52" w:rsidP="000961FC">
            <w:pPr>
              <w:pStyle w:val="Footer"/>
              <w:tabs>
                <w:tab w:val="left" w:pos="851"/>
              </w:tabs>
              <w:jc w:val="both"/>
              <w:rPr>
                <w:rFonts w:cs="Arial"/>
                <w:szCs w:val="22"/>
                <w:lang w:val="en-ZA"/>
              </w:rPr>
            </w:pPr>
            <w:r w:rsidRPr="00123B52">
              <w:rPr>
                <w:rFonts w:cs="Arial"/>
                <w:szCs w:val="22"/>
                <w:lang w:val="en-ZA"/>
              </w:rPr>
              <w:t>Activity No(s):</w:t>
            </w:r>
          </w:p>
        </w:tc>
        <w:tc>
          <w:tcPr>
            <w:tcW w:w="2576" w:type="pct"/>
            <w:shd w:val="clear" w:color="auto" w:fill="auto"/>
          </w:tcPr>
          <w:p w14:paraId="461863B0" w14:textId="77777777" w:rsidR="00123B52" w:rsidRPr="00123B52" w:rsidRDefault="00123B52" w:rsidP="000961FC">
            <w:pPr>
              <w:pStyle w:val="Footer"/>
              <w:jc w:val="both"/>
              <w:rPr>
                <w:rFonts w:cs="Arial"/>
                <w:szCs w:val="22"/>
              </w:rPr>
            </w:pPr>
            <w:r w:rsidRPr="00123B52">
              <w:rPr>
                <w:rFonts w:cs="Arial"/>
                <w:szCs w:val="22"/>
              </w:rPr>
              <w:t xml:space="preserve">Provide the relevant </w:t>
            </w:r>
            <w:r w:rsidRPr="00123B52">
              <w:rPr>
                <w:rFonts w:cs="Arial"/>
                <w:b/>
                <w:szCs w:val="22"/>
              </w:rPr>
              <w:t>Scoping and EIA Activity(</w:t>
            </w:r>
            <w:proofErr w:type="spellStart"/>
            <w:r w:rsidRPr="00123B52">
              <w:rPr>
                <w:rFonts w:cs="Arial"/>
                <w:b/>
                <w:szCs w:val="22"/>
              </w:rPr>
              <w:t>ies</w:t>
            </w:r>
            <w:proofErr w:type="spellEnd"/>
            <w:r w:rsidRPr="00123B52">
              <w:rPr>
                <w:rFonts w:cs="Arial"/>
                <w:szCs w:val="22"/>
              </w:rPr>
              <w:t xml:space="preserve">) as set out in </w:t>
            </w:r>
            <w:r w:rsidRPr="00123B52">
              <w:rPr>
                <w:rFonts w:cs="Arial"/>
                <w:b/>
                <w:szCs w:val="22"/>
              </w:rPr>
              <w:t>Listing Notice 2</w:t>
            </w:r>
            <w:r w:rsidRPr="00123B52">
              <w:rPr>
                <w:rFonts w:cs="Arial"/>
                <w:szCs w:val="22"/>
              </w:rPr>
              <w:t xml:space="preserve"> of the EIA Regulations, 2014 as amended</w:t>
            </w:r>
            <w:r w:rsidRPr="00123B52" w:rsidDel="00B76625">
              <w:rPr>
                <w:rFonts w:cs="Arial"/>
                <w:b/>
                <w:szCs w:val="22"/>
              </w:rPr>
              <w:t xml:space="preserve"> </w:t>
            </w:r>
          </w:p>
        </w:tc>
        <w:tc>
          <w:tcPr>
            <w:tcW w:w="1655" w:type="pct"/>
            <w:shd w:val="clear" w:color="auto" w:fill="auto"/>
          </w:tcPr>
          <w:p w14:paraId="30B541C9"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65DB94FF" w14:textId="77777777" w:rsidTr="000961FC">
        <w:sdt>
          <w:sdtPr>
            <w:rPr>
              <w:bCs/>
              <w:szCs w:val="22"/>
            </w:rPr>
            <w:id w:val="-1153602795"/>
            <w:placeholder>
              <w:docPart w:val="3331ECE56ABB4445BE91C8C9581D4BE0"/>
            </w:placeholder>
            <w:showingPlcHdr/>
          </w:sdtPr>
          <w:sdtEndPr/>
          <w:sdtContent>
            <w:tc>
              <w:tcPr>
                <w:tcW w:w="769" w:type="pct"/>
                <w:shd w:val="clear" w:color="auto" w:fill="auto"/>
              </w:tcPr>
              <w:p w14:paraId="6903A94C" w14:textId="495A570C"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875382747"/>
            <w:placeholder>
              <w:docPart w:val="CD5E7BB625244243BFAEC4E77B2A89E1"/>
            </w:placeholder>
            <w:showingPlcHdr/>
          </w:sdtPr>
          <w:sdtEndPr/>
          <w:sdtContent>
            <w:tc>
              <w:tcPr>
                <w:tcW w:w="2576" w:type="pct"/>
                <w:shd w:val="clear" w:color="auto" w:fill="auto"/>
              </w:tcPr>
              <w:p w14:paraId="4C82C584" w14:textId="3D0E9B49"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529467868"/>
            <w:placeholder>
              <w:docPart w:val="2B2F5AEE2ACA4E088FD6D4C934DF2B2F"/>
            </w:placeholder>
            <w:showingPlcHdr/>
          </w:sdtPr>
          <w:sdtEndPr/>
          <w:sdtContent>
            <w:tc>
              <w:tcPr>
                <w:tcW w:w="1655" w:type="pct"/>
                <w:shd w:val="clear" w:color="auto" w:fill="auto"/>
              </w:tcPr>
              <w:p w14:paraId="4FE02AED" w14:textId="49A51706"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54409DC3" w14:textId="77777777" w:rsidTr="000961FC">
        <w:sdt>
          <w:sdtPr>
            <w:rPr>
              <w:bCs/>
              <w:szCs w:val="22"/>
            </w:rPr>
            <w:id w:val="-1462795932"/>
            <w:placeholder>
              <w:docPart w:val="581D96DB62E14A14B220DF90A7E07240"/>
            </w:placeholder>
            <w:showingPlcHdr/>
          </w:sdtPr>
          <w:sdtEndPr/>
          <w:sdtContent>
            <w:tc>
              <w:tcPr>
                <w:tcW w:w="769" w:type="pct"/>
                <w:shd w:val="clear" w:color="auto" w:fill="auto"/>
              </w:tcPr>
              <w:p w14:paraId="33EFDEBE" w14:textId="178D2D7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600144037"/>
            <w:placeholder>
              <w:docPart w:val="D30D60B59FDD4C15BC7FA7AC1B8C45F2"/>
            </w:placeholder>
            <w:showingPlcHdr/>
          </w:sdtPr>
          <w:sdtEndPr/>
          <w:sdtContent>
            <w:tc>
              <w:tcPr>
                <w:tcW w:w="2576" w:type="pct"/>
                <w:shd w:val="clear" w:color="auto" w:fill="auto"/>
              </w:tcPr>
              <w:p w14:paraId="1440EC47" w14:textId="54DB781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149671248"/>
            <w:placeholder>
              <w:docPart w:val="97896CC5931745D8859B1380F96E714F"/>
            </w:placeholder>
            <w:showingPlcHdr/>
          </w:sdtPr>
          <w:sdtEndPr/>
          <w:sdtContent>
            <w:tc>
              <w:tcPr>
                <w:tcW w:w="1655" w:type="pct"/>
                <w:shd w:val="clear" w:color="auto" w:fill="auto"/>
              </w:tcPr>
              <w:p w14:paraId="19B51DB0" w14:textId="3D93A94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1191CBE2" w14:textId="77777777" w:rsidTr="000961FC">
        <w:sdt>
          <w:sdtPr>
            <w:rPr>
              <w:bCs/>
              <w:szCs w:val="22"/>
            </w:rPr>
            <w:id w:val="-1755350533"/>
            <w:placeholder>
              <w:docPart w:val="7F016A1B666C4648B3F39FCA109856D7"/>
            </w:placeholder>
            <w:showingPlcHdr/>
          </w:sdtPr>
          <w:sdtEndPr/>
          <w:sdtContent>
            <w:tc>
              <w:tcPr>
                <w:tcW w:w="769" w:type="pct"/>
                <w:shd w:val="clear" w:color="auto" w:fill="auto"/>
              </w:tcPr>
              <w:p w14:paraId="4DF11DDA" w14:textId="7353A09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357495470"/>
            <w:placeholder>
              <w:docPart w:val="9632FF3E98DC4EBFA6F6FC0B9ADA9364"/>
            </w:placeholder>
            <w:showingPlcHdr/>
          </w:sdtPr>
          <w:sdtEndPr/>
          <w:sdtContent>
            <w:tc>
              <w:tcPr>
                <w:tcW w:w="2576" w:type="pct"/>
                <w:shd w:val="clear" w:color="auto" w:fill="auto"/>
              </w:tcPr>
              <w:p w14:paraId="36131022" w14:textId="7717FFE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303353252"/>
            <w:placeholder>
              <w:docPart w:val="8E564C3A6AFE499FB0BED29028D7812B"/>
            </w:placeholder>
            <w:showingPlcHdr/>
          </w:sdtPr>
          <w:sdtEndPr/>
          <w:sdtContent>
            <w:tc>
              <w:tcPr>
                <w:tcW w:w="1655" w:type="pct"/>
                <w:shd w:val="clear" w:color="auto" w:fill="auto"/>
              </w:tcPr>
              <w:p w14:paraId="145EBD53" w14:textId="35980EE8"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123B52" w:rsidRPr="00123B52" w14:paraId="5C08BB73" w14:textId="77777777" w:rsidTr="000961FC">
        <w:tc>
          <w:tcPr>
            <w:tcW w:w="769" w:type="pct"/>
            <w:shd w:val="clear" w:color="auto" w:fill="auto"/>
          </w:tcPr>
          <w:p w14:paraId="21474F75" w14:textId="77777777" w:rsidR="00123B52" w:rsidRPr="00123B52" w:rsidRDefault="00123B52" w:rsidP="000961FC">
            <w:pPr>
              <w:pStyle w:val="Footer"/>
              <w:tabs>
                <w:tab w:val="left" w:pos="851"/>
              </w:tabs>
              <w:jc w:val="both"/>
              <w:rPr>
                <w:rFonts w:cs="Arial"/>
                <w:szCs w:val="22"/>
                <w:lang w:val="en-ZA"/>
              </w:rPr>
            </w:pPr>
            <w:r w:rsidRPr="00123B52">
              <w:rPr>
                <w:rFonts w:cs="Arial"/>
                <w:szCs w:val="22"/>
                <w:lang w:val="en-ZA"/>
              </w:rPr>
              <w:t>Activity No(s):</w:t>
            </w:r>
          </w:p>
        </w:tc>
        <w:tc>
          <w:tcPr>
            <w:tcW w:w="2576" w:type="pct"/>
            <w:shd w:val="clear" w:color="auto" w:fill="auto"/>
          </w:tcPr>
          <w:p w14:paraId="47BFF161" w14:textId="77777777" w:rsidR="00123B52" w:rsidRPr="00123B52" w:rsidRDefault="00123B52" w:rsidP="000961FC">
            <w:pPr>
              <w:pStyle w:val="Footer"/>
              <w:jc w:val="both"/>
              <w:rPr>
                <w:rFonts w:cs="Arial"/>
                <w:szCs w:val="22"/>
              </w:rPr>
            </w:pPr>
            <w:r w:rsidRPr="00123B52">
              <w:rPr>
                <w:rFonts w:cs="Arial"/>
                <w:szCs w:val="22"/>
              </w:rPr>
              <w:t xml:space="preserve">Provide the relevant </w:t>
            </w:r>
            <w:r w:rsidRPr="00123B52">
              <w:rPr>
                <w:rFonts w:cs="Arial"/>
                <w:b/>
                <w:szCs w:val="22"/>
              </w:rPr>
              <w:t>Basic Assessment Activity(</w:t>
            </w:r>
            <w:proofErr w:type="spellStart"/>
            <w:r w:rsidRPr="00123B52">
              <w:rPr>
                <w:rFonts w:cs="Arial"/>
                <w:b/>
                <w:szCs w:val="22"/>
              </w:rPr>
              <w:t>ies</w:t>
            </w:r>
            <w:proofErr w:type="spellEnd"/>
            <w:r w:rsidRPr="00123B52">
              <w:rPr>
                <w:rFonts w:cs="Arial"/>
                <w:b/>
                <w:szCs w:val="22"/>
              </w:rPr>
              <w:t>)</w:t>
            </w:r>
            <w:r w:rsidRPr="00123B52">
              <w:rPr>
                <w:rFonts w:cs="Arial"/>
                <w:szCs w:val="22"/>
              </w:rPr>
              <w:t xml:space="preserve"> as set out in </w:t>
            </w:r>
            <w:r w:rsidRPr="00123B52">
              <w:rPr>
                <w:rFonts w:cs="Arial"/>
                <w:b/>
                <w:szCs w:val="22"/>
              </w:rPr>
              <w:t xml:space="preserve">Listing Notice 3 </w:t>
            </w:r>
            <w:r w:rsidRPr="00123B52">
              <w:rPr>
                <w:rFonts w:cs="Arial"/>
                <w:szCs w:val="22"/>
              </w:rPr>
              <w:t>of the EIA Regulations, 2014 as amended</w:t>
            </w:r>
            <w:r w:rsidRPr="00123B52" w:rsidDel="00B76625">
              <w:rPr>
                <w:rFonts w:cs="Arial"/>
                <w:b/>
                <w:szCs w:val="22"/>
              </w:rPr>
              <w:t xml:space="preserve"> </w:t>
            </w:r>
          </w:p>
        </w:tc>
        <w:tc>
          <w:tcPr>
            <w:tcW w:w="1655" w:type="pct"/>
            <w:shd w:val="clear" w:color="auto" w:fill="auto"/>
          </w:tcPr>
          <w:p w14:paraId="299BE0B8"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2EBC53B4" w14:textId="77777777" w:rsidTr="000961FC">
        <w:sdt>
          <w:sdtPr>
            <w:rPr>
              <w:bCs/>
              <w:szCs w:val="22"/>
            </w:rPr>
            <w:id w:val="1326010645"/>
            <w:placeholder>
              <w:docPart w:val="85179CAA01734AD1A51DFDB7E5FFF736"/>
            </w:placeholder>
            <w:showingPlcHdr/>
          </w:sdtPr>
          <w:sdtEndPr/>
          <w:sdtContent>
            <w:tc>
              <w:tcPr>
                <w:tcW w:w="769" w:type="pct"/>
                <w:shd w:val="clear" w:color="auto" w:fill="auto"/>
              </w:tcPr>
              <w:p w14:paraId="560C04FD" w14:textId="404C9DD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667016072"/>
            <w:placeholder>
              <w:docPart w:val="0F451BF15B3749DD844583C1FCE9CABB"/>
            </w:placeholder>
            <w:showingPlcHdr/>
          </w:sdtPr>
          <w:sdtEndPr/>
          <w:sdtContent>
            <w:tc>
              <w:tcPr>
                <w:tcW w:w="2576" w:type="pct"/>
                <w:shd w:val="clear" w:color="auto" w:fill="auto"/>
              </w:tcPr>
              <w:p w14:paraId="2628526D" w14:textId="3095F59B"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103755350"/>
            <w:placeholder>
              <w:docPart w:val="B9E11542D09847CBAABCA7FAC1F255C8"/>
            </w:placeholder>
            <w:showingPlcHdr/>
          </w:sdtPr>
          <w:sdtEndPr/>
          <w:sdtContent>
            <w:tc>
              <w:tcPr>
                <w:tcW w:w="1655" w:type="pct"/>
                <w:shd w:val="clear" w:color="auto" w:fill="auto"/>
              </w:tcPr>
              <w:p w14:paraId="73EEE461" w14:textId="65118C73"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35F40130" w14:textId="77777777" w:rsidTr="000961FC">
        <w:sdt>
          <w:sdtPr>
            <w:rPr>
              <w:bCs/>
              <w:szCs w:val="22"/>
            </w:rPr>
            <w:id w:val="1565444270"/>
            <w:placeholder>
              <w:docPart w:val="DC5BB7BFF1A9489A8EA18749501C7733"/>
            </w:placeholder>
            <w:showingPlcHdr/>
          </w:sdtPr>
          <w:sdtEndPr/>
          <w:sdtContent>
            <w:tc>
              <w:tcPr>
                <w:tcW w:w="769" w:type="pct"/>
                <w:shd w:val="clear" w:color="auto" w:fill="auto"/>
              </w:tcPr>
              <w:p w14:paraId="09E3DA9D" w14:textId="0EFD2AD4"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858788788"/>
            <w:placeholder>
              <w:docPart w:val="9F4157E035634EAF956228130B06C3C1"/>
            </w:placeholder>
            <w:showingPlcHdr/>
          </w:sdtPr>
          <w:sdtEndPr/>
          <w:sdtContent>
            <w:tc>
              <w:tcPr>
                <w:tcW w:w="2576" w:type="pct"/>
                <w:shd w:val="clear" w:color="auto" w:fill="auto"/>
              </w:tcPr>
              <w:p w14:paraId="054671AF" w14:textId="1A9ABCB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91059837"/>
            <w:placeholder>
              <w:docPart w:val="A71170B36F24401FA5B4C0745D040E83"/>
            </w:placeholder>
            <w:showingPlcHdr/>
          </w:sdtPr>
          <w:sdtEndPr/>
          <w:sdtContent>
            <w:tc>
              <w:tcPr>
                <w:tcW w:w="1655" w:type="pct"/>
                <w:shd w:val="clear" w:color="auto" w:fill="auto"/>
              </w:tcPr>
              <w:p w14:paraId="7A840656" w14:textId="70A8B3A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5F233BD7" w14:textId="77777777" w:rsidTr="000961FC">
        <w:sdt>
          <w:sdtPr>
            <w:rPr>
              <w:bCs/>
              <w:szCs w:val="22"/>
            </w:rPr>
            <w:id w:val="529693150"/>
            <w:placeholder>
              <w:docPart w:val="81DEB9C5389A469B995006467D7ACB46"/>
            </w:placeholder>
            <w:showingPlcHdr/>
          </w:sdtPr>
          <w:sdtEndPr/>
          <w:sdtContent>
            <w:tc>
              <w:tcPr>
                <w:tcW w:w="769" w:type="pct"/>
                <w:shd w:val="clear" w:color="auto" w:fill="auto"/>
              </w:tcPr>
              <w:p w14:paraId="6CDE504C" w14:textId="4C1DAF6E"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656726435"/>
            <w:placeholder>
              <w:docPart w:val="563D13CADC5E4C17853F9943CB12D6A2"/>
            </w:placeholder>
            <w:showingPlcHdr/>
          </w:sdtPr>
          <w:sdtEndPr/>
          <w:sdtContent>
            <w:tc>
              <w:tcPr>
                <w:tcW w:w="2576" w:type="pct"/>
                <w:shd w:val="clear" w:color="auto" w:fill="auto"/>
              </w:tcPr>
              <w:p w14:paraId="27BB66DA" w14:textId="7FAD82CE"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295749207"/>
            <w:placeholder>
              <w:docPart w:val="4D01D054DFDB40DEB965AC4F360725B8"/>
            </w:placeholder>
            <w:showingPlcHdr/>
          </w:sdtPr>
          <w:sdtEndPr/>
          <w:sdtContent>
            <w:tc>
              <w:tcPr>
                <w:tcW w:w="1655" w:type="pct"/>
                <w:shd w:val="clear" w:color="auto" w:fill="auto"/>
              </w:tcPr>
              <w:p w14:paraId="5B657AC2" w14:textId="05B98239"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permEnd w:id="940794857"/>
    </w:tbl>
    <w:p w14:paraId="65BB9F5D" w14:textId="77777777" w:rsidR="00123B52" w:rsidRPr="00123B52" w:rsidRDefault="00123B52" w:rsidP="00123B52">
      <w:pPr>
        <w:jc w:val="both"/>
      </w:pPr>
    </w:p>
    <w:p w14:paraId="69DDA114" w14:textId="77777777" w:rsidR="00123B52" w:rsidRPr="00123B52" w:rsidRDefault="00123B52" w:rsidP="00123B52">
      <w:pPr>
        <w:numPr>
          <w:ilvl w:val="0"/>
          <w:numId w:val="38"/>
        </w:numPr>
        <w:jc w:val="both"/>
        <w:rPr>
          <w:b/>
          <w:szCs w:val="22"/>
        </w:rPr>
      </w:pPr>
      <w:r w:rsidRPr="00123B52">
        <w:rPr>
          <w:b/>
          <w:szCs w:val="22"/>
        </w:rPr>
        <w:t>PROPERTY DESCRIPTION:</w:t>
      </w:r>
    </w:p>
    <w:p w14:paraId="7679647D" w14:textId="77777777" w:rsidR="00123B52" w:rsidRPr="00123B52" w:rsidRDefault="00123B52" w:rsidP="00123B52">
      <w:pPr>
        <w:ind w:left="720"/>
        <w:jc w:val="both"/>
        <w:rPr>
          <w:b/>
          <w:szCs w:val="22"/>
        </w:rPr>
      </w:pPr>
      <w:permStart w:id="667116351" w:edGrp="everyone"/>
    </w:p>
    <w:tbl>
      <w:tblPr>
        <w:tblStyle w:val="TableGrid"/>
        <w:tblW w:w="8352" w:type="dxa"/>
        <w:tblInd w:w="720" w:type="dxa"/>
        <w:tblLook w:val="04A0" w:firstRow="1" w:lastRow="0" w:firstColumn="1" w:lastColumn="0" w:noHBand="0" w:noVBand="1"/>
      </w:tblPr>
      <w:tblGrid>
        <w:gridCol w:w="2257"/>
        <w:gridCol w:w="6095"/>
      </w:tblGrid>
      <w:tr w:rsidR="00123B52" w:rsidRPr="00123B52" w14:paraId="2753E8CD" w14:textId="77777777" w:rsidTr="000961FC">
        <w:tc>
          <w:tcPr>
            <w:tcW w:w="2257" w:type="dxa"/>
            <w:tcBorders>
              <w:top w:val="nil"/>
              <w:left w:val="nil"/>
              <w:bottom w:val="nil"/>
              <w:right w:val="single" w:sz="4" w:space="0" w:color="auto"/>
            </w:tcBorders>
          </w:tcPr>
          <w:p w14:paraId="2A1102A7" w14:textId="77777777" w:rsidR="00123B52" w:rsidRPr="00123B52" w:rsidRDefault="00123B52" w:rsidP="000961FC">
            <w:pPr>
              <w:ind w:right="182"/>
              <w:jc w:val="both"/>
              <w:rPr>
                <w:b/>
                <w:szCs w:val="22"/>
              </w:rPr>
            </w:pPr>
            <w:r w:rsidRPr="00123B52">
              <w:rPr>
                <w:b/>
                <w:szCs w:val="22"/>
              </w:rPr>
              <w:t>Property Description</w:t>
            </w:r>
          </w:p>
        </w:tc>
        <w:tc>
          <w:tcPr>
            <w:tcW w:w="6095" w:type="dxa"/>
            <w:tcBorders>
              <w:left w:val="single" w:sz="4" w:space="0" w:color="auto"/>
            </w:tcBorders>
          </w:tcPr>
          <w:p w14:paraId="60A8D0AB" w14:textId="77777777" w:rsidR="005F6CE2" w:rsidRDefault="00E62D3E" w:rsidP="000961FC">
            <w:pPr>
              <w:jc w:val="both"/>
              <w:rPr>
                <w:bCs/>
                <w:color w:val="767171" w:themeColor="background2" w:themeShade="80"/>
                <w:szCs w:val="22"/>
              </w:rPr>
            </w:pPr>
            <w:sdt>
              <w:sdtPr>
                <w:rPr>
                  <w:bCs/>
                  <w:color w:val="767171" w:themeColor="background2" w:themeShade="80"/>
                  <w:szCs w:val="22"/>
                </w:rPr>
                <w:alias w:val="(Farm name, portion etc.) "/>
                <w:tag w:val="(Farm name, portion etc.) "/>
                <w:id w:val="1617253963"/>
                <w:lock w:val="sdtLocked"/>
                <w:placeholder>
                  <w:docPart w:val="8D2A02D42DAF4D28A781829EAD614307"/>
                </w:placeholder>
                <w:showingPlcHdr/>
              </w:sdtPr>
              <w:sdtEndPr/>
              <w:sdtContent>
                <w:r w:rsidR="00AC7EE3" w:rsidRPr="005F6CE2">
                  <w:rPr>
                    <w:rStyle w:val="PlaceholderText"/>
                    <w:color w:val="767171" w:themeColor="background2" w:themeShade="80"/>
                  </w:rPr>
                  <w:t>Click or tap here to enter text.</w:t>
                </w:r>
              </w:sdtContent>
            </w:sdt>
          </w:p>
          <w:p w14:paraId="699F823A" w14:textId="0FEF0BEA" w:rsidR="00123B52" w:rsidRPr="00123B52" w:rsidRDefault="00123B52" w:rsidP="000961FC">
            <w:pPr>
              <w:jc w:val="both"/>
              <w:rPr>
                <w:b/>
                <w:szCs w:val="22"/>
              </w:rPr>
            </w:pPr>
            <w:r w:rsidRPr="005F6CE2">
              <w:rPr>
                <w:bCs/>
                <w:color w:val="767171" w:themeColor="background2" w:themeShade="80"/>
                <w:szCs w:val="22"/>
              </w:rPr>
              <w:t xml:space="preserve">(Farm name, portion etc.) Where a large number of properties are involved), please attach a full list to this application. </w:t>
            </w:r>
          </w:p>
        </w:tc>
      </w:tr>
    </w:tbl>
    <w:p w14:paraId="5916D25E" w14:textId="77777777" w:rsidR="00123B52" w:rsidRPr="00123B52" w:rsidRDefault="00123B52" w:rsidP="00123B52">
      <w:pPr>
        <w:ind w:left="720"/>
        <w:jc w:val="both"/>
        <w:rPr>
          <w:b/>
          <w:szCs w:val="22"/>
        </w:rPr>
      </w:pPr>
    </w:p>
    <w:tbl>
      <w:tblPr>
        <w:tblStyle w:val="TableGrid"/>
        <w:tblW w:w="8352" w:type="dxa"/>
        <w:tblInd w:w="720" w:type="dxa"/>
        <w:tblLook w:val="04A0" w:firstRow="1" w:lastRow="0" w:firstColumn="1" w:lastColumn="0" w:noHBand="0" w:noVBand="1"/>
      </w:tblPr>
      <w:tblGrid>
        <w:gridCol w:w="2257"/>
        <w:gridCol w:w="6095"/>
      </w:tblGrid>
      <w:tr w:rsidR="00254D71" w:rsidRPr="00123B52" w14:paraId="4084C9AB" w14:textId="77777777" w:rsidTr="00254D71">
        <w:tc>
          <w:tcPr>
            <w:tcW w:w="2257" w:type="dxa"/>
            <w:tcBorders>
              <w:top w:val="nil"/>
              <w:left w:val="nil"/>
              <w:bottom w:val="nil"/>
              <w:right w:val="single" w:sz="4" w:space="0" w:color="auto"/>
            </w:tcBorders>
          </w:tcPr>
          <w:p w14:paraId="5B914E71" w14:textId="77777777" w:rsidR="00254D71" w:rsidRPr="00123B52" w:rsidRDefault="00254D71" w:rsidP="00AC7EE3">
            <w:pPr>
              <w:ind w:right="182"/>
              <w:jc w:val="both"/>
              <w:rPr>
                <w:b/>
                <w:bCs/>
                <w:szCs w:val="22"/>
              </w:rPr>
            </w:pPr>
            <w:r w:rsidRPr="00123B52">
              <w:rPr>
                <w:b/>
                <w:bCs/>
                <w:szCs w:val="22"/>
              </w:rPr>
              <w:t>Town(s) or district(s):</w:t>
            </w:r>
          </w:p>
        </w:tc>
        <w:sdt>
          <w:sdtPr>
            <w:rPr>
              <w:bCs/>
              <w:szCs w:val="22"/>
            </w:rPr>
            <w:id w:val="223349901"/>
            <w:lock w:val="sdtLocked"/>
            <w:placeholder>
              <w:docPart w:val="D34769CFFC924F00875BD80C8EF030C7"/>
            </w:placeholder>
            <w:showingPlcHdr/>
          </w:sdtPr>
          <w:sdtEndPr/>
          <w:sdtContent>
            <w:tc>
              <w:tcPr>
                <w:tcW w:w="6095" w:type="dxa"/>
                <w:tcBorders>
                  <w:left w:val="single" w:sz="4" w:space="0" w:color="auto"/>
                  <w:bottom w:val="single" w:sz="4" w:space="0" w:color="auto"/>
                  <w:right w:val="single" w:sz="4" w:space="0" w:color="auto"/>
                </w:tcBorders>
              </w:tcPr>
              <w:p w14:paraId="232C3CF1" w14:textId="3653C9F6" w:rsidR="00254D71" w:rsidRPr="00123B52" w:rsidRDefault="00254D71" w:rsidP="00AC7EE3">
                <w:pPr>
                  <w:jc w:val="both"/>
                  <w:rPr>
                    <w:b/>
                    <w:szCs w:val="22"/>
                  </w:rPr>
                </w:pPr>
                <w:r w:rsidRPr="006D7417">
                  <w:rPr>
                    <w:rStyle w:val="PlaceholderText"/>
                  </w:rPr>
                  <w:t>Click or tap here to enter text.</w:t>
                </w:r>
              </w:p>
            </w:tc>
          </w:sdtContent>
        </w:sdt>
      </w:tr>
      <w:tr w:rsidR="00254D71" w:rsidRPr="00123B52" w14:paraId="01F49D79" w14:textId="77777777" w:rsidTr="00254D71">
        <w:tc>
          <w:tcPr>
            <w:tcW w:w="2257" w:type="dxa"/>
            <w:tcBorders>
              <w:top w:val="nil"/>
              <w:left w:val="nil"/>
              <w:bottom w:val="nil"/>
              <w:right w:val="single" w:sz="4" w:space="0" w:color="auto"/>
            </w:tcBorders>
          </w:tcPr>
          <w:p w14:paraId="41398D0C" w14:textId="77777777" w:rsidR="00254D71" w:rsidRPr="00123B52" w:rsidRDefault="00254D71" w:rsidP="00254D71">
            <w:pPr>
              <w:ind w:right="182"/>
              <w:jc w:val="both"/>
              <w:rPr>
                <w:b/>
                <w:szCs w:val="22"/>
              </w:rPr>
            </w:pPr>
            <w:r w:rsidRPr="00123B52">
              <w:rPr>
                <w:b/>
                <w:szCs w:val="22"/>
              </w:rPr>
              <w:t>Physical (street) address of project:</w:t>
            </w:r>
          </w:p>
        </w:tc>
        <w:sdt>
          <w:sdtPr>
            <w:rPr>
              <w:bCs/>
              <w:szCs w:val="22"/>
            </w:rPr>
            <w:id w:val="83194457"/>
            <w:placeholder>
              <w:docPart w:val="954D57B58EC04330A72B083DBC218276"/>
            </w:placeholder>
          </w:sdtPr>
          <w:sdtEndPr/>
          <w:sdtContent>
            <w:sdt>
              <w:sdtPr>
                <w:rPr>
                  <w:bCs/>
                  <w:szCs w:val="22"/>
                </w:rPr>
                <w:id w:val="1419448032"/>
                <w:placeholder>
                  <w:docPart w:val="D99A674A833040309E897A232589B164"/>
                </w:placeholder>
                <w:showingPlcHdr/>
              </w:sdtPr>
              <w:sdtEndPr/>
              <w:sdtContent>
                <w:tc>
                  <w:tcPr>
                    <w:tcW w:w="6095" w:type="dxa"/>
                    <w:tcBorders>
                      <w:left w:val="single" w:sz="4" w:space="0" w:color="auto"/>
                      <w:right w:val="single" w:sz="4" w:space="0" w:color="auto"/>
                    </w:tcBorders>
                  </w:tcPr>
                  <w:p w14:paraId="7A2DA8C1" w14:textId="746E4C33" w:rsidR="00254D71" w:rsidRPr="00123B52" w:rsidRDefault="00254D71" w:rsidP="00254D71">
                    <w:pPr>
                      <w:jc w:val="both"/>
                      <w:rPr>
                        <w:b/>
                        <w:szCs w:val="22"/>
                      </w:rPr>
                    </w:pPr>
                    <w:r w:rsidRPr="006D7417">
                      <w:rPr>
                        <w:rStyle w:val="PlaceholderText"/>
                      </w:rPr>
                      <w:t>Click or tap here to enter text.</w:t>
                    </w:r>
                  </w:p>
                </w:tc>
              </w:sdtContent>
            </w:sdt>
          </w:sdtContent>
        </w:sdt>
      </w:tr>
    </w:tbl>
    <w:p w14:paraId="4A3818E8" w14:textId="77777777" w:rsidR="00123B52" w:rsidRPr="00123B52" w:rsidRDefault="00123B52" w:rsidP="00123B52">
      <w:pPr>
        <w:ind w:left="720"/>
        <w:jc w:val="both"/>
        <w:rPr>
          <w:b/>
          <w:szCs w:val="22"/>
        </w:rPr>
      </w:pPr>
    </w:p>
    <w:permEnd w:id="667116351"/>
    <w:p w14:paraId="65206029" w14:textId="77777777" w:rsidR="00123B52" w:rsidRPr="00123B52" w:rsidRDefault="00123B52" w:rsidP="00123B52">
      <w:pPr>
        <w:numPr>
          <w:ilvl w:val="0"/>
          <w:numId w:val="38"/>
        </w:numPr>
        <w:jc w:val="both"/>
        <w:rPr>
          <w:b/>
          <w:szCs w:val="22"/>
        </w:rPr>
      </w:pPr>
      <w:r w:rsidRPr="00123B52">
        <w:rPr>
          <w:b/>
          <w:szCs w:val="22"/>
        </w:rPr>
        <w:t>CONSENT FROM LANDOWNER OR PERSON IN CONTROL OF THE LAND TO UNDERTAKE THE ACTIVITY/IES:</w:t>
      </w:r>
    </w:p>
    <w:p w14:paraId="2615E39B" w14:textId="77777777" w:rsidR="00123B52" w:rsidRPr="00123B52" w:rsidRDefault="00123B52" w:rsidP="00123B52">
      <w:pPr>
        <w:jc w:val="both"/>
      </w:pPr>
    </w:p>
    <w:p w14:paraId="30C97B90" w14:textId="77777777" w:rsidR="00123B52" w:rsidRPr="00123B52" w:rsidRDefault="00123B52" w:rsidP="00123B52">
      <w:pPr>
        <w:ind w:left="720"/>
        <w:jc w:val="both"/>
        <w:rPr>
          <w:szCs w:val="22"/>
        </w:rPr>
      </w:pPr>
      <w:permStart w:id="1900092697" w:edGrp="everyone"/>
      <w:r w:rsidRPr="00123B52">
        <w:rPr>
          <w:szCs w:val="22"/>
        </w:rPr>
        <w:t xml:space="preserve">I, </w:t>
      </w:r>
      <w:sdt>
        <w:sdtPr>
          <w:rPr>
            <w:rStyle w:val="Style1"/>
          </w:rPr>
          <w:alias w:val="Insert name and surname"/>
          <w:tag w:val="Insert name"/>
          <w:id w:val="1077789595"/>
          <w:placeholder>
            <w:docPart w:val="283CE06C833B4C7D97EA96A1B7E0E3A1"/>
          </w:placeholder>
          <w:showingPlcHdr/>
        </w:sdtPr>
        <w:sdtEndPr>
          <w:rPr>
            <w:rStyle w:val="DefaultParagraphFont"/>
            <w:b w:val="0"/>
            <w:szCs w:val="22"/>
          </w:rPr>
        </w:sdtEndPr>
        <w:sdtContent>
          <w:r w:rsidRPr="00123B52">
            <w:rPr>
              <w:rStyle w:val="PlaceholderText"/>
              <w:rFonts w:eastAsiaTheme="minorHAnsi"/>
              <w:u w:val="single"/>
            </w:rPr>
            <w:t>Click or tap here to enter text.</w:t>
          </w:r>
        </w:sdtContent>
      </w:sdt>
      <w:r w:rsidRPr="00123B52">
        <w:rPr>
          <w:szCs w:val="22"/>
        </w:rPr>
        <w:t xml:space="preserve">declare </w:t>
      </w:r>
      <w:permEnd w:id="1900092697"/>
      <w:r w:rsidRPr="00123B52">
        <w:rPr>
          <w:szCs w:val="22"/>
        </w:rPr>
        <w:t xml:space="preserve">that, </w:t>
      </w:r>
      <w:proofErr w:type="gramStart"/>
      <w:r w:rsidRPr="00123B52">
        <w:rPr>
          <w:szCs w:val="22"/>
        </w:rPr>
        <w:t>I:-</w:t>
      </w:r>
      <w:proofErr w:type="gramEnd"/>
    </w:p>
    <w:p w14:paraId="3C961D60" w14:textId="77777777" w:rsidR="00123B52" w:rsidRPr="00123B52" w:rsidRDefault="00123B52" w:rsidP="00123B52">
      <w:pPr>
        <w:pStyle w:val="ListParagraph"/>
        <w:numPr>
          <w:ilvl w:val="0"/>
          <w:numId w:val="39"/>
        </w:numPr>
        <w:ind w:left="1440"/>
        <w:jc w:val="both"/>
        <w:rPr>
          <w:szCs w:val="22"/>
        </w:rPr>
      </w:pPr>
      <w:r w:rsidRPr="00123B52">
        <w:rPr>
          <w:szCs w:val="22"/>
        </w:rPr>
        <w:t>Am the landowner or person in control of the property described in Section 4 of this document; and</w:t>
      </w:r>
    </w:p>
    <w:p w14:paraId="65F1D273" w14:textId="2AC114FC" w:rsidR="00123B52" w:rsidRPr="00123B52" w:rsidRDefault="00123B52" w:rsidP="00123B52">
      <w:pPr>
        <w:pStyle w:val="ListParagraph"/>
        <w:numPr>
          <w:ilvl w:val="0"/>
          <w:numId w:val="39"/>
        </w:numPr>
        <w:ind w:left="1440"/>
        <w:jc w:val="both"/>
        <w:rPr>
          <w:szCs w:val="22"/>
        </w:rPr>
      </w:pPr>
      <w:r w:rsidRPr="00123B52">
        <w:rPr>
          <w:szCs w:val="22"/>
        </w:rPr>
        <w:lastRenderedPageBreak/>
        <w:t xml:space="preserve">That I hereby give consent to the </w:t>
      </w:r>
      <w:permStart w:id="1112091772" w:edGrp="everyone"/>
      <w:r w:rsidRPr="00123B52">
        <w:rPr>
          <w:szCs w:val="22"/>
        </w:rPr>
        <w:t xml:space="preserve">applicant </w:t>
      </w:r>
      <w:sdt>
        <w:sdtPr>
          <w:rPr>
            <w:szCs w:val="22"/>
            <w:u w:val="single"/>
          </w:rPr>
          <w:alias w:val="Insert name and surname"/>
          <w:tag w:val="Insert name and surname"/>
          <w:id w:val="461243152"/>
          <w:placeholder>
            <w:docPart w:val="283CE06C833B4C7D97EA96A1B7E0E3A1"/>
          </w:placeholder>
          <w:showingPlcHdr/>
        </w:sdtPr>
        <w:sdtEndPr>
          <w:rPr>
            <w:u w:val="none"/>
          </w:rPr>
        </w:sdtEndPr>
        <w:sdtContent>
          <w:r w:rsidR="001376CD" w:rsidRPr="00123B52">
            <w:rPr>
              <w:rStyle w:val="PlaceholderText"/>
              <w:rFonts w:eastAsiaTheme="minorHAnsi"/>
              <w:u w:val="single"/>
            </w:rPr>
            <w:t>Click or tap here to enter text.</w:t>
          </w:r>
        </w:sdtContent>
      </w:sdt>
      <w:r w:rsidRPr="00123B52">
        <w:rPr>
          <w:szCs w:val="22"/>
        </w:rPr>
        <w:t xml:space="preserve"> </w:t>
      </w:r>
      <w:permEnd w:id="1112091772"/>
      <w:r w:rsidRPr="00123B52">
        <w:rPr>
          <w:szCs w:val="22"/>
        </w:rPr>
        <w:t>as described in section 1 of this document to undertake the activity/ies as described in section 3 of this document on the property described in section 4.</w:t>
      </w:r>
    </w:p>
    <w:p w14:paraId="0923792C" w14:textId="77777777" w:rsidR="00123B52" w:rsidRPr="00123B52" w:rsidRDefault="00123B52" w:rsidP="00123B52">
      <w:pPr>
        <w:ind w:left="720"/>
        <w:jc w:val="both"/>
        <w:rPr>
          <w:szCs w:val="22"/>
        </w:rPr>
      </w:pPr>
      <w:permStart w:id="424357530" w:edGrp="everyone"/>
    </w:p>
    <w:p w14:paraId="30EC35F9" w14:textId="77777777" w:rsidR="00123B52" w:rsidRPr="00123B52" w:rsidRDefault="00123B52" w:rsidP="00123B52">
      <w:pPr>
        <w:ind w:left="720"/>
        <w:jc w:val="both"/>
        <w:rPr>
          <w:szCs w:val="22"/>
          <w:u w:val="single"/>
        </w:rPr>
      </w:pPr>
    </w:p>
    <w:p w14:paraId="70DF52A4" w14:textId="77777777" w:rsidR="00123B52" w:rsidRPr="00123B52" w:rsidRDefault="00123B52" w:rsidP="00123B52">
      <w:pPr>
        <w:ind w:left="720"/>
        <w:jc w:val="both"/>
        <w:rPr>
          <w:szCs w:val="22"/>
          <w:u w:val="single"/>
        </w:rPr>
      </w:pPr>
    </w:p>
    <w:p w14:paraId="42725ED4" w14:textId="77777777" w:rsidR="00123B52" w:rsidRPr="00123B52" w:rsidRDefault="00123B52" w:rsidP="00123B52">
      <w:pPr>
        <w:ind w:left="720"/>
        <w:jc w:val="both"/>
        <w:rPr>
          <w:szCs w:val="22"/>
          <w:u w:val="single"/>
        </w:rPr>
      </w:pPr>
      <w:r w:rsidRPr="00123B52">
        <w:rPr>
          <w:noProof/>
          <w:szCs w:val="22"/>
          <w:u w:val="single"/>
        </w:rPr>
        <mc:AlternateContent>
          <mc:Choice Requires="wps">
            <w:drawing>
              <wp:anchor distT="0" distB="0" distL="114300" distR="114300" simplePos="0" relativeHeight="251663360" behindDoc="0" locked="0" layoutInCell="1" allowOverlap="1" wp14:anchorId="60442738" wp14:editId="31A175D9">
                <wp:simplePos x="0" y="0"/>
                <wp:positionH relativeFrom="column">
                  <wp:posOffset>457200</wp:posOffset>
                </wp:positionH>
                <wp:positionV relativeFrom="paragraph">
                  <wp:posOffset>151631</wp:posOffset>
                </wp:positionV>
                <wp:extent cx="40005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CE84D"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1.95pt" to="35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" strokecolor="black [3213]" strokeweight=".5pt">
                <v:stroke joinstyle="miter"/>
              </v:line>
            </w:pict>
          </mc:Fallback>
        </mc:AlternateContent>
      </w:r>
    </w:p>
    <w:p w14:paraId="38ACD198" w14:textId="77777777" w:rsidR="00123B52" w:rsidRPr="00123B52" w:rsidRDefault="00123B52" w:rsidP="00123B52">
      <w:pPr>
        <w:ind w:left="720"/>
        <w:jc w:val="both"/>
        <w:rPr>
          <w:szCs w:val="22"/>
        </w:rPr>
      </w:pPr>
      <w:r w:rsidRPr="00123B52">
        <w:rPr>
          <w:szCs w:val="22"/>
        </w:rPr>
        <w:t>Signature of the landowner or person in control of the land</w:t>
      </w:r>
    </w:p>
    <w:p w14:paraId="58F1813E" w14:textId="77777777" w:rsidR="00123B52" w:rsidRPr="00123B52" w:rsidRDefault="00123B52" w:rsidP="00123B52">
      <w:pPr>
        <w:ind w:left="720"/>
        <w:jc w:val="both"/>
        <w:rPr>
          <w:szCs w:val="22"/>
        </w:rPr>
      </w:pPr>
    </w:p>
    <w:p w14:paraId="43F81D3C" w14:textId="39BCF612" w:rsidR="00123B52" w:rsidRPr="000961FC" w:rsidRDefault="00E62D3E" w:rsidP="00123B52">
      <w:pPr>
        <w:tabs>
          <w:tab w:val="left" w:pos="3120"/>
        </w:tabs>
        <w:ind w:left="720"/>
        <w:jc w:val="both"/>
        <w:rPr>
          <w:b/>
          <w:bCs/>
          <w:szCs w:val="20"/>
        </w:rPr>
      </w:pPr>
      <w:sdt>
        <w:sdtPr>
          <w:rPr>
            <w:rStyle w:val="Style21"/>
          </w:rPr>
          <w:id w:val="1723480757"/>
          <w:placeholder>
            <w:docPart w:val="283CE06C833B4C7D97EA96A1B7E0E3A1"/>
          </w:placeholder>
        </w:sdtPr>
        <w:sdtEndPr>
          <w:rPr>
            <w:rStyle w:val="Style21"/>
          </w:rPr>
        </w:sdtEndPr>
        <w:sdtContent>
          <w:sdt>
            <w:sdtPr>
              <w:rPr>
                <w:rStyle w:val="Style21"/>
              </w:rPr>
              <w:id w:val="580268009"/>
              <w:placeholder>
                <w:docPart w:val="098385967F264749BA24173A5693E8C3"/>
              </w:placeholder>
              <w:date w:fullDate="2022-10-13T00:00:00Z">
                <w:dateFormat w:val="dddd, dd MMMM yyyy"/>
                <w:lid w:val="en-ZA"/>
                <w:storeMappedDataAs w:val="dateTime"/>
                <w:calendar w:val="gregorian"/>
              </w:date>
            </w:sdtPr>
            <w:sdtEndPr>
              <w:rPr>
                <w:rStyle w:val="Style21"/>
              </w:rPr>
            </w:sdtEndPr>
            <w:sdtContent>
              <w:r w:rsidR="00C036EB">
                <w:rPr>
                  <w:rStyle w:val="Style21"/>
                  <w:lang w:val="en-ZA"/>
                </w:rPr>
                <w:t>Thursday, 13 October 2022</w:t>
              </w:r>
            </w:sdtContent>
          </w:sdt>
        </w:sdtContent>
      </w:sdt>
      <w:r w:rsidR="00123B52" w:rsidRPr="00123B52">
        <w:rPr>
          <w:szCs w:val="22"/>
        </w:rPr>
        <w:tab/>
      </w:r>
      <w:permEnd w:id="424357530"/>
      <w:r w:rsidR="00123B52" w:rsidRPr="000961FC">
        <w:br w:type="page"/>
      </w:r>
    </w:p>
    <w:p w14:paraId="5B4CB07F" w14:textId="2FA37647" w:rsidR="00365CC5" w:rsidRDefault="00365CC5" w:rsidP="00365CC5">
      <w:pPr>
        <w:jc w:val="center"/>
        <w:rPr>
          <w:b/>
          <w:bCs/>
          <w:sz w:val="28"/>
          <w:szCs w:val="32"/>
        </w:rPr>
      </w:pPr>
      <w:permStart w:id="1818327050" w:edGrp="everyone"/>
      <w:r w:rsidRPr="00365CC5">
        <w:rPr>
          <w:b/>
          <w:bCs/>
          <w:sz w:val="28"/>
          <w:szCs w:val="32"/>
        </w:rPr>
        <w:lastRenderedPageBreak/>
        <w:t xml:space="preserve">APPENDIX </w:t>
      </w:r>
      <w:r w:rsidR="002A60DD">
        <w:rPr>
          <w:b/>
          <w:bCs/>
          <w:sz w:val="28"/>
          <w:szCs w:val="32"/>
        </w:rPr>
        <w:t>6</w:t>
      </w:r>
    </w:p>
    <w:p w14:paraId="1F1338BB" w14:textId="77777777" w:rsidR="00035F1D" w:rsidRDefault="00365CC5" w:rsidP="00365CC5">
      <w:pPr>
        <w:jc w:val="center"/>
        <w:rPr>
          <w:b/>
          <w:bCs/>
          <w:sz w:val="28"/>
          <w:szCs w:val="32"/>
        </w:rPr>
        <w:sectPr w:rsidR="00035F1D" w:rsidSect="00C036EB">
          <w:headerReference w:type="default" r:id="rId43"/>
          <w:type w:val="continuous"/>
          <w:pgSz w:w="11906" w:h="16838" w:code="9"/>
          <w:pgMar w:top="1134" w:right="1134" w:bottom="1134" w:left="1134" w:header="709" w:footer="709" w:gutter="0"/>
          <w:cols w:space="708"/>
          <w:titlePg/>
          <w:docGrid w:linePitch="360"/>
        </w:sectPr>
      </w:pPr>
      <w:r w:rsidRPr="00365CC5">
        <w:rPr>
          <w:b/>
          <w:bCs/>
          <w:sz w:val="28"/>
          <w:szCs w:val="32"/>
        </w:rPr>
        <w:t>DECLARATION OF APPLICANT</w:t>
      </w:r>
    </w:p>
    <w:p w14:paraId="63266AC9" w14:textId="281BD427" w:rsidR="00343DB1" w:rsidRDefault="00343DB1" w:rsidP="00365CC5">
      <w:pPr>
        <w:jc w:val="center"/>
        <w:rPr>
          <w:b/>
          <w:bCs/>
          <w:sz w:val="28"/>
          <w:szCs w:val="32"/>
        </w:rPr>
      </w:pPr>
    </w:p>
    <w:p w14:paraId="35C74696" w14:textId="41333A59" w:rsidR="00244E13" w:rsidRPr="002577E5" w:rsidRDefault="00244E13" w:rsidP="00244E13">
      <w:pPr>
        <w:pStyle w:val="BodyTextIndent2"/>
        <w:jc w:val="both"/>
        <w:rPr>
          <w:szCs w:val="22"/>
          <w:lang w:val="en-ZA"/>
        </w:rPr>
      </w:pPr>
      <w:r w:rsidRPr="002577E5">
        <w:rPr>
          <w:szCs w:val="22"/>
          <w:lang w:val="en-ZA"/>
        </w:rPr>
        <w:t>I,</w:t>
      </w:r>
      <w:r w:rsidR="00376EE2">
        <w:rPr>
          <w:szCs w:val="22"/>
          <w:lang w:val="en-ZA"/>
        </w:rPr>
        <w:t xml:space="preserve"> </w:t>
      </w:r>
      <w:sdt>
        <w:sdtPr>
          <w:rPr>
            <w:rStyle w:val="Style17"/>
          </w:rPr>
          <w:tag w:val="Insert Name surname"/>
          <w:id w:val="-1197312853"/>
          <w:lock w:val="sdtLocked"/>
          <w:placeholder>
            <w:docPart w:val="94E13D4613A0423D9CF4D1BEBCFA7599"/>
          </w:placeholder>
          <w:showingPlcHdr/>
        </w:sdtPr>
        <w:sdtEndPr>
          <w:rPr>
            <w:rStyle w:val="Style17"/>
          </w:rPr>
        </w:sdtEndPr>
        <w:sdtContent>
          <w:r w:rsidR="00376EE2" w:rsidRPr="006D7417">
            <w:rPr>
              <w:rStyle w:val="PlaceholderText"/>
            </w:rPr>
            <w:t>Click or tap here to enter text.</w:t>
          </w:r>
        </w:sdtContent>
      </w:sdt>
      <w:permEnd w:id="1818327050"/>
      <w:r w:rsidRPr="002577E5">
        <w:rPr>
          <w:szCs w:val="22"/>
          <w:lang w:val="en-ZA"/>
        </w:rPr>
        <w:t xml:space="preserve"> declare that –</w:t>
      </w:r>
    </w:p>
    <w:p w14:paraId="44B98903"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am, or represent</w:t>
      </w:r>
      <w:r w:rsidRPr="002577E5">
        <w:rPr>
          <w:szCs w:val="22"/>
          <w:vertAlign w:val="superscript"/>
        </w:rPr>
        <w:footnoteReference w:id="1"/>
      </w:r>
      <w:r w:rsidRPr="002577E5">
        <w:rPr>
          <w:szCs w:val="22"/>
          <w:lang w:val="en-ZA"/>
        </w:rPr>
        <w:t>, the applicant in this application;</w:t>
      </w:r>
    </w:p>
    <w:p w14:paraId="1CCA100F"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have appointed a valid, EAPASA registered Environmental Assessment Practitioner (EAP) to act as the independent EAP for this application / have obtained exemption from the requirement to obtain an EAP</w:t>
      </w:r>
      <w:r w:rsidRPr="002577E5">
        <w:rPr>
          <w:szCs w:val="22"/>
          <w:vertAlign w:val="superscript"/>
        </w:rPr>
        <w:footnoteReference w:id="2"/>
      </w:r>
      <w:r w:rsidRPr="002577E5">
        <w:rPr>
          <w:szCs w:val="22"/>
          <w:lang w:val="en-ZA"/>
        </w:rPr>
        <w:t xml:space="preserve">; </w:t>
      </w:r>
    </w:p>
    <w:p w14:paraId="0ED6CC5F"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take all reasonable steps to verify whether the EAP and specialist/s appointed are independent, affiliated with the relevant professional body e.g. EAPASA/SACNASP etc and have expertise in conducting environmental impact assessments or undertaking specialist work as required, including knowledge of the Act, the EIA Regulations and any guidelines that have relevance to the proposed activity; </w:t>
      </w:r>
    </w:p>
    <w:p w14:paraId="616AFF79"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will provide the EAP and the Competent Authority with access to all information at my disposal that is relevant to the application;</w:t>
      </w:r>
    </w:p>
    <w:p w14:paraId="60D7B02E"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be responsible for the costs incurred in complying with the </w:t>
      </w:r>
      <w:r>
        <w:rPr>
          <w:szCs w:val="22"/>
          <w:lang w:val="en-ZA"/>
        </w:rPr>
        <w:t xml:space="preserve">EIA </w:t>
      </w:r>
      <w:r w:rsidRPr="002577E5">
        <w:rPr>
          <w:szCs w:val="22"/>
          <w:lang w:val="en-ZA"/>
        </w:rPr>
        <w:t>Regulations, including but not limited to –</w:t>
      </w:r>
    </w:p>
    <w:p w14:paraId="4D8EABC7"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incurred in connection with the appointment of the EAP or any person contracted by the EAP;</w:t>
      </w:r>
    </w:p>
    <w:p w14:paraId="7560CDAD"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incurred in respect of the undertaking of any process required in terms of the Regulations;</w:t>
      </w:r>
    </w:p>
    <w:p w14:paraId="1DBF64A1"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 respect of any fee prescribed by the Minister or MEC in respect of the Regulations;</w:t>
      </w:r>
    </w:p>
    <w:p w14:paraId="528434DA"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 xml:space="preserve">costs in respect of specialist reviews, if the Competent Authority decides to recover costs; and </w:t>
      </w:r>
    </w:p>
    <w:p w14:paraId="34EC6A29"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the provision of security to ensure compliance with conditions attached to an environmental authorisation, should it be required by the Competent Authority;</w:t>
      </w:r>
    </w:p>
    <w:p w14:paraId="6CB16E00"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will inform all registered interested and affected parties of any suspension of the application as well as of any decisions taken by the Competent Authority in this regard;</w:t>
      </w:r>
    </w:p>
    <w:p w14:paraId="6DD5DE4C"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am responsible for complying with the conditions of any environmental authorisation issued by the Competent Authority; </w:t>
      </w:r>
    </w:p>
    <w:p w14:paraId="40BE03D1"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hereby indemnify the Government of the Republic of South Africa, the Competent Authority and all its officers, agents and employees, from any liability arising out of the content of any report, any procedure or any action which the applicant or EAP is responsible for in terms of these Regulations; </w:t>
      </w:r>
    </w:p>
    <w:p w14:paraId="54A54CA8"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not hold the Competent Authority responsible for any costs that may be incurred by the applicant in proceeding with an activity prior to obtaining an environmental authorisation or prior to an appeal being decided in terms of these </w:t>
      </w:r>
      <w:r>
        <w:rPr>
          <w:szCs w:val="22"/>
          <w:lang w:val="en-ZA"/>
        </w:rPr>
        <w:t xml:space="preserve">EIA </w:t>
      </w:r>
      <w:r w:rsidRPr="002577E5">
        <w:rPr>
          <w:szCs w:val="22"/>
          <w:lang w:val="en-ZA"/>
        </w:rPr>
        <w:t>Regulations;</w:t>
      </w:r>
    </w:p>
    <w:p w14:paraId="647A99CD"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perform all obligations as expected from an applicant in terms of the </w:t>
      </w:r>
      <w:r>
        <w:rPr>
          <w:szCs w:val="22"/>
          <w:lang w:val="en-ZA"/>
        </w:rPr>
        <w:t xml:space="preserve">EIA </w:t>
      </w:r>
      <w:r w:rsidRPr="002577E5">
        <w:rPr>
          <w:szCs w:val="22"/>
          <w:lang w:val="en-ZA"/>
        </w:rPr>
        <w:t>Regulations;</w:t>
      </w:r>
    </w:p>
    <w:p w14:paraId="4E6B4655"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All the particulars furnished by me in this form are true and correct; </w:t>
      </w:r>
    </w:p>
    <w:p w14:paraId="04760433"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am aware of what constitutes an offence in terms of Regulation 48 and that a person convicted of an offence in terms of Regulation 48(1) is liable to the penalties as contemplated in section 49B of the </w:t>
      </w:r>
      <w:r>
        <w:rPr>
          <w:szCs w:val="22"/>
          <w:lang w:val="en-ZA"/>
        </w:rPr>
        <w:t xml:space="preserve">NEMA </w:t>
      </w:r>
      <w:r w:rsidRPr="002577E5">
        <w:rPr>
          <w:szCs w:val="22"/>
          <w:lang w:val="en-ZA"/>
        </w:rPr>
        <w:t>Act; and</w:t>
      </w:r>
    </w:p>
    <w:p w14:paraId="3E8BB96C"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am aware that in terms of Section 24F of the National Environmental Management Act, as amended (Act No. 107 of 1998) that no listed activity may commence prior to an environmental authorisation being granted by the Competent Authority.</w:t>
      </w:r>
    </w:p>
    <w:p w14:paraId="1155341C" w14:textId="77777777" w:rsidR="00244E13" w:rsidRPr="002577E5" w:rsidRDefault="00244E13" w:rsidP="00244E13">
      <w:pPr>
        <w:pStyle w:val="BodyTextIndent3"/>
        <w:ind w:left="0"/>
        <w:rPr>
          <w:sz w:val="22"/>
          <w:szCs w:val="22"/>
          <w:lang w:val="en-ZA"/>
        </w:rPr>
      </w:pPr>
      <w:permStart w:id="117205175" w:edGrp="everyone"/>
    </w:p>
    <w:p w14:paraId="0CBCE1C7" w14:textId="77777777" w:rsidR="00244E13" w:rsidRPr="000961FC" w:rsidRDefault="00244E13" w:rsidP="00244E13">
      <w:pPr>
        <w:jc w:val="both"/>
        <w:rPr>
          <w:szCs w:val="22"/>
        </w:rPr>
      </w:pPr>
    </w:p>
    <w:p w14:paraId="452E4D55" w14:textId="77777777" w:rsidR="00244E13" w:rsidRPr="000961FC" w:rsidRDefault="00244E13" w:rsidP="00244E13">
      <w:pPr>
        <w:pBdr>
          <w:top w:val="single" w:sz="4" w:space="1" w:color="auto"/>
        </w:pBdr>
        <w:jc w:val="both"/>
        <w:rPr>
          <w:rFonts w:cs="Arial"/>
          <w:szCs w:val="22"/>
        </w:rPr>
      </w:pPr>
      <w:r w:rsidRPr="000961FC">
        <w:rPr>
          <w:rFonts w:cs="Arial"/>
          <w:szCs w:val="22"/>
        </w:rPr>
        <w:t>Signature of the applicant/ Signature on behalf of the applicant</w:t>
      </w:r>
    </w:p>
    <w:p w14:paraId="1C599F01" w14:textId="77777777" w:rsidR="00244E13" w:rsidRPr="000961FC" w:rsidRDefault="00244E13" w:rsidP="00244E13">
      <w:pPr>
        <w:pBdr>
          <w:top w:val="single" w:sz="4" w:space="1" w:color="auto"/>
        </w:pBdr>
        <w:jc w:val="both"/>
        <w:rPr>
          <w:rFonts w:cs="Arial"/>
          <w:szCs w:val="22"/>
        </w:rPr>
      </w:pPr>
    </w:p>
    <w:sdt>
      <w:sdtPr>
        <w:rPr>
          <w:rFonts w:cs="Arial"/>
          <w:szCs w:val="22"/>
        </w:rPr>
        <w:id w:val="623347777"/>
        <w:lock w:val="sdtLocked"/>
        <w:placeholder>
          <w:docPart w:val="278184B460134B48903EC95DCBD09F9B"/>
        </w:placeholder>
        <w:showingPlcHdr/>
      </w:sdtPr>
      <w:sdtEndPr/>
      <w:sdtContent>
        <w:p w14:paraId="3535BD22" w14:textId="415A5758" w:rsidR="00244E13" w:rsidRPr="000961FC" w:rsidRDefault="00376EE2" w:rsidP="00244E13">
          <w:pPr>
            <w:jc w:val="both"/>
            <w:rPr>
              <w:rFonts w:cs="Arial"/>
              <w:szCs w:val="22"/>
            </w:rPr>
          </w:pPr>
          <w:r w:rsidRPr="006D7417">
            <w:rPr>
              <w:rStyle w:val="PlaceholderText"/>
            </w:rPr>
            <w:t>Click or tap here to enter text.</w:t>
          </w:r>
        </w:p>
      </w:sdtContent>
    </w:sdt>
    <w:p w14:paraId="69A59E09" w14:textId="77777777" w:rsidR="00244E13" w:rsidRPr="000961FC" w:rsidRDefault="00244E13" w:rsidP="00244E13">
      <w:pPr>
        <w:pBdr>
          <w:top w:val="single" w:sz="4" w:space="1" w:color="auto"/>
        </w:pBdr>
        <w:jc w:val="both"/>
        <w:rPr>
          <w:rFonts w:cs="Arial"/>
          <w:szCs w:val="22"/>
        </w:rPr>
      </w:pPr>
      <w:r w:rsidRPr="000961FC">
        <w:rPr>
          <w:rFonts w:cs="Arial"/>
          <w:szCs w:val="22"/>
        </w:rPr>
        <w:t>Name of company (if applicable)</w:t>
      </w:r>
    </w:p>
    <w:p w14:paraId="11ACB390" w14:textId="77777777" w:rsidR="00244E13" w:rsidRPr="000961FC" w:rsidRDefault="00244E13" w:rsidP="00244E13">
      <w:pPr>
        <w:jc w:val="both"/>
        <w:rPr>
          <w:rFonts w:cs="Arial"/>
          <w:szCs w:val="22"/>
        </w:rPr>
      </w:pPr>
    </w:p>
    <w:sdt>
      <w:sdtPr>
        <w:rPr>
          <w:rFonts w:cs="Arial"/>
          <w:szCs w:val="22"/>
        </w:rPr>
        <w:id w:val="1434865616"/>
        <w:placeholder>
          <w:docPart w:val="D867725F7E3541C19FC4EDFEE34A7B02"/>
        </w:placeholder>
        <w:showingPlcHdr/>
        <w:date>
          <w:dateFormat w:val="dd MMM yyyy"/>
          <w:lid w:val="en-ZA"/>
          <w:storeMappedDataAs w:val="dateTime"/>
          <w:calendar w:val="gregorian"/>
        </w:date>
      </w:sdtPr>
      <w:sdtEndPr/>
      <w:sdtContent>
        <w:p w14:paraId="29714B32" w14:textId="77777777" w:rsidR="00244E13" w:rsidRPr="000961FC" w:rsidRDefault="00244E13" w:rsidP="00244E13">
          <w:pPr>
            <w:jc w:val="both"/>
            <w:rPr>
              <w:rFonts w:cs="Arial"/>
              <w:szCs w:val="22"/>
            </w:rPr>
          </w:pPr>
          <w:r w:rsidRPr="000961FC">
            <w:rPr>
              <w:rStyle w:val="PlaceholderText"/>
            </w:rPr>
            <w:t>Click or tap to enter a date.</w:t>
          </w:r>
        </w:p>
      </w:sdtContent>
    </w:sdt>
    <w:p w14:paraId="19980EEA" w14:textId="7980E3C5" w:rsidR="00BD5AEA" w:rsidRDefault="00244E13" w:rsidP="00244E13">
      <w:pPr>
        <w:rPr>
          <w:rFonts w:cs="Arial"/>
          <w:szCs w:val="22"/>
        </w:rPr>
      </w:pPr>
      <w:r w:rsidRPr="000961FC">
        <w:rPr>
          <w:rFonts w:cs="Arial"/>
          <w:szCs w:val="22"/>
        </w:rPr>
        <w:t>Date</w:t>
      </w:r>
    </w:p>
    <w:p w14:paraId="4EA691BE" w14:textId="7DB4BBDD" w:rsidR="00365CC5" w:rsidRDefault="00365CC5" w:rsidP="00244E13">
      <w:pPr>
        <w:rPr>
          <w:b/>
          <w:bCs/>
          <w:sz w:val="28"/>
          <w:szCs w:val="32"/>
        </w:rPr>
      </w:pPr>
      <w:r>
        <w:rPr>
          <w:b/>
          <w:bCs/>
          <w:sz w:val="28"/>
          <w:szCs w:val="32"/>
        </w:rPr>
        <w:br w:type="page"/>
      </w:r>
    </w:p>
    <w:p w14:paraId="52146AB8" w14:textId="544A0FC1" w:rsidR="00365CC5" w:rsidRDefault="00365CC5" w:rsidP="00365CC5">
      <w:pPr>
        <w:jc w:val="center"/>
        <w:rPr>
          <w:b/>
          <w:bCs/>
          <w:sz w:val="28"/>
          <w:szCs w:val="32"/>
        </w:rPr>
      </w:pPr>
      <w:r w:rsidRPr="00365CC5">
        <w:rPr>
          <w:b/>
          <w:bCs/>
          <w:sz w:val="28"/>
          <w:szCs w:val="32"/>
        </w:rPr>
        <w:lastRenderedPageBreak/>
        <w:t xml:space="preserve">APPENDIX </w:t>
      </w:r>
      <w:r w:rsidR="005D2DC4">
        <w:rPr>
          <w:b/>
          <w:bCs/>
          <w:sz w:val="28"/>
          <w:szCs w:val="32"/>
        </w:rPr>
        <w:t>7</w:t>
      </w:r>
      <w:r w:rsidRPr="00365CC5">
        <w:rPr>
          <w:b/>
          <w:bCs/>
          <w:sz w:val="28"/>
          <w:szCs w:val="32"/>
        </w:rPr>
        <w:tab/>
      </w:r>
    </w:p>
    <w:p w14:paraId="47A02182" w14:textId="77777777" w:rsidR="003D1B90" w:rsidRDefault="00365CC5" w:rsidP="00365CC5">
      <w:pPr>
        <w:jc w:val="center"/>
        <w:rPr>
          <w:b/>
          <w:bCs/>
          <w:sz w:val="28"/>
          <w:szCs w:val="32"/>
        </w:rPr>
      </w:pPr>
      <w:r w:rsidRPr="00365CC5">
        <w:rPr>
          <w:b/>
          <w:bCs/>
          <w:sz w:val="28"/>
          <w:szCs w:val="32"/>
        </w:rPr>
        <w:t xml:space="preserve">LIST OF LOCAL/PROVINCIAL AUTHORITY INVOLVED </w:t>
      </w:r>
    </w:p>
    <w:p w14:paraId="53DB91F0" w14:textId="525922F5" w:rsidR="00365CC5" w:rsidRDefault="00365CC5" w:rsidP="00365CC5">
      <w:pPr>
        <w:jc w:val="center"/>
        <w:rPr>
          <w:b/>
          <w:bCs/>
          <w:sz w:val="28"/>
          <w:szCs w:val="32"/>
        </w:rPr>
      </w:pPr>
      <w:r w:rsidRPr="00365CC5">
        <w:rPr>
          <w:b/>
          <w:bCs/>
          <w:sz w:val="28"/>
          <w:szCs w:val="32"/>
        </w:rPr>
        <w:t>(</w:t>
      </w:r>
      <w:r w:rsidRPr="003D1B90">
        <w:rPr>
          <w:b/>
          <w:bCs/>
          <w:sz w:val="24"/>
          <w:szCs w:val="28"/>
        </w:rPr>
        <w:t>WITH CONTACT DETAILS</w:t>
      </w:r>
      <w:r w:rsidRPr="00365CC5">
        <w:rPr>
          <w:b/>
          <w:bCs/>
          <w:sz w:val="28"/>
          <w:szCs w:val="32"/>
        </w:rPr>
        <w:t>)</w:t>
      </w:r>
    </w:p>
    <w:permEnd w:id="117205175"/>
    <w:p w14:paraId="409EF33C" w14:textId="2CE623A8" w:rsidR="00834B76" w:rsidRDefault="00834B76" w:rsidP="00365CC5">
      <w:pPr>
        <w:jc w:val="center"/>
        <w:rPr>
          <w:b/>
          <w:bCs/>
          <w:sz w:val="28"/>
          <w:szCs w:val="32"/>
        </w:rPr>
      </w:pPr>
    </w:p>
    <w:p w14:paraId="13F2BC3A" w14:textId="77777777" w:rsidR="00834B76" w:rsidRPr="00365CC5" w:rsidRDefault="00834B76" w:rsidP="00365CC5">
      <w:pPr>
        <w:jc w:val="center"/>
        <w:rPr>
          <w:b/>
          <w:bCs/>
          <w:sz w:val="28"/>
          <w:szCs w:val="32"/>
        </w:rPr>
      </w:pPr>
    </w:p>
    <w:p w14:paraId="3BA94EC4" w14:textId="77777777" w:rsidR="00834B76" w:rsidRPr="000961FC" w:rsidRDefault="00834B76" w:rsidP="00834B76">
      <w:pPr>
        <w:jc w:val="both"/>
        <w:rPr>
          <w:i/>
          <w:iCs/>
          <w:szCs w:val="22"/>
        </w:rPr>
      </w:pPr>
      <w:r w:rsidRPr="000961FC">
        <w:rPr>
          <w:i/>
          <w:iCs/>
          <w:szCs w:val="22"/>
        </w:rPr>
        <w:t>(</w:t>
      </w:r>
      <w:r w:rsidRPr="00834B76">
        <w:rPr>
          <w:i/>
          <w:iCs/>
          <w:color w:val="767171" w:themeColor="background2" w:themeShade="80"/>
          <w:szCs w:val="22"/>
        </w:rPr>
        <w:t>Use this table as a template for information</w:t>
      </w:r>
      <w:r w:rsidRPr="000961FC">
        <w:rPr>
          <w:i/>
          <w:iCs/>
          <w:szCs w:val="22"/>
        </w:rPr>
        <w:t>)</w:t>
      </w:r>
    </w:p>
    <w:tbl>
      <w:tblPr>
        <w:tblStyle w:val="TableGrid"/>
        <w:tblW w:w="0" w:type="auto"/>
        <w:tblLook w:val="04A0" w:firstRow="1" w:lastRow="0" w:firstColumn="1" w:lastColumn="0" w:noHBand="0" w:noVBand="1"/>
      </w:tblPr>
      <w:tblGrid>
        <w:gridCol w:w="4550"/>
        <w:gridCol w:w="4471"/>
      </w:tblGrid>
      <w:tr w:rsidR="00834B76" w:rsidRPr="002577E5" w14:paraId="2C64231A" w14:textId="77777777" w:rsidTr="00834B76">
        <w:tc>
          <w:tcPr>
            <w:tcW w:w="4550" w:type="dxa"/>
            <w:tcBorders>
              <w:top w:val="nil"/>
              <w:left w:val="nil"/>
              <w:bottom w:val="nil"/>
              <w:right w:val="single" w:sz="4" w:space="0" w:color="auto"/>
            </w:tcBorders>
          </w:tcPr>
          <w:p w14:paraId="693F8719" w14:textId="77777777" w:rsidR="00834B76" w:rsidRPr="000961FC" w:rsidRDefault="00834B76" w:rsidP="000961FC">
            <w:pPr>
              <w:jc w:val="both"/>
              <w:rPr>
                <w:b/>
                <w:bCs/>
                <w:szCs w:val="22"/>
              </w:rPr>
            </w:pPr>
            <w:permStart w:id="1429741988" w:edGrp="everyone" w:colFirst="0" w:colLast="0"/>
            <w:permStart w:id="1669537372" w:edGrp="everyone" w:colFirst="1" w:colLast="1"/>
            <w:r w:rsidRPr="000961FC">
              <w:rPr>
                <w:b/>
                <w:bCs/>
                <w:szCs w:val="22"/>
              </w:rPr>
              <w:t>Provincial/Local authority:</w:t>
            </w:r>
          </w:p>
        </w:tc>
        <w:sdt>
          <w:sdtPr>
            <w:rPr>
              <w:szCs w:val="22"/>
            </w:rPr>
            <w:id w:val="285092582"/>
            <w:lock w:val="sdtLocked"/>
            <w:placeholder>
              <w:docPart w:val="BAEF0BDD461E4F5C8FE9E042B5FC59D0"/>
            </w:placeholder>
            <w:showingPlcHdr/>
          </w:sdtPr>
          <w:sdtEndPr/>
          <w:sdtContent>
            <w:tc>
              <w:tcPr>
                <w:tcW w:w="4471" w:type="dxa"/>
                <w:tcBorders>
                  <w:left w:val="single" w:sz="4" w:space="0" w:color="auto"/>
                </w:tcBorders>
              </w:tcPr>
              <w:p w14:paraId="452EB860" w14:textId="0C4DC084" w:rsidR="00834B76" w:rsidRPr="000961FC" w:rsidRDefault="00834B76" w:rsidP="000961FC">
                <w:pPr>
                  <w:jc w:val="both"/>
                  <w:rPr>
                    <w:szCs w:val="22"/>
                  </w:rPr>
                </w:pPr>
                <w:r w:rsidRPr="006D7417">
                  <w:rPr>
                    <w:rStyle w:val="PlaceholderText"/>
                  </w:rPr>
                  <w:t>Click or tap here to enter text.</w:t>
                </w:r>
              </w:p>
            </w:tc>
          </w:sdtContent>
        </w:sdt>
      </w:tr>
      <w:tr w:rsidR="00834B76" w:rsidRPr="002577E5" w14:paraId="0461C21C" w14:textId="77777777" w:rsidTr="00834B76">
        <w:tc>
          <w:tcPr>
            <w:tcW w:w="4550" w:type="dxa"/>
            <w:tcBorders>
              <w:top w:val="nil"/>
              <w:left w:val="nil"/>
              <w:bottom w:val="nil"/>
              <w:right w:val="single" w:sz="4" w:space="0" w:color="auto"/>
            </w:tcBorders>
          </w:tcPr>
          <w:p w14:paraId="18A36953" w14:textId="77777777" w:rsidR="00834B76" w:rsidRPr="000961FC" w:rsidRDefault="00834B76" w:rsidP="00834B76">
            <w:pPr>
              <w:jc w:val="both"/>
              <w:rPr>
                <w:b/>
                <w:bCs/>
                <w:szCs w:val="22"/>
              </w:rPr>
            </w:pPr>
            <w:permStart w:id="2065653672" w:edGrp="everyone" w:colFirst="0" w:colLast="0"/>
            <w:permStart w:id="1274623177" w:edGrp="everyone" w:colFirst="1" w:colLast="1"/>
            <w:permEnd w:id="1429741988"/>
            <w:permEnd w:id="1669537372"/>
            <w:r w:rsidRPr="000961FC">
              <w:rPr>
                <w:rFonts w:cs="Century Gothic,Bold"/>
                <w:b/>
                <w:bCs/>
                <w:szCs w:val="22"/>
              </w:rPr>
              <w:t>Contact person:</w:t>
            </w:r>
          </w:p>
        </w:tc>
        <w:sdt>
          <w:sdtPr>
            <w:rPr>
              <w:szCs w:val="22"/>
            </w:rPr>
            <w:id w:val="1866245364"/>
            <w:placeholder>
              <w:docPart w:val="F8892F4A174F483D9F55776A77F10573"/>
            </w:placeholder>
            <w:showingPlcHdr/>
          </w:sdtPr>
          <w:sdtEndPr/>
          <w:sdtContent>
            <w:tc>
              <w:tcPr>
                <w:tcW w:w="4471" w:type="dxa"/>
                <w:tcBorders>
                  <w:left w:val="single" w:sz="4" w:space="0" w:color="auto"/>
                </w:tcBorders>
              </w:tcPr>
              <w:p w14:paraId="500C5690" w14:textId="42298EAC"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3910DBC6" w14:textId="77777777" w:rsidTr="00834B76">
        <w:tc>
          <w:tcPr>
            <w:tcW w:w="4550" w:type="dxa"/>
            <w:tcBorders>
              <w:top w:val="nil"/>
              <w:left w:val="nil"/>
              <w:bottom w:val="nil"/>
              <w:right w:val="single" w:sz="4" w:space="0" w:color="auto"/>
            </w:tcBorders>
          </w:tcPr>
          <w:p w14:paraId="35605FF3" w14:textId="77777777" w:rsidR="00834B76" w:rsidRPr="000961FC" w:rsidRDefault="00834B76" w:rsidP="00834B76">
            <w:pPr>
              <w:jc w:val="both"/>
              <w:rPr>
                <w:b/>
                <w:bCs/>
                <w:szCs w:val="22"/>
              </w:rPr>
            </w:pPr>
            <w:permStart w:id="1464491559" w:edGrp="everyone" w:colFirst="0" w:colLast="0"/>
            <w:permStart w:id="1491994833" w:edGrp="everyone" w:colFirst="1" w:colLast="1"/>
            <w:permEnd w:id="2065653672"/>
            <w:permEnd w:id="1274623177"/>
            <w:r w:rsidRPr="000961FC">
              <w:rPr>
                <w:rFonts w:cs="Century Gothic,Bold"/>
                <w:b/>
                <w:bCs/>
                <w:szCs w:val="22"/>
              </w:rPr>
              <w:t>Postal/Physical address:</w:t>
            </w:r>
          </w:p>
        </w:tc>
        <w:sdt>
          <w:sdtPr>
            <w:rPr>
              <w:szCs w:val="22"/>
            </w:rPr>
            <w:id w:val="543329259"/>
            <w:placeholder>
              <w:docPart w:val="431302A2C5D348C788D46C5DA42F5BA3"/>
            </w:placeholder>
            <w:showingPlcHdr/>
          </w:sdtPr>
          <w:sdtEndPr/>
          <w:sdtContent>
            <w:tc>
              <w:tcPr>
                <w:tcW w:w="4471" w:type="dxa"/>
                <w:tcBorders>
                  <w:left w:val="single" w:sz="4" w:space="0" w:color="auto"/>
                </w:tcBorders>
              </w:tcPr>
              <w:p w14:paraId="4D4DB475" w14:textId="0A22503D"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583F754F" w14:textId="77777777" w:rsidTr="00834B76">
        <w:tc>
          <w:tcPr>
            <w:tcW w:w="4550" w:type="dxa"/>
            <w:tcBorders>
              <w:top w:val="nil"/>
              <w:left w:val="nil"/>
              <w:bottom w:val="nil"/>
              <w:right w:val="single" w:sz="4" w:space="0" w:color="auto"/>
            </w:tcBorders>
          </w:tcPr>
          <w:p w14:paraId="56CC0AA7" w14:textId="77777777" w:rsidR="00834B76" w:rsidRPr="000961FC" w:rsidRDefault="00834B76" w:rsidP="00834B76">
            <w:pPr>
              <w:jc w:val="both"/>
              <w:rPr>
                <w:b/>
                <w:bCs/>
                <w:szCs w:val="22"/>
              </w:rPr>
            </w:pPr>
            <w:permStart w:id="1271225411" w:edGrp="everyone" w:colFirst="0" w:colLast="0"/>
            <w:permStart w:id="949754899" w:edGrp="everyone" w:colFirst="1" w:colLast="1"/>
            <w:permEnd w:id="1464491559"/>
            <w:permEnd w:id="1491994833"/>
            <w:r w:rsidRPr="000961FC">
              <w:rPr>
                <w:rFonts w:cs="Century Gothic,Bold"/>
                <w:b/>
                <w:bCs/>
                <w:szCs w:val="22"/>
              </w:rPr>
              <w:t>Telephone/Cell:</w:t>
            </w:r>
          </w:p>
        </w:tc>
        <w:sdt>
          <w:sdtPr>
            <w:rPr>
              <w:szCs w:val="22"/>
            </w:rPr>
            <w:id w:val="-1376850452"/>
            <w:placeholder>
              <w:docPart w:val="0143F7ACB7844A33AEA11C6B3D9C3FB5"/>
            </w:placeholder>
            <w:showingPlcHdr/>
          </w:sdtPr>
          <w:sdtEndPr/>
          <w:sdtContent>
            <w:tc>
              <w:tcPr>
                <w:tcW w:w="4471" w:type="dxa"/>
                <w:tcBorders>
                  <w:left w:val="single" w:sz="4" w:space="0" w:color="auto"/>
                </w:tcBorders>
              </w:tcPr>
              <w:p w14:paraId="6CC18CB2" w14:textId="7B67F403"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691166CB" w14:textId="77777777" w:rsidTr="00834B76">
        <w:tc>
          <w:tcPr>
            <w:tcW w:w="4550" w:type="dxa"/>
            <w:tcBorders>
              <w:top w:val="nil"/>
              <w:left w:val="nil"/>
              <w:bottom w:val="nil"/>
              <w:right w:val="single" w:sz="4" w:space="0" w:color="auto"/>
            </w:tcBorders>
          </w:tcPr>
          <w:p w14:paraId="1584403A" w14:textId="77777777" w:rsidR="00834B76" w:rsidRPr="000961FC" w:rsidRDefault="00834B76" w:rsidP="00834B76">
            <w:pPr>
              <w:jc w:val="both"/>
              <w:rPr>
                <w:b/>
                <w:bCs/>
                <w:szCs w:val="22"/>
              </w:rPr>
            </w:pPr>
            <w:permStart w:id="403074205" w:edGrp="everyone" w:colFirst="0" w:colLast="0"/>
            <w:permStart w:id="960127744" w:edGrp="everyone" w:colFirst="1" w:colLast="1"/>
            <w:permEnd w:id="1271225411"/>
            <w:permEnd w:id="949754899"/>
            <w:r w:rsidRPr="000961FC">
              <w:rPr>
                <w:rFonts w:cs="Century Gothic,Bold"/>
                <w:b/>
                <w:bCs/>
                <w:szCs w:val="22"/>
              </w:rPr>
              <w:t>E-mail:</w:t>
            </w:r>
          </w:p>
        </w:tc>
        <w:sdt>
          <w:sdtPr>
            <w:rPr>
              <w:szCs w:val="22"/>
            </w:rPr>
            <w:id w:val="1465153153"/>
            <w:placeholder>
              <w:docPart w:val="CBA0CE1F984C43E592333BF3ED982E0D"/>
            </w:placeholder>
            <w:showingPlcHdr/>
          </w:sdtPr>
          <w:sdtEndPr/>
          <w:sdtContent>
            <w:tc>
              <w:tcPr>
                <w:tcW w:w="4471" w:type="dxa"/>
                <w:tcBorders>
                  <w:left w:val="single" w:sz="4" w:space="0" w:color="auto"/>
                </w:tcBorders>
              </w:tcPr>
              <w:p w14:paraId="0DA0B376" w14:textId="403F1317" w:rsidR="00834B76" w:rsidRPr="000961FC" w:rsidRDefault="00834B76" w:rsidP="00834B76">
                <w:pPr>
                  <w:jc w:val="both"/>
                  <w:rPr>
                    <w:szCs w:val="22"/>
                  </w:rPr>
                </w:pPr>
                <w:r w:rsidRPr="00472F2C">
                  <w:rPr>
                    <w:rStyle w:val="PlaceholderText"/>
                  </w:rPr>
                  <w:t>Click or tap here to enter text.</w:t>
                </w:r>
              </w:p>
            </w:tc>
          </w:sdtContent>
        </w:sdt>
      </w:tr>
      <w:permEnd w:id="403074205"/>
      <w:permEnd w:id="960127744"/>
    </w:tbl>
    <w:p w14:paraId="0EE27400" w14:textId="70A71698" w:rsidR="00365CC5" w:rsidRDefault="00365CC5">
      <w:pPr>
        <w:rPr>
          <w:b/>
          <w:bCs/>
        </w:rPr>
      </w:pPr>
      <w:r>
        <w:rPr>
          <w:b/>
          <w:bCs/>
        </w:rPr>
        <w:br w:type="page"/>
      </w:r>
    </w:p>
    <w:p w14:paraId="70E1A426" w14:textId="1E9EC193" w:rsidR="007A12D4" w:rsidRDefault="007A12D4" w:rsidP="007A12D4">
      <w:pPr>
        <w:jc w:val="center"/>
        <w:rPr>
          <w:b/>
          <w:bCs/>
          <w:sz w:val="28"/>
          <w:szCs w:val="28"/>
        </w:rPr>
      </w:pPr>
      <w:permStart w:id="481963992" w:edGrp="everyone"/>
      <w:r w:rsidRPr="007A12D4">
        <w:rPr>
          <w:b/>
          <w:bCs/>
          <w:sz w:val="28"/>
          <w:szCs w:val="28"/>
        </w:rPr>
        <w:lastRenderedPageBreak/>
        <w:t xml:space="preserve">APPENDIX </w:t>
      </w:r>
      <w:r w:rsidR="00753472">
        <w:rPr>
          <w:b/>
          <w:bCs/>
          <w:sz w:val="28"/>
          <w:szCs w:val="28"/>
        </w:rPr>
        <w:t>8</w:t>
      </w:r>
      <w:r w:rsidRPr="007A12D4">
        <w:rPr>
          <w:b/>
          <w:bCs/>
          <w:sz w:val="28"/>
          <w:szCs w:val="28"/>
        </w:rPr>
        <w:t>A</w:t>
      </w:r>
    </w:p>
    <w:p w14:paraId="297A73C3" w14:textId="6AFD385F" w:rsidR="00033031" w:rsidRDefault="007A12D4" w:rsidP="007A12D4">
      <w:pPr>
        <w:jc w:val="center"/>
        <w:rPr>
          <w:b/>
          <w:bCs/>
          <w:sz w:val="28"/>
          <w:szCs w:val="28"/>
        </w:rPr>
      </w:pPr>
      <w:r w:rsidRPr="007A12D4">
        <w:rPr>
          <w:b/>
          <w:bCs/>
          <w:sz w:val="28"/>
          <w:szCs w:val="28"/>
        </w:rPr>
        <w:t>PROOF OF APPOINTMENT OF EAP BEFORE 8 AUGUST 2022</w:t>
      </w:r>
    </w:p>
    <w:permEnd w:id="481963992"/>
    <w:p w14:paraId="0F688282" w14:textId="77777777" w:rsidR="00033031" w:rsidRDefault="00033031">
      <w:pPr>
        <w:rPr>
          <w:b/>
          <w:bCs/>
          <w:sz w:val="28"/>
          <w:szCs w:val="28"/>
        </w:rPr>
      </w:pPr>
      <w:r>
        <w:rPr>
          <w:b/>
          <w:bCs/>
          <w:sz w:val="28"/>
          <w:szCs w:val="28"/>
        </w:rPr>
        <w:br w:type="page"/>
      </w:r>
    </w:p>
    <w:p w14:paraId="1F5C6A03" w14:textId="5D007F1B" w:rsidR="00033031" w:rsidRDefault="00033031" w:rsidP="00033031">
      <w:pPr>
        <w:jc w:val="center"/>
        <w:rPr>
          <w:b/>
          <w:bCs/>
          <w:sz w:val="28"/>
          <w:szCs w:val="32"/>
        </w:rPr>
      </w:pPr>
      <w:permStart w:id="1425820705" w:edGrp="everyone"/>
      <w:r w:rsidRPr="00033031">
        <w:rPr>
          <w:b/>
          <w:bCs/>
          <w:sz w:val="28"/>
          <w:szCs w:val="32"/>
        </w:rPr>
        <w:lastRenderedPageBreak/>
        <w:t xml:space="preserve">APPENDIX </w:t>
      </w:r>
      <w:r w:rsidR="00753472">
        <w:rPr>
          <w:b/>
          <w:bCs/>
          <w:sz w:val="28"/>
          <w:szCs w:val="32"/>
        </w:rPr>
        <w:t>8</w:t>
      </w:r>
      <w:r w:rsidRPr="00033031">
        <w:rPr>
          <w:b/>
          <w:bCs/>
          <w:sz w:val="28"/>
          <w:szCs w:val="32"/>
        </w:rPr>
        <w:t>B</w:t>
      </w:r>
    </w:p>
    <w:p w14:paraId="59B7D5EE" w14:textId="375BC56A" w:rsidR="00343DB1" w:rsidRDefault="00033031" w:rsidP="00033031">
      <w:pPr>
        <w:jc w:val="center"/>
        <w:rPr>
          <w:b/>
          <w:bCs/>
          <w:sz w:val="28"/>
          <w:szCs w:val="32"/>
        </w:rPr>
      </w:pPr>
      <w:r w:rsidRPr="00033031">
        <w:rPr>
          <w:b/>
          <w:bCs/>
          <w:sz w:val="28"/>
          <w:szCs w:val="32"/>
        </w:rPr>
        <w:t>VALID EAPASA REGISTRATION CERTIFICATE</w:t>
      </w:r>
    </w:p>
    <w:permEnd w:id="1425820705"/>
    <w:p w14:paraId="56B1428E" w14:textId="695333A0" w:rsidR="00033031" w:rsidRDefault="00033031">
      <w:pPr>
        <w:rPr>
          <w:b/>
          <w:bCs/>
          <w:sz w:val="28"/>
          <w:szCs w:val="32"/>
        </w:rPr>
      </w:pPr>
      <w:r>
        <w:rPr>
          <w:b/>
          <w:bCs/>
          <w:sz w:val="28"/>
          <w:szCs w:val="32"/>
        </w:rPr>
        <w:br w:type="page"/>
      </w:r>
    </w:p>
    <w:p w14:paraId="7160F5BD" w14:textId="19C91350" w:rsidR="00C007CC" w:rsidRDefault="00C007CC" w:rsidP="00C007CC">
      <w:pPr>
        <w:jc w:val="center"/>
        <w:rPr>
          <w:b/>
          <w:bCs/>
          <w:sz w:val="28"/>
          <w:szCs w:val="28"/>
        </w:rPr>
      </w:pPr>
      <w:permStart w:id="201723364" w:edGrp="everyone"/>
      <w:r w:rsidRPr="00C007CC">
        <w:rPr>
          <w:b/>
          <w:bCs/>
          <w:sz w:val="28"/>
          <w:szCs w:val="28"/>
        </w:rPr>
        <w:lastRenderedPageBreak/>
        <w:t xml:space="preserve">APPENDIX </w:t>
      </w:r>
      <w:r w:rsidR="00753472">
        <w:rPr>
          <w:b/>
          <w:bCs/>
          <w:sz w:val="28"/>
          <w:szCs w:val="28"/>
        </w:rPr>
        <w:t>8</w:t>
      </w:r>
      <w:r w:rsidRPr="00C007CC">
        <w:rPr>
          <w:b/>
          <w:bCs/>
          <w:sz w:val="28"/>
          <w:szCs w:val="28"/>
        </w:rPr>
        <w:t>C</w:t>
      </w:r>
    </w:p>
    <w:p w14:paraId="7C970058" w14:textId="405E0134" w:rsidR="00C007CC" w:rsidRDefault="00C007CC" w:rsidP="00C007CC">
      <w:pPr>
        <w:jc w:val="center"/>
        <w:rPr>
          <w:b/>
          <w:bCs/>
          <w:sz w:val="28"/>
          <w:szCs w:val="28"/>
        </w:rPr>
      </w:pPr>
      <w:r w:rsidRPr="00C007CC">
        <w:rPr>
          <w:b/>
          <w:bCs/>
          <w:sz w:val="28"/>
          <w:szCs w:val="28"/>
        </w:rPr>
        <w:t>DECLARATION OF EAP AND UNDERTAKING UNDER OATH OR AFFIRMATION</w:t>
      </w:r>
    </w:p>
    <w:permEnd w:id="201723364"/>
    <w:p w14:paraId="03A36EA7" w14:textId="77777777" w:rsidR="00F07F78" w:rsidRDefault="00F07F78">
      <w:pPr>
        <w:rPr>
          <w:b/>
          <w:bCs/>
          <w:sz w:val="28"/>
          <w:szCs w:val="28"/>
        </w:rPr>
      </w:pPr>
    </w:p>
    <w:p w14:paraId="28D8B6DF" w14:textId="77777777" w:rsidR="00F07F78" w:rsidRDefault="00F07F78">
      <w:pPr>
        <w:rPr>
          <w:b/>
          <w:bCs/>
          <w:sz w:val="28"/>
          <w:szCs w:val="28"/>
        </w:rPr>
      </w:pPr>
    </w:p>
    <w:p w14:paraId="1CEC501F" w14:textId="4D19B969" w:rsidR="00F07F78" w:rsidRPr="002577E5" w:rsidRDefault="00F07F78" w:rsidP="00F07F78">
      <w:pPr>
        <w:pStyle w:val="BodyTextIndent2"/>
        <w:jc w:val="both"/>
        <w:rPr>
          <w:szCs w:val="22"/>
          <w:lang w:val="en-ZA"/>
        </w:rPr>
      </w:pPr>
      <w:r w:rsidRPr="002577E5">
        <w:rPr>
          <w:szCs w:val="22"/>
          <w:lang w:val="en-ZA"/>
        </w:rPr>
        <w:t xml:space="preserve">I, </w:t>
      </w:r>
      <w:permStart w:id="2074674712" w:edGrp="everyone"/>
      <w:sdt>
        <w:sdtPr>
          <w:rPr>
            <w:rStyle w:val="Style18"/>
          </w:rPr>
          <w:id w:val="-2033943657"/>
          <w:lock w:val="sdtLocked"/>
          <w:placeholder>
            <w:docPart w:val="799974B46061446BA270C7C04F439ACE"/>
          </w:placeholder>
          <w:showingPlcHdr/>
        </w:sdtPr>
        <w:sdtEndPr>
          <w:rPr>
            <w:rStyle w:val="DefaultParagraphFont"/>
            <w:b w:val="0"/>
            <w:szCs w:val="22"/>
            <w:u w:val="none"/>
            <w:lang w:val="en-ZA"/>
          </w:rPr>
        </w:sdtEndPr>
        <w:sdtContent>
          <w:r w:rsidRPr="006D7417">
            <w:rPr>
              <w:rStyle w:val="PlaceholderText"/>
            </w:rPr>
            <w:t>Click or tap here to enter text.</w:t>
          </w:r>
        </w:sdtContent>
      </w:sdt>
      <w:r w:rsidRPr="002577E5">
        <w:rPr>
          <w:szCs w:val="22"/>
          <w:lang w:val="en-ZA"/>
        </w:rPr>
        <w:t xml:space="preserve">, </w:t>
      </w:r>
      <w:permEnd w:id="2074674712"/>
      <w:r w:rsidRPr="002577E5">
        <w:rPr>
          <w:szCs w:val="22"/>
          <w:lang w:val="en-ZA"/>
        </w:rPr>
        <w:t>declare that –</w:t>
      </w:r>
    </w:p>
    <w:p w14:paraId="0D2D272B"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lang w:val="en-ZA"/>
        </w:rPr>
        <w:t>I act as the independent, registered in terms of EAPASA, environmental assessment practitioner in this application;</w:t>
      </w:r>
    </w:p>
    <w:p w14:paraId="1844666E" w14:textId="77777777" w:rsidR="00F07F78" w:rsidRPr="002577E5" w:rsidRDefault="00F07F78" w:rsidP="00F07F78">
      <w:pPr>
        <w:pStyle w:val="BodyTextIndent"/>
        <w:numPr>
          <w:ilvl w:val="0"/>
          <w:numId w:val="42"/>
        </w:numPr>
        <w:spacing w:after="0"/>
        <w:jc w:val="both"/>
        <w:rPr>
          <w:szCs w:val="22"/>
          <w:lang w:val="en-ZA"/>
        </w:rPr>
      </w:pPr>
      <w:r w:rsidRPr="002577E5">
        <w:rPr>
          <w:szCs w:val="22"/>
        </w:rPr>
        <w:t>I have expertise in conducting environmental impact assessments, including knowledge of the Act, EIA Regulations and any guidelines that have relevance to the proposed activity;</w:t>
      </w:r>
    </w:p>
    <w:p w14:paraId="131A3A38" w14:textId="77777777" w:rsidR="00F07F78" w:rsidRPr="000961FC" w:rsidRDefault="00F07F78" w:rsidP="00F07F78">
      <w:pPr>
        <w:pStyle w:val="BodyTextIndent2"/>
        <w:numPr>
          <w:ilvl w:val="0"/>
          <w:numId w:val="42"/>
        </w:numPr>
        <w:spacing w:after="0" w:line="240" w:lineRule="auto"/>
        <w:jc w:val="both"/>
        <w:rPr>
          <w:szCs w:val="22"/>
          <w:lang w:val="en-ZA"/>
        </w:rPr>
      </w:pPr>
      <w:r w:rsidRPr="002577E5">
        <w:rPr>
          <w:szCs w:val="22"/>
        </w:rPr>
        <w:t xml:space="preserve">I will </w:t>
      </w:r>
      <w:r w:rsidRPr="002577E5">
        <w:rPr>
          <w:szCs w:val="22"/>
          <w:lang w:val="en-AU"/>
        </w:rPr>
        <w:t>comply with the Act, EIA Regulations and all other applicable legislation;</w:t>
      </w:r>
    </w:p>
    <w:p w14:paraId="703828EB" w14:textId="77777777" w:rsidR="00F07F78" w:rsidRPr="000961FC" w:rsidRDefault="00F07F78" w:rsidP="00F07F78">
      <w:pPr>
        <w:pStyle w:val="BodyTextIndent2"/>
        <w:numPr>
          <w:ilvl w:val="0"/>
          <w:numId w:val="42"/>
        </w:numPr>
        <w:spacing w:after="0" w:line="240" w:lineRule="auto"/>
        <w:jc w:val="both"/>
        <w:rPr>
          <w:b/>
          <w:bCs/>
          <w:szCs w:val="22"/>
          <w:lang w:val="en-ZA"/>
        </w:rPr>
      </w:pPr>
      <w:r w:rsidRPr="002577E5">
        <w:rPr>
          <w:b/>
          <w:bCs/>
          <w:szCs w:val="22"/>
        </w:rPr>
        <w:t>I am aware that I must be registered with Environmental Assessment Practitioners Association of South Africa (EAPASA)</w:t>
      </w:r>
      <w:r w:rsidRPr="002577E5">
        <w:rPr>
          <w:szCs w:val="22"/>
        </w:rPr>
        <w:t xml:space="preserve"> </w:t>
      </w:r>
      <w:r w:rsidRPr="000961FC">
        <w:rPr>
          <w:b/>
          <w:bCs/>
          <w:szCs w:val="22"/>
          <w:lang w:eastAsia="x-none"/>
        </w:rPr>
        <w:t xml:space="preserve">in terms of Regulation 14 of Section 24H Registration Authority Regulations, 2016, as amended. </w:t>
      </w:r>
    </w:p>
    <w:p w14:paraId="3586B084" w14:textId="77777777" w:rsidR="00F07F78" w:rsidRPr="000961FC" w:rsidRDefault="00F07F78" w:rsidP="00F07F78">
      <w:pPr>
        <w:pStyle w:val="ListParagraph"/>
        <w:numPr>
          <w:ilvl w:val="0"/>
          <w:numId w:val="42"/>
        </w:numPr>
        <w:jc w:val="both"/>
        <w:rPr>
          <w:szCs w:val="22"/>
          <w:lang w:eastAsia="x-none"/>
        </w:rPr>
      </w:pPr>
      <w:r w:rsidRPr="000961FC">
        <w:rPr>
          <w:szCs w:val="22"/>
          <w:lang w:eastAsia="x-none"/>
        </w:rPr>
        <w:t>I am aware that a candidate EAP may only assist the registered EAP and work under the supervision of a registered EAP (regulation 14(6) in the S24H Registration Authority Regulations, 2016, as amended) such as myself. I take full responsibility for the work conducted.</w:t>
      </w:r>
    </w:p>
    <w:p w14:paraId="0B2E7639"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rPr>
        <w:t>I will perform the work relating to the application in an objective manner, even if this results in views and findings that are not favourable to the applicant;</w:t>
      </w:r>
    </w:p>
    <w:p w14:paraId="107A1A03" w14:textId="77777777" w:rsidR="00F07F78" w:rsidRPr="002577E5" w:rsidRDefault="00F07F78" w:rsidP="00F07F78">
      <w:pPr>
        <w:pStyle w:val="BodyTextIndent"/>
        <w:numPr>
          <w:ilvl w:val="0"/>
          <w:numId w:val="42"/>
        </w:numPr>
        <w:spacing w:after="0"/>
        <w:jc w:val="both"/>
        <w:rPr>
          <w:szCs w:val="22"/>
          <w:lang w:val="en-ZA"/>
        </w:rPr>
      </w:pPr>
      <w:r w:rsidRPr="002577E5">
        <w:rPr>
          <w:szCs w:val="22"/>
          <w:lang w:val="en-AU"/>
        </w:rPr>
        <w:t xml:space="preserve">I will take </w:t>
      </w:r>
      <w:r w:rsidRPr="002577E5">
        <w:rPr>
          <w:rFonts w:cs="Arial"/>
          <w:szCs w:val="22"/>
          <w:lang w:val="en-ZA"/>
        </w:rPr>
        <w:t>into account, to the extent possible</w:t>
      </w:r>
      <w:r w:rsidRPr="002577E5">
        <w:rPr>
          <w:szCs w:val="22"/>
          <w:lang w:val="en-AU"/>
        </w:rPr>
        <w:t>,</w:t>
      </w:r>
      <w:r w:rsidRPr="002577E5">
        <w:rPr>
          <w:szCs w:val="22"/>
        </w:rPr>
        <w:t xml:space="preserve"> the matters listed in Regulation 13 of the EIA Regulations and Regulation 14 of S24H of </w:t>
      </w:r>
      <w:r w:rsidRPr="000961FC">
        <w:rPr>
          <w:szCs w:val="22"/>
        </w:rPr>
        <w:t>Section 24H Registration Authority Regulations, 2016, as amended,</w:t>
      </w:r>
      <w:r w:rsidRPr="002577E5">
        <w:rPr>
          <w:b/>
          <w:bCs/>
          <w:szCs w:val="22"/>
        </w:rPr>
        <w:t xml:space="preserve"> </w:t>
      </w:r>
      <w:r w:rsidRPr="002577E5">
        <w:rPr>
          <w:szCs w:val="22"/>
        </w:rPr>
        <w:t xml:space="preserve">when preparing the application and any report relating to the application; </w:t>
      </w:r>
    </w:p>
    <w:p w14:paraId="3744AC7F"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rPr>
        <w:t xml:space="preserve">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plan or document to be prepared by myself for submission to the Competent Authority, unless access to </w:t>
      </w:r>
      <w:r w:rsidRPr="002577E5">
        <w:rPr>
          <w:szCs w:val="22"/>
          <w:lang w:val="en-ZA"/>
        </w:rPr>
        <w:t xml:space="preserve">that information is protected by law, in which case it will be indicated that such information exists and will be provided to the Competent Authority; </w:t>
      </w:r>
    </w:p>
    <w:p w14:paraId="609A61F2" w14:textId="77777777" w:rsidR="00F07F78" w:rsidRPr="002577E5" w:rsidRDefault="00F07F78" w:rsidP="00F07F78">
      <w:pPr>
        <w:pStyle w:val="BodyTextIndent3"/>
        <w:numPr>
          <w:ilvl w:val="0"/>
          <w:numId w:val="42"/>
        </w:numPr>
        <w:spacing w:after="0"/>
        <w:jc w:val="both"/>
        <w:rPr>
          <w:sz w:val="22"/>
          <w:szCs w:val="22"/>
          <w:lang w:val="en-ZA"/>
        </w:rPr>
      </w:pPr>
      <w:r w:rsidRPr="002577E5">
        <w:rPr>
          <w:sz w:val="22"/>
          <w:szCs w:val="22"/>
          <w:lang w:val="en-ZA"/>
        </w:rPr>
        <w:t xml:space="preserve">I will perform all obligations as expected from an environmental assessment practitioner in terms of the EIA Regulations and S24H of NEMA ; </w:t>
      </w:r>
      <w:r w:rsidRPr="002577E5">
        <w:rPr>
          <w:sz w:val="22"/>
          <w:szCs w:val="22"/>
          <w:lang w:eastAsia="en-ZA"/>
        </w:rPr>
        <w:t>and</w:t>
      </w:r>
    </w:p>
    <w:p w14:paraId="1DAC6AA4" w14:textId="77777777" w:rsidR="00F07F78" w:rsidRPr="002577E5" w:rsidRDefault="00F07F78" w:rsidP="00F07F78">
      <w:pPr>
        <w:pStyle w:val="BodyText"/>
        <w:numPr>
          <w:ilvl w:val="0"/>
          <w:numId w:val="42"/>
        </w:numPr>
        <w:spacing w:line="240" w:lineRule="auto"/>
        <w:jc w:val="both"/>
        <w:rPr>
          <w:rFonts w:ascii="Arial Narrow" w:hAnsi="Arial Narrow"/>
          <w:sz w:val="22"/>
          <w:szCs w:val="22"/>
          <w:lang w:val="en-ZA"/>
        </w:rPr>
      </w:pPr>
      <w:r w:rsidRPr="002577E5">
        <w:rPr>
          <w:rFonts w:ascii="Arial Narrow" w:hAnsi="Arial Narrow"/>
          <w:sz w:val="22"/>
          <w:szCs w:val="22"/>
          <w:lang w:eastAsia="en-ZA"/>
        </w:rPr>
        <w:t xml:space="preserve">I am aware of what constitutes an offence in terms of Regulation 48 and that a person convicted of an offence in terms of Regulation 48(1) is liable to the penalties as contemplated in Section 49B of the Act and EIA Regulations and Regulation 18 and 20 of </w:t>
      </w:r>
      <w:r w:rsidRPr="002577E5">
        <w:rPr>
          <w:rFonts w:ascii="Arial Narrow" w:hAnsi="Arial Narrow"/>
          <w:sz w:val="22"/>
          <w:szCs w:val="22"/>
        </w:rPr>
        <w:t>S24H Registration Authority Regulations, 2016, as amended</w:t>
      </w:r>
      <w:r w:rsidRPr="002577E5">
        <w:rPr>
          <w:rFonts w:ascii="Arial Narrow" w:hAnsi="Arial Narrow"/>
          <w:sz w:val="22"/>
          <w:szCs w:val="22"/>
          <w:lang w:eastAsia="en-ZA"/>
        </w:rPr>
        <w:t xml:space="preserve">. </w:t>
      </w:r>
    </w:p>
    <w:p w14:paraId="7A83D45D" w14:textId="77777777" w:rsidR="00F07F78" w:rsidRPr="002577E5" w:rsidRDefault="00F07F78" w:rsidP="00F07F78">
      <w:pPr>
        <w:pStyle w:val="BodyText"/>
        <w:jc w:val="both"/>
        <w:rPr>
          <w:rFonts w:ascii="Arial Narrow" w:hAnsi="Arial Narrow"/>
          <w:sz w:val="22"/>
          <w:szCs w:val="22"/>
          <w:lang w:val="en-ZA"/>
        </w:rPr>
      </w:pPr>
    </w:p>
    <w:p w14:paraId="2E76FC3B" w14:textId="77777777" w:rsidR="00F07F78" w:rsidRPr="002577E5" w:rsidRDefault="00F07F78" w:rsidP="00F07F78">
      <w:pPr>
        <w:pStyle w:val="BodyText"/>
        <w:jc w:val="both"/>
        <w:rPr>
          <w:rFonts w:ascii="Arial Narrow" w:hAnsi="Arial Narrow"/>
          <w:b/>
          <w:sz w:val="22"/>
          <w:szCs w:val="22"/>
          <w:lang w:val="en-ZA"/>
        </w:rPr>
      </w:pPr>
      <w:r w:rsidRPr="002577E5">
        <w:rPr>
          <w:rFonts w:ascii="Arial Narrow" w:hAnsi="Arial Narrow"/>
          <w:b/>
          <w:sz w:val="22"/>
          <w:szCs w:val="22"/>
          <w:lang w:val="en-ZA"/>
        </w:rPr>
        <w:t>Disclosure of Vested Interest (delete whichever is not applicable)</w:t>
      </w:r>
    </w:p>
    <w:p w14:paraId="0063475E" w14:textId="77777777" w:rsidR="00F07F78" w:rsidRPr="002577E5" w:rsidRDefault="00F07F78" w:rsidP="00F07F78">
      <w:pPr>
        <w:pStyle w:val="BodyTextIndent2"/>
        <w:numPr>
          <w:ilvl w:val="0"/>
          <w:numId w:val="42"/>
        </w:numPr>
        <w:spacing w:after="0" w:line="240" w:lineRule="auto"/>
        <w:jc w:val="both"/>
        <w:rPr>
          <w:szCs w:val="22"/>
          <w:lang w:val="en-ZA"/>
        </w:rPr>
      </w:pPr>
      <w:permStart w:id="1939170249" w:edGrp="everyone"/>
      <w:r w:rsidRPr="002577E5">
        <w:rPr>
          <w:szCs w:val="22"/>
          <w:lang w:val="en-ZA"/>
        </w:rPr>
        <w:t xml:space="preserve">I do not have and will not have any vested interest (either business, financial, personal or other) in the proposed activity proceeding other than remuneration for work performed in terms of the EIA </w:t>
      </w:r>
      <w:proofErr w:type="gramStart"/>
      <w:r w:rsidRPr="002577E5">
        <w:rPr>
          <w:szCs w:val="22"/>
          <w:lang w:val="en-ZA"/>
        </w:rPr>
        <w:t>Regulations;</w:t>
      </w:r>
      <w:proofErr w:type="gramEnd"/>
    </w:p>
    <w:p w14:paraId="7E25260A"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lang w:val="en-ZA"/>
        </w:rPr>
        <w:t xml:space="preserve">I have a vested interest in the proposed activity proceeding, such vested interest being: </w:t>
      </w:r>
    </w:p>
    <w:sdt>
      <w:sdtPr>
        <w:rPr>
          <w:rStyle w:val="Style19"/>
        </w:rPr>
        <w:id w:val="650257872"/>
        <w:lock w:val="sdtLocked"/>
        <w:placeholder>
          <w:docPart w:val="F521503571E44E0DB51F974A6663018F"/>
        </w:placeholder>
        <w:showingPlcHdr/>
        <w15:color w:val="000000"/>
      </w:sdtPr>
      <w:sdtEndPr>
        <w:rPr>
          <w:rStyle w:val="DefaultParagraphFont"/>
          <w:b w:val="0"/>
          <w:szCs w:val="22"/>
          <w:lang w:val="en-ZA"/>
        </w:rPr>
      </w:sdtEndPr>
      <w:sdtContent>
        <w:p w14:paraId="723147B0" w14:textId="75A91E0B" w:rsidR="00F07F78" w:rsidRPr="002577E5" w:rsidRDefault="00287AB9" w:rsidP="00F07F78">
          <w:pPr>
            <w:pStyle w:val="BodyTextIndent2"/>
            <w:ind w:left="360"/>
            <w:rPr>
              <w:szCs w:val="22"/>
              <w:lang w:val="en-ZA"/>
            </w:rPr>
          </w:pPr>
          <w:r w:rsidRPr="006D7417">
            <w:rPr>
              <w:rStyle w:val="PlaceholderText"/>
            </w:rPr>
            <w:t>Click or tap here to enter text.</w:t>
          </w:r>
        </w:p>
      </w:sdtContent>
    </w:sdt>
    <w:p w14:paraId="5E948961" w14:textId="77777777" w:rsidR="00F07F78" w:rsidRPr="000961FC" w:rsidRDefault="00F07F78" w:rsidP="00F07F78">
      <w:pPr>
        <w:jc w:val="both"/>
        <w:rPr>
          <w:rFonts w:cs="Arial"/>
          <w:szCs w:val="22"/>
        </w:rPr>
      </w:pPr>
    </w:p>
    <w:p w14:paraId="03672ED3" w14:textId="77777777" w:rsidR="00F07F78" w:rsidRPr="000961FC" w:rsidRDefault="00F07F78" w:rsidP="00F07F78">
      <w:pPr>
        <w:pBdr>
          <w:top w:val="single" w:sz="4" w:space="1" w:color="auto"/>
        </w:pBdr>
        <w:jc w:val="both"/>
        <w:rPr>
          <w:rFonts w:cs="Arial"/>
          <w:szCs w:val="22"/>
        </w:rPr>
      </w:pPr>
      <w:r w:rsidRPr="000961FC">
        <w:rPr>
          <w:rFonts w:cs="Arial"/>
          <w:szCs w:val="22"/>
        </w:rPr>
        <w:t>Signature of the registered environmental assessment practitioner</w:t>
      </w:r>
    </w:p>
    <w:p w14:paraId="287C0D4D" w14:textId="77777777" w:rsidR="00F07F78" w:rsidRPr="000961FC" w:rsidRDefault="00F07F78" w:rsidP="00F07F78">
      <w:pPr>
        <w:jc w:val="both"/>
        <w:rPr>
          <w:rFonts w:cs="Arial"/>
          <w:szCs w:val="22"/>
        </w:rPr>
      </w:pPr>
    </w:p>
    <w:sdt>
      <w:sdtPr>
        <w:rPr>
          <w:rFonts w:cs="Arial"/>
          <w:szCs w:val="22"/>
        </w:rPr>
        <w:id w:val="-1310328837"/>
        <w:placeholder>
          <w:docPart w:val="362003E68F5E40198C062E8478F29F7C"/>
        </w:placeholder>
        <w:showingPlcHdr/>
      </w:sdtPr>
      <w:sdtEndPr/>
      <w:sdtContent>
        <w:p w14:paraId="3A1702BD" w14:textId="6A1C716B" w:rsidR="00F07F78" w:rsidRPr="000961FC" w:rsidRDefault="0046060C" w:rsidP="00F07F78">
          <w:pPr>
            <w:jc w:val="both"/>
            <w:rPr>
              <w:rFonts w:cs="Arial"/>
              <w:szCs w:val="22"/>
            </w:rPr>
          </w:pPr>
          <w:r w:rsidRPr="006D7417">
            <w:rPr>
              <w:rStyle w:val="PlaceholderText"/>
            </w:rPr>
            <w:t>Click or tap here to enter text.</w:t>
          </w:r>
        </w:p>
      </w:sdtContent>
    </w:sdt>
    <w:p w14:paraId="1FD0D63E" w14:textId="77777777" w:rsidR="00F07F78" w:rsidRPr="000961FC" w:rsidRDefault="00F07F78" w:rsidP="00F07F78">
      <w:pPr>
        <w:pBdr>
          <w:top w:val="single" w:sz="4" w:space="1" w:color="auto"/>
        </w:pBdr>
        <w:jc w:val="both"/>
        <w:rPr>
          <w:rFonts w:cs="Arial"/>
          <w:szCs w:val="22"/>
        </w:rPr>
      </w:pPr>
      <w:r w:rsidRPr="000961FC">
        <w:rPr>
          <w:rFonts w:cs="Arial"/>
          <w:szCs w:val="22"/>
        </w:rPr>
        <w:t>Name of company:</w:t>
      </w:r>
    </w:p>
    <w:p w14:paraId="29B7CA3D" w14:textId="77777777" w:rsidR="00F07F78" w:rsidRPr="000961FC" w:rsidRDefault="00F07F78" w:rsidP="00F07F78">
      <w:pPr>
        <w:jc w:val="both"/>
        <w:rPr>
          <w:rFonts w:cs="Arial"/>
          <w:szCs w:val="22"/>
        </w:rPr>
      </w:pPr>
    </w:p>
    <w:sdt>
      <w:sdtPr>
        <w:rPr>
          <w:rStyle w:val="Style22"/>
        </w:rPr>
        <w:id w:val="1524516465"/>
        <w:placeholder>
          <w:docPart w:val="93ECB2847DAE4F15A8635A31C2322601"/>
        </w:placeholder>
        <w:date w:fullDate="2023-03-23T00:00:00Z">
          <w:dateFormat w:val="dddd, dd MMMM yyyy"/>
          <w:lid w:val="en-ZA"/>
          <w:storeMappedDataAs w:val="dateTime"/>
          <w:calendar w:val="gregorian"/>
        </w:date>
      </w:sdtPr>
      <w:sdtEndPr>
        <w:rPr>
          <w:rStyle w:val="DefaultParagraphFont"/>
          <w:rFonts w:cs="Arial"/>
          <w:b w:val="0"/>
          <w:szCs w:val="22"/>
        </w:rPr>
      </w:sdtEndPr>
      <w:sdtContent>
        <w:p w14:paraId="0AD6451A" w14:textId="542A1E90" w:rsidR="00F07F78" w:rsidRPr="000961FC" w:rsidRDefault="00C036EB" w:rsidP="00F07F78">
          <w:pPr>
            <w:jc w:val="both"/>
            <w:rPr>
              <w:rFonts w:cs="Arial"/>
              <w:szCs w:val="22"/>
            </w:rPr>
          </w:pPr>
          <w:r>
            <w:rPr>
              <w:rStyle w:val="Style22"/>
              <w:lang w:val="en-ZA"/>
            </w:rPr>
            <w:t>Thursday, 23 March 2023</w:t>
          </w:r>
        </w:p>
      </w:sdtContent>
    </w:sdt>
    <w:p w14:paraId="0CEBBBBC" w14:textId="77777777" w:rsidR="0046060C" w:rsidRDefault="00F07F78" w:rsidP="00F07F78">
      <w:pPr>
        <w:rPr>
          <w:rFonts w:cs="Arial"/>
          <w:szCs w:val="22"/>
        </w:rPr>
      </w:pPr>
      <w:r w:rsidRPr="000961FC">
        <w:rPr>
          <w:rFonts w:cs="Arial"/>
          <w:szCs w:val="22"/>
        </w:rPr>
        <w:t>Date</w:t>
      </w:r>
    </w:p>
    <w:permEnd w:id="1939170249"/>
    <w:p w14:paraId="3C9BDE6A" w14:textId="77777777" w:rsidR="0059159C" w:rsidRDefault="0059159C" w:rsidP="00F07F78">
      <w:pPr>
        <w:rPr>
          <w:b/>
          <w:bCs/>
          <w:sz w:val="28"/>
          <w:szCs w:val="28"/>
        </w:rPr>
        <w:sectPr w:rsidR="0059159C" w:rsidSect="00C036EB">
          <w:type w:val="continuous"/>
          <w:pgSz w:w="11906" w:h="16838" w:code="9"/>
          <w:pgMar w:top="1134" w:right="1134" w:bottom="1134" w:left="1134" w:header="709" w:footer="709" w:gutter="0"/>
          <w:cols w:space="708"/>
          <w:titlePg/>
          <w:docGrid w:linePitch="360"/>
        </w:sectPr>
      </w:pPr>
    </w:p>
    <w:p w14:paraId="09A35178" w14:textId="77777777" w:rsidR="00A10FD1" w:rsidRDefault="00A10FD1" w:rsidP="00A10FD1">
      <w:pPr>
        <w:jc w:val="both"/>
        <w:rPr>
          <w:b/>
          <w:szCs w:val="22"/>
        </w:rPr>
      </w:pPr>
    </w:p>
    <w:p w14:paraId="15E353F7" w14:textId="7B4B8FD3" w:rsidR="00A10FD1" w:rsidRDefault="00A10FD1" w:rsidP="00A10FD1">
      <w:pPr>
        <w:jc w:val="both"/>
        <w:rPr>
          <w:b/>
          <w:szCs w:val="22"/>
        </w:rPr>
      </w:pPr>
      <w:r>
        <w:rPr>
          <w:b/>
          <w:szCs w:val="22"/>
        </w:rPr>
        <w:br w:type="page"/>
      </w:r>
    </w:p>
    <w:p w14:paraId="7EC59E55" w14:textId="4B75A186" w:rsidR="00A10FD1" w:rsidRPr="00A10FD1" w:rsidRDefault="00A10FD1" w:rsidP="00A10FD1">
      <w:pPr>
        <w:jc w:val="both"/>
        <w:rPr>
          <w:b/>
          <w:sz w:val="28"/>
          <w:szCs w:val="28"/>
        </w:rPr>
      </w:pPr>
      <w:r w:rsidRPr="00A10FD1">
        <w:rPr>
          <w:b/>
          <w:sz w:val="28"/>
          <w:szCs w:val="28"/>
        </w:rPr>
        <w:lastRenderedPageBreak/>
        <w:t xml:space="preserve">UNDERTAKING UNDER OATH/ AFFIRMATION </w:t>
      </w:r>
    </w:p>
    <w:p w14:paraId="7E58263A" w14:textId="77777777" w:rsidR="00A10FD1" w:rsidRPr="000961FC" w:rsidRDefault="00A10FD1" w:rsidP="00A10FD1">
      <w:pPr>
        <w:jc w:val="both"/>
        <w:rPr>
          <w:b/>
          <w:szCs w:val="22"/>
        </w:rPr>
      </w:pPr>
    </w:p>
    <w:p w14:paraId="16BF68F2" w14:textId="77777777" w:rsidR="00A10FD1" w:rsidRPr="000961FC" w:rsidRDefault="00A10FD1" w:rsidP="00A10FD1">
      <w:pPr>
        <w:jc w:val="both"/>
        <w:rPr>
          <w:rFonts w:cs="Arial"/>
          <w:szCs w:val="22"/>
        </w:rPr>
      </w:pPr>
    </w:p>
    <w:p w14:paraId="4829D8B7" w14:textId="1BAE8FC5" w:rsidR="00A10FD1" w:rsidRPr="002577E5" w:rsidRDefault="00A10FD1" w:rsidP="00A10FD1">
      <w:pPr>
        <w:pStyle w:val="BodyTextIndent2"/>
        <w:rPr>
          <w:szCs w:val="22"/>
          <w:lang w:val="en-ZA"/>
        </w:rPr>
      </w:pPr>
      <w:permStart w:id="1731286804" w:edGrp="everyone"/>
      <w:r w:rsidRPr="002577E5">
        <w:rPr>
          <w:szCs w:val="22"/>
          <w:lang w:val="en-ZA"/>
        </w:rPr>
        <w:t xml:space="preserve">I, </w:t>
      </w:r>
      <w:r w:rsidR="00BE7A80">
        <w:rPr>
          <w:rStyle w:val="Style20"/>
          <w:u w:val="none"/>
        </w:rPr>
        <w:t>__________________________________________</w:t>
      </w:r>
      <w:r w:rsidR="00BE7A80">
        <w:rPr>
          <w:szCs w:val="22"/>
          <w:lang w:val="en-ZA"/>
        </w:rPr>
        <w:t>s</w:t>
      </w:r>
      <w:r w:rsidRPr="002577E5">
        <w:rPr>
          <w:szCs w:val="22"/>
          <w:lang w:val="en-ZA"/>
        </w:rPr>
        <w:t xml:space="preserve">wear under oath / affirm that all the information submitted or to be submitted for the purposes of this application is true and correct. </w:t>
      </w:r>
    </w:p>
    <w:p w14:paraId="086BC54B" w14:textId="77777777" w:rsidR="00A10FD1" w:rsidRPr="000961FC" w:rsidRDefault="00A10FD1" w:rsidP="00A10FD1">
      <w:pPr>
        <w:jc w:val="both"/>
        <w:rPr>
          <w:rFonts w:cs="Arial"/>
          <w:szCs w:val="22"/>
        </w:rPr>
      </w:pPr>
    </w:p>
    <w:p w14:paraId="297C756F" w14:textId="77777777" w:rsidR="00A10FD1" w:rsidRPr="000961FC" w:rsidRDefault="00A10FD1" w:rsidP="00A10FD1">
      <w:pPr>
        <w:jc w:val="both"/>
        <w:rPr>
          <w:rFonts w:cs="Arial"/>
          <w:szCs w:val="22"/>
        </w:rPr>
      </w:pPr>
    </w:p>
    <w:p w14:paraId="26B1FD17" w14:textId="77777777" w:rsidR="00A10FD1" w:rsidRPr="000961FC" w:rsidRDefault="00A10FD1" w:rsidP="00A10FD1">
      <w:pPr>
        <w:jc w:val="both"/>
        <w:rPr>
          <w:rFonts w:cs="Arial"/>
          <w:szCs w:val="22"/>
        </w:rPr>
      </w:pPr>
    </w:p>
    <w:p w14:paraId="15472610" w14:textId="77777777" w:rsidR="00A10FD1" w:rsidRPr="000961FC" w:rsidRDefault="00A10FD1" w:rsidP="00A10FD1">
      <w:pPr>
        <w:pBdr>
          <w:top w:val="single" w:sz="4" w:space="1" w:color="auto"/>
        </w:pBdr>
        <w:jc w:val="both"/>
        <w:rPr>
          <w:rFonts w:cs="Arial"/>
          <w:szCs w:val="22"/>
        </w:rPr>
      </w:pPr>
      <w:r w:rsidRPr="000961FC">
        <w:rPr>
          <w:rFonts w:cs="Arial"/>
          <w:szCs w:val="22"/>
        </w:rPr>
        <w:t>Signature of the registered Environmental Assessment Practitioner</w:t>
      </w:r>
    </w:p>
    <w:p w14:paraId="658BEAF5" w14:textId="77777777" w:rsidR="00A10FD1" w:rsidRPr="000961FC" w:rsidRDefault="00A10FD1" w:rsidP="00A10FD1">
      <w:pPr>
        <w:jc w:val="both"/>
        <w:rPr>
          <w:rFonts w:cs="Arial"/>
          <w:szCs w:val="22"/>
        </w:rPr>
      </w:pPr>
    </w:p>
    <w:p w14:paraId="43C1AD38" w14:textId="77777777" w:rsidR="00A10FD1" w:rsidRPr="000961FC" w:rsidRDefault="00A10FD1" w:rsidP="00A10FD1">
      <w:pPr>
        <w:jc w:val="both"/>
        <w:rPr>
          <w:rFonts w:cs="Arial"/>
          <w:szCs w:val="22"/>
        </w:rPr>
      </w:pPr>
    </w:p>
    <w:p w14:paraId="781F0C9D" w14:textId="2B871FBA" w:rsidR="00A10FD1" w:rsidRPr="000961FC" w:rsidRDefault="00A10FD1" w:rsidP="00A10FD1">
      <w:pPr>
        <w:jc w:val="both"/>
        <w:rPr>
          <w:rFonts w:cs="Arial"/>
          <w:szCs w:val="22"/>
        </w:rPr>
      </w:pPr>
    </w:p>
    <w:p w14:paraId="5A33E9FB" w14:textId="77777777" w:rsidR="00A10FD1" w:rsidRPr="000961FC" w:rsidRDefault="00A10FD1" w:rsidP="00A10FD1">
      <w:pPr>
        <w:pBdr>
          <w:top w:val="single" w:sz="4" w:space="1" w:color="auto"/>
        </w:pBdr>
        <w:jc w:val="both"/>
        <w:rPr>
          <w:rFonts w:cs="Arial"/>
          <w:szCs w:val="22"/>
        </w:rPr>
      </w:pPr>
      <w:r w:rsidRPr="000961FC">
        <w:rPr>
          <w:rFonts w:cs="Arial"/>
          <w:szCs w:val="22"/>
        </w:rPr>
        <w:t>Name of Company</w:t>
      </w:r>
    </w:p>
    <w:p w14:paraId="14A42145" w14:textId="77777777" w:rsidR="00A10FD1" w:rsidRPr="000961FC" w:rsidRDefault="00A10FD1" w:rsidP="00A10FD1">
      <w:pPr>
        <w:jc w:val="both"/>
        <w:rPr>
          <w:rFonts w:cs="Arial"/>
          <w:szCs w:val="22"/>
        </w:rPr>
      </w:pPr>
    </w:p>
    <w:p w14:paraId="779D1ACC" w14:textId="2EBADC48" w:rsidR="00A10FD1" w:rsidRPr="000961FC" w:rsidRDefault="00A10FD1" w:rsidP="00A10FD1">
      <w:pPr>
        <w:jc w:val="both"/>
        <w:rPr>
          <w:rFonts w:cs="Arial"/>
          <w:szCs w:val="22"/>
        </w:rPr>
      </w:pPr>
    </w:p>
    <w:p w14:paraId="6119EFEE" w14:textId="77777777" w:rsidR="00A10FD1" w:rsidRPr="000961FC" w:rsidRDefault="00A10FD1" w:rsidP="00A10FD1">
      <w:pPr>
        <w:jc w:val="both"/>
        <w:rPr>
          <w:rFonts w:cs="Arial"/>
          <w:szCs w:val="22"/>
        </w:rPr>
      </w:pPr>
    </w:p>
    <w:p w14:paraId="3B1665FD" w14:textId="77777777" w:rsidR="00A10FD1" w:rsidRPr="000961FC" w:rsidRDefault="00A10FD1" w:rsidP="00A10FD1">
      <w:pPr>
        <w:pBdr>
          <w:top w:val="single" w:sz="4" w:space="1" w:color="auto"/>
        </w:pBdr>
        <w:jc w:val="both"/>
        <w:rPr>
          <w:rFonts w:cs="Arial"/>
          <w:szCs w:val="22"/>
        </w:rPr>
      </w:pPr>
      <w:r w:rsidRPr="000961FC">
        <w:rPr>
          <w:rFonts w:cs="Arial"/>
          <w:szCs w:val="22"/>
        </w:rPr>
        <w:t>Date</w:t>
      </w:r>
    </w:p>
    <w:p w14:paraId="65535D4B" w14:textId="77777777" w:rsidR="00A10FD1" w:rsidRPr="000961FC" w:rsidRDefault="00A10FD1" w:rsidP="00A10FD1">
      <w:pPr>
        <w:jc w:val="both"/>
        <w:rPr>
          <w:rFonts w:cs="Arial"/>
          <w:szCs w:val="22"/>
        </w:rPr>
      </w:pPr>
    </w:p>
    <w:p w14:paraId="4A2F03E7" w14:textId="77777777" w:rsidR="00A10FD1" w:rsidRPr="000961FC" w:rsidRDefault="00A10FD1" w:rsidP="00A10FD1">
      <w:pPr>
        <w:jc w:val="both"/>
        <w:rPr>
          <w:rFonts w:cs="Arial"/>
          <w:szCs w:val="22"/>
        </w:rPr>
      </w:pPr>
    </w:p>
    <w:p w14:paraId="08B57FDA" w14:textId="77777777" w:rsidR="00A10FD1" w:rsidRPr="000961FC" w:rsidRDefault="00A10FD1" w:rsidP="00A10FD1">
      <w:pPr>
        <w:jc w:val="both"/>
        <w:rPr>
          <w:rFonts w:cs="Arial"/>
          <w:szCs w:val="22"/>
        </w:rPr>
      </w:pPr>
    </w:p>
    <w:p w14:paraId="35F673E3" w14:textId="77777777" w:rsidR="00A10FD1" w:rsidRPr="000961FC" w:rsidRDefault="00A10FD1" w:rsidP="00A10FD1">
      <w:pPr>
        <w:pBdr>
          <w:top w:val="single" w:sz="4" w:space="1" w:color="auto"/>
        </w:pBdr>
        <w:jc w:val="both"/>
        <w:rPr>
          <w:rFonts w:cs="Arial"/>
          <w:szCs w:val="22"/>
        </w:rPr>
      </w:pPr>
      <w:r w:rsidRPr="000961FC">
        <w:rPr>
          <w:rFonts w:cs="Arial"/>
          <w:szCs w:val="22"/>
        </w:rPr>
        <w:t>Signature of the Commissioner of Oaths</w:t>
      </w:r>
    </w:p>
    <w:p w14:paraId="4AC88CF4" w14:textId="77777777" w:rsidR="00A10FD1" w:rsidRPr="000961FC" w:rsidRDefault="00A10FD1" w:rsidP="00A10FD1">
      <w:pPr>
        <w:jc w:val="both"/>
        <w:rPr>
          <w:rFonts w:cs="Arial"/>
          <w:szCs w:val="22"/>
        </w:rPr>
      </w:pPr>
    </w:p>
    <w:p w14:paraId="0AD43D0B" w14:textId="77777777" w:rsidR="00A10FD1" w:rsidRPr="000961FC" w:rsidRDefault="00A10FD1" w:rsidP="00A10FD1">
      <w:pPr>
        <w:jc w:val="both"/>
        <w:rPr>
          <w:rFonts w:cs="Arial"/>
          <w:szCs w:val="22"/>
        </w:rPr>
      </w:pPr>
    </w:p>
    <w:p w14:paraId="0B367EA7" w14:textId="77777777" w:rsidR="00A10FD1" w:rsidRPr="000961FC" w:rsidRDefault="00A10FD1" w:rsidP="00A10FD1">
      <w:pPr>
        <w:jc w:val="both"/>
        <w:rPr>
          <w:rFonts w:cs="Arial"/>
          <w:szCs w:val="22"/>
        </w:rPr>
      </w:pPr>
    </w:p>
    <w:p w14:paraId="44A59439" w14:textId="77777777" w:rsidR="00A10FD1" w:rsidRPr="000961FC" w:rsidRDefault="00A10FD1" w:rsidP="00A10FD1">
      <w:pPr>
        <w:pBdr>
          <w:top w:val="single" w:sz="4" w:space="1" w:color="auto"/>
        </w:pBdr>
        <w:jc w:val="both"/>
        <w:rPr>
          <w:rFonts w:cs="Arial"/>
          <w:szCs w:val="22"/>
        </w:rPr>
      </w:pPr>
      <w:r w:rsidRPr="000961FC">
        <w:rPr>
          <w:rFonts w:cs="Arial"/>
          <w:szCs w:val="22"/>
        </w:rPr>
        <w:t>Date</w:t>
      </w:r>
    </w:p>
    <w:permEnd w:id="1731286804"/>
    <w:p w14:paraId="0407F566" w14:textId="3ADEB5A8" w:rsidR="00C007CC" w:rsidRDefault="00C007CC" w:rsidP="00F07F78">
      <w:pPr>
        <w:rPr>
          <w:b/>
          <w:bCs/>
          <w:sz w:val="28"/>
          <w:szCs w:val="28"/>
        </w:rPr>
      </w:pPr>
      <w:r>
        <w:rPr>
          <w:b/>
          <w:bCs/>
          <w:sz w:val="28"/>
          <w:szCs w:val="28"/>
        </w:rPr>
        <w:br w:type="page"/>
      </w:r>
    </w:p>
    <w:p w14:paraId="76B46D2E" w14:textId="6EDE4654" w:rsidR="00C007CC" w:rsidRDefault="00C007CC" w:rsidP="00C007CC">
      <w:pPr>
        <w:jc w:val="center"/>
        <w:rPr>
          <w:b/>
          <w:bCs/>
          <w:sz w:val="28"/>
          <w:szCs w:val="28"/>
        </w:rPr>
      </w:pPr>
      <w:permStart w:id="2087654167" w:edGrp="everyone"/>
      <w:r w:rsidRPr="00C007CC">
        <w:rPr>
          <w:b/>
          <w:bCs/>
          <w:sz w:val="28"/>
          <w:szCs w:val="28"/>
        </w:rPr>
        <w:lastRenderedPageBreak/>
        <w:t xml:space="preserve">APPENDIX </w:t>
      </w:r>
      <w:r w:rsidR="00F97347">
        <w:rPr>
          <w:b/>
          <w:bCs/>
          <w:sz w:val="28"/>
          <w:szCs w:val="28"/>
        </w:rPr>
        <w:t>9</w:t>
      </w:r>
      <w:r w:rsidRPr="00C007CC">
        <w:rPr>
          <w:b/>
          <w:bCs/>
          <w:sz w:val="28"/>
          <w:szCs w:val="28"/>
        </w:rPr>
        <w:t>A</w:t>
      </w:r>
    </w:p>
    <w:p w14:paraId="47F53DF5" w14:textId="02CD832A" w:rsidR="00343DB1" w:rsidRDefault="00C007CC" w:rsidP="00C007CC">
      <w:pPr>
        <w:jc w:val="center"/>
        <w:rPr>
          <w:b/>
          <w:bCs/>
          <w:sz w:val="28"/>
          <w:szCs w:val="28"/>
        </w:rPr>
      </w:pPr>
      <w:r w:rsidRPr="00C007CC">
        <w:rPr>
          <w:b/>
          <w:bCs/>
          <w:sz w:val="28"/>
          <w:szCs w:val="28"/>
        </w:rPr>
        <w:t>RENEWABLE ENERGY DEVELOPMENT ZONE MAP</w:t>
      </w:r>
    </w:p>
    <w:permEnd w:id="2087654167"/>
    <w:p w14:paraId="212D9117" w14:textId="09F71427" w:rsidR="00C007CC" w:rsidRDefault="00C007CC">
      <w:pPr>
        <w:rPr>
          <w:b/>
          <w:bCs/>
          <w:sz w:val="28"/>
          <w:szCs w:val="28"/>
        </w:rPr>
      </w:pPr>
      <w:r>
        <w:rPr>
          <w:b/>
          <w:bCs/>
          <w:sz w:val="28"/>
          <w:szCs w:val="28"/>
        </w:rPr>
        <w:br w:type="page"/>
      </w:r>
    </w:p>
    <w:p w14:paraId="380FC4B7" w14:textId="1F977C6B" w:rsidR="00C007CC" w:rsidRDefault="00C007CC" w:rsidP="00C007CC">
      <w:pPr>
        <w:jc w:val="center"/>
        <w:rPr>
          <w:b/>
          <w:bCs/>
          <w:sz w:val="28"/>
          <w:szCs w:val="28"/>
        </w:rPr>
      </w:pPr>
      <w:permStart w:id="304692921" w:edGrp="everyone"/>
      <w:r w:rsidRPr="00C007CC">
        <w:rPr>
          <w:b/>
          <w:bCs/>
          <w:sz w:val="28"/>
          <w:szCs w:val="28"/>
        </w:rPr>
        <w:lastRenderedPageBreak/>
        <w:t xml:space="preserve">APPENDIX </w:t>
      </w:r>
      <w:r w:rsidR="00F97347">
        <w:rPr>
          <w:b/>
          <w:bCs/>
          <w:sz w:val="28"/>
          <w:szCs w:val="28"/>
        </w:rPr>
        <w:t>9</w:t>
      </w:r>
      <w:r w:rsidRPr="00C007CC">
        <w:rPr>
          <w:b/>
          <w:bCs/>
          <w:sz w:val="28"/>
          <w:szCs w:val="28"/>
        </w:rPr>
        <w:t>B</w:t>
      </w:r>
    </w:p>
    <w:p w14:paraId="2656C1F0" w14:textId="4FFA839C" w:rsidR="00343DB1" w:rsidRDefault="00C007CC" w:rsidP="00C007CC">
      <w:pPr>
        <w:jc w:val="center"/>
        <w:rPr>
          <w:b/>
          <w:bCs/>
          <w:sz w:val="28"/>
          <w:szCs w:val="28"/>
        </w:rPr>
      </w:pPr>
      <w:r w:rsidRPr="00C007CC">
        <w:rPr>
          <w:b/>
          <w:bCs/>
          <w:sz w:val="28"/>
          <w:szCs w:val="28"/>
        </w:rPr>
        <w:t>EGI IN STRATEGIC TRANSMISSION CORRIDOR MAP</w:t>
      </w:r>
    </w:p>
    <w:permEnd w:id="304692921"/>
    <w:p w14:paraId="5897DD6C" w14:textId="55166BB3" w:rsidR="00C007CC" w:rsidRDefault="00C007CC">
      <w:pPr>
        <w:rPr>
          <w:b/>
          <w:bCs/>
          <w:sz w:val="28"/>
          <w:szCs w:val="28"/>
        </w:rPr>
      </w:pPr>
      <w:r>
        <w:rPr>
          <w:b/>
          <w:bCs/>
          <w:sz w:val="28"/>
          <w:szCs w:val="28"/>
        </w:rPr>
        <w:br w:type="page"/>
      </w:r>
    </w:p>
    <w:p w14:paraId="294362F2" w14:textId="6E7B6F52" w:rsidR="003B6F8F" w:rsidRDefault="00C007CC" w:rsidP="00C007CC">
      <w:pPr>
        <w:jc w:val="center"/>
        <w:rPr>
          <w:b/>
          <w:bCs/>
          <w:sz w:val="28"/>
          <w:szCs w:val="28"/>
        </w:rPr>
      </w:pPr>
      <w:permStart w:id="1366391411" w:edGrp="everyone"/>
      <w:r w:rsidRPr="00C007CC">
        <w:rPr>
          <w:b/>
          <w:bCs/>
          <w:sz w:val="28"/>
          <w:szCs w:val="28"/>
        </w:rPr>
        <w:lastRenderedPageBreak/>
        <w:t xml:space="preserve">APPENDIX </w:t>
      </w:r>
      <w:r w:rsidR="001D0D7A">
        <w:rPr>
          <w:b/>
          <w:bCs/>
          <w:sz w:val="28"/>
          <w:szCs w:val="28"/>
        </w:rPr>
        <w:t>9</w:t>
      </w:r>
      <w:r w:rsidR="005C7E43">
        <w:rPr>
          <w:b/>
          <w:bCs/>
          <w:sz w:val="28"/>
          <w:szCs w:val="28"/>
        </w:rPr>
        <w:t>C</w:t>
      </w:r>
    </w:p>
    <w:p w14:paraId="084972B9" w14:textId="46A544B4" w:rsidR="00343DB1" w:rsidRDefault="00686BC0" w:rsidP="00C007CC">
      <w:pPr>
        <w:jc w:val="center"/>
        <w:rPr>
          <w:b/>
          <w:bCs/>
          <w:sz w:val="28"/>
          <w:szCs w:val="28"/>
        </w:rPr>
      </w:pPr>
      <w:r w:rsidRPr="00686BC0">
        <w:rPr>
          <w:b/>
          <w:bCs/>
          <w:sz w:val="28"/>
          <w:szCs w:val="28"/>
        </w:rPr>
        <w:t>PRE-NEGOTIATED ROUTE AGREEMENT FOR EGI</w:t>
      </w:r>
    </w:p>
    <w:permEnd w:id="1366391411"/>
    <w:p w14:paraId="044755B4" w14:textId="3FAF7DE8" w:rsidR="003B6F8F" w:rsidRDefault="003B6F8F">
      <w:pPr>
        <w:rPr>
          <w:b/>
          <w:bCs/>
          <w:sz w:val="28"/>
          <w:szCs w:val="28"/>
        </w:rPr>
      </w:pPr>
      <w:r>
        <w:rPr>
          <w:b/>
          <w:bCs/>
          <w:sz w:val="28"/>
          <w:szCs w:val="28"/>
        </w:rPr>
        <w:br w:type="page"/>
      </w:r>
    </w:p>
    <w:p w14:paraId="3B4E6207" w14:textId="62DC67A0" w:rsidR="003B6F8F" w:rsidRDefault="00C007CC" w:rsidP="00C007CC">
      <w:pPr>
        <w:jc w:val="center"/>
        <w:rPr>
          <w:b/>
          <w:bCs/>
          <w:sz w:val="28"/>
          <w:szCs w:val="28"/>
        </w:rPr>
      </w:pPr>
      <w:permStart w:id="1332949967" w:edGrp="everyone"/>
      <w:r w:rsidRPr="00C007CC">
        <w:rPr>
          <w:b/>
          <w:bCs/>
          <w:sz w:val="28"/>
          <w:szCs w:val="28"/>
        </w:rPr>
        <w:lastRenderedPageBreak/>
        <w:t xml:space="preserve">APPENDIX </w:t>
      </w:r>
      <w:r w:rsidR="001D0D7A">
        <w:rPr>
          <w:b/>
          <w:bCs/>
          <w:sz w:val="28"/>
          <w:szCs w:val="28"/>
        </w:rPr>
        <w:t>9</w:t>
      </w:r>
      <w:r w:rsidR="005C7E43">
        <w:rPr>
          <w:b/>
          <w:bCs/>
          <w:sz w:val="28"/>
          <w:szCs w:val="28"/>
        </w:rPr>
        <w:t>D</w:t>
      </w:r>
    </w:p>
    <w:p w14:paraId="04C2CBE6" w14:textId="04FF2785" w:rsidR="00343DB1" w:rsidRDefault="00686BC0" w:rsidP="00C007CC">
      <w:pPr>
        <w:jc w:val="center"/>
        <w:rPr>
          <w:b/>
          <w:bCs/>
          <w:sz w:val="28"/>
          <w:szCs w:val="28"/>
        </w:rPr>
      </w:pPr>
      <w:r w:rsidRPr="00686BC0">
        <w:rPr>
          <w:b/>
          <w:bCs/>
          <w:sz w:val="28"/>
          <w:szCs w:val="28"/>
        </w:rPr>
        <w:t>EGI IN RENEWABLE ENERGY DEVELOPMENT ZONE MAP</w:t>
      </w:r>
    </w:p>
    <w:permEnd w:id="1332949967"/>
    <w:p w14:paraId="0A091A1C" w14:textId="2115A5A2" w:rsidR="003B6F8F" w:rsidRDefault="003B6F8F">
      <w:pPr>
        <w:rPr>
          <w:b/>
          <w:bCs/>
          <w:sz w:val="28"/>
          <w:szCs w:val="28"/>
        </w:rPr>
      </w:pPr>
      <w:r>
        <w:rPr>
          <w:b/>
          <w:bCs/>
          <w:sz w:val="28"/>
          <w:szCs w:val="28"/>
        </w:rPr>
        <w:br w:type="page"/>
      </w:r>
    </w:p>
    <w:p w14:paraId="64AFE978" w14:textId="21831E4E" w:rsidR="003B6F8F" w:rsidRDefault="00C007CC" w:rsidP="00C007CC">
      <w:pPr>
        <w:jc w:val="center"/>
        <w:rPr>
          <w:b/>
          <w:bCs/>
          <w:sz w:val="28"/>
          <w:szCs w:val="28"/>
        </w:rPr>
      </w:pPr>
      <w:permStart w:id="1446070175" w:edGrp="everyone"/>
      <w:r w:rsidRPr="00C007CC">
        <w:rPr>
          <w:b/>
          <w:bCs/>
          <w:sz w:val="28"/>
          <w:szCs w:val="28"/>
        </w:rPr>
        <w:lastRenderedPageBreak/>
        <w:t xml:space="preserve">APPENDIX </w:t>
      </w:r>
      <w:r w:rsidR="001D0D7A">
        <w:rPr>
          <w:b/>
          <w:bCs/>
          <w:sz w:val="28"/>
          <w:szCs w:val="28"/>
        </w:rPr>
        <w:t>9</w:t>
      </w:r>
      <w:r w:rsidR="005C7E43">
        <w:rPr>
          <w:b/>
          <w:bCs/>
          <w:sz w:val="28"/>
          <w:szCs w:val="28"/>
        </w:rPr>
        <w:t>E</w:t>
      </w:r>
    </w:p>
    <w:p w14:paraId="4014DBDF" w14:textId="2458DCF6" w:rsidR="00343DB1" w:rsidRDefault="00B42867" w:rsidP="00C007CC">
      <w:pPr>
        <w:jc w:val="center"/>
        <w:rPr>
          <w:b/>
          <w:bCs/>
          <w:sz w:val="28"/>
          <w:szCs w:val="28"/>
        </w:rPr>
      </w:pPr>
      <w:r w:rsidRPr="00B42867">
        <w:rPr>
          <w:b/>
          <w:bCs/>
          <w:sz w:val="28"/>
          <w:szCs w:val="28"/>
        </w:rPr>
        <w:t>PRE-NEGOTIATED ROUTE AGREEMENT FOR EGI IN REDZ</w:t>
      </w:r>
    </w:p>
    <w:permEnd w:id="1446070175"/>
    <w:p w14:paraId="4DCF7D76" w14:textId="2C0CEDD0" w:rsidR="003B6F8F" w:rsidRDefault="003B6F8F">
      <w:pPr>
        <w:rPr>
          <w:b/>
          <w:bCs/>
          <w:sz w:val="28"/>
          <w:szCs w:val="28"/>
        </w:rPr>
      </w:pPr>
      <w:r>
        <w:rPr>
          <w:b/>
          <w:bCs/>
          <w:sz w:val="28"/>
          <w:szCs w:val="28"/>
        </w:rPr>
        <w:br w:type="page"/>
      </w:r>
    </w:p>
    <w:p w14:paraId="4C4BAB0A" w14:textId="1586EC0D" w:rsidR="003B6F8F" w:rsidRDefault="00C007CC" w:rsidP="00C007CC">
      <w:pPr>
        <w:jc w:val="center"/>
        <w:rPr>
          <w:b/>
          <w:bCs/>
          <w:sz w:val="28"/>
          <w:szCs w:val="28"/>
        </w:rPr>
      </w:pPr>
      <w:permStart w:id="446912958" w:edGrp="everyone"/>
      <w:r w:rsidRPr="00C007CC">
        <w:rPr>
          <w:b/>
          <w:bCs/>
          <w:sz w:val="28"/>
          <w:szCs w:val="28"/>
        </w:rPr>
        <w:lastRenderedPageBreak/>
        <w:t xml:space="preserve">APPENDIX </w:t>
      </w:r>
      <w:r w:rsidR="001D0D7A">
        <w:rPr>
          <w:b/>
          <w:bCs/>
          <w:sz w:val="28"/>
          <w:szCs w:val="28"/>
        </w:rPr>
        <w:t>9</w:t>
      </w:r>
      <w:r w:rsidR="005C7E43">
        <w:rPr>
          <w:b/>
          <w:bCs/>
          <w:sz w:val="28"/>
          <w:szCs w:val="28"/>
        </w:rPr>
        <w:t>F</w:t>
      </w:r>
    </w:p>
    <w:p w14:paraId="7B43BF04" w14:textId="64342891" w:rsidR="00343DB1" w:rsidRDefault="00B42867" w:rsidP="00C007CC">
      <w:pPr>
        <w:jc w:val="center"/>
        <w:rPr>
          <w:b/>
          <w:bCs/>
          <w:sz w:val="28"/>
          <w:szCs w:val="28"/>
        </w:rPr>
      </w:pPr>
      <w:r w:rsidRPr="00B42867">
        <w:rPr>
          <w:b/>
          <w:bCs/>
          <w:sz w:val="28"/>
          <w:szCs w:val="28"/>
        </w:rPr>
        <w:t>GAS TRANSMISSION PIPELINE INFRASTRUCTURE MAP</w:t>
      </w:r>
    </w:p>
    <w:permEnd w:id="446912958"/>
    <w:p w14:paraId="6ABAA58C" w14:textId="156DE9BE" w:rsidR="003B6F8F" w:rsidRDefault="003B6F8F">
      <w:pPr>
        <w:rPr>
          <w:b/>
          <w:bCs/>
          <w:sz w:val="28"/>
          <w:szCs w:val="28"/>
        </w:rPr>
      </w:pPr>
      <w:r>
        <w:rPr>
          <w:b/>
          <w:bCs/>
          <w:sz w:val="28"/>
          <w:szCs w:val="28"/>
        </w:rPr>
        <w:br w:type="page"/>
      </w:r>
    </w:p>
    <w:p w14:paraId="1028D106" w14:textId="3316719F" w:rsidR="003B6F8F" w:rsidRDefault="00C007CC" w:rsidP="007C08DD">
      <w:pPr>
        <w:jc w:val="center"/>
        <w:rPr>
          <w:b/>
          <w:bCs/>
          <w:sz w:val="28"/>
          <w:szCs w:val="28"/>
        </w:rPr>
      </w:pPr>
      <w:permStart w:id="1204491196" w:edGrp="everyone"/>
      <w:r w:rsidRPr="00C007CC">
        <w:rPr>
          <w:b/>
          <w:bCs/>
          <w:sz w:val="28"/>
          <w:szCs w:val="28"/>
        </w:rPr>
        <w:lastRenderedPageBreak/>
        <w:t xml:space="preserve">APPENDIX </w:t>
      </w:r>
      <w:r w:rsidR="00C9180B">
        <w:rPr>
          <w:b/>
          <w:bCs/>
          <w:sz w:val="28"/>
          <w:szCs w:val="28"/>
        </w:rPr>
        <w:t>9</w:t>
      </w:r>
      <w:r w:rsidR="005C7E43">
        <w:rPr>
          <w:b/>
          <w:bCs/>
          <w:sz w:val="28"/>
          <w:szCs w:val="28"/>
        </w:rPr>
        <w:t>G</w:t>
      </w:r>
    </w:p>
    <w:p w14:paraId="3D16D7C0" w14:textId="07C5512F" w:rsidR="00484487" w:rsidRDefault="00484487" w:rsidP="007C08DD">
      <w:pPr>
        <w:jc w:val="center"/>
        <w:rPr>
          <w:b/>
          <w:bCs/>
          <w:sz w:val="28"/>
          <w:szCs w:val="28"/>
        </w:rPr>
      </w:pPr>
      <w:r w:rsidRPr="00484487">
        <w:rPr>
          <w:b/>
          <w:bCs/>
          <w:sz w:val="28"/>
          <w:szCs w:val="28"/>
        </w:rPr>
        <w:t>PRE-NEGOTIATED ROUTE AGREEMENT FOR GAS TRANSMISSION PIPELINE</w:t>
      </w:r>
    </w:p>
    <w:p w14:paraId="42ACD76F" w14:textId="69ADD563" w:rsidR="00343DB1" w:rsidRDefault="00343DB1" w:rsidP="007C08DD">
      <w:pPr>
        <w:jc w:val="center"/>
        <w:rPr>
          <w:b/>
          <w:bCs/>
          <w:sz w:val="28"/>
          <w:szCs w:val="28"/>
        </w:rPr>
      </w:pPr>
    </w:p>
    <w:permEnd w:id="1204491196"/>
    <w:p w14:paraId="5F64FC06" w14:textId="40255E3A" w:rsidR="003B6F8F" w:rsidRDefault="003B6F8F">
      <w:pPr>
        <w:rPr>
          <w:b/>
          <w:bCs/>
          <w:sz w:val="28"/>
          <w:szCs w:val="28"/>
        </w:rPr>
      </w:pPr>
      <w:r>
        <w:rPr>
          <w:b/>
          <w:bCs/>
          <w:sz w:val="28"/>
          <w:szCs w:val="28"/>
        </w:rPr>
        <w:br w:type="page"/>
      </w:r>
    </w:p>
    <w:p w14:paraId="73F3901A" w14:textId="6EE94978" w:rsidR="00484487" w:rsidRDefault="00484487" w:rsidP="00484487">
      <w:pPr>
        <w:jc w:val="center"/>
        <w:rPr>
          <w:b/>
          <w:bCs/>
          <w:sz w:val="28"/>
          <w:szCs w:val="28"/>
        </w:rPr>
      </w:pPr>
      <w:permStart w:id="153429037" w:edGrp="everyone"/>
      <w:r w:rsidRPr="00C007CC">
        <w:rPr>
          <w:b/>
          <w:bCs/>
          <w:sz w:val="28"/>
          <w:szCs w:val="28"/>
        </w:rPr>
        <w:lastRenderedPageBreak/>
        <w:t xml:space="preserve">APPENDIX </w:t>
      </w:r>
      <w:r>
        <w:rPr>
          <w:b/>
          <w:bCs/>
          <w:sz w:val="28"/>
          <w:szCs w:val="28"/>
        </w:rPr>
        <w:t>9H</w:t>
      </w:r>
    </w:p>
    <w:p w14:paraId="4C8E9B24" w14:textId="77777777" w:rsidR="005F2B28" w:rsidRDefault="00484487" w:rsidP="00484487">
      <w:pPr>
        <w:jc w:val="center"/>
        <w:rPr>
          <w:b/>
          <w:bCs/>
          <w:sz w:val="28"/>
          <w:szCs w:val="28"/>
        </w:rPr>
      </w:pPr>
      <w:r w:rsidRPr="00484487">
        <w:rPr>
          <w:b/>
          <w:bCs/>
          <w:sz w:val="28"/>
          <w:szCs w:val="28"/>
        </w:rPr>
        <w:t>STRATEGIC INFRASTRUCTURE PROJECTS (SIP)</w:t>
      </w:r>
    </w:p>
    <w:p w14:paraId="61EC26A9" w14:textId="7DF16E50" w:rsidR="00484487" w:rsidRDefault="00C84FCC" w:rsidP="00484487">
      <w:pPr>
        <w:jc w:val="center"/>
        <w:rPr>
          <w:b/>
          <w:bCs/>
          <w:sz w:val="28"/>
          <w:szCs w:val="28"/>
        </w:rPr>
      </w:pPr>
      <w:r>
        <w:rPr>
          <w:b/>
          <w:bCs/>
          <w:sz w:val="28"/>
          <w:szCs w:val="28"/>
        </w:rPr>
        <w:t>SIP CONFIRMATION LETTER FROM SIP CO</w:t>
      </w:r>
      <w:r w:rsidR="00FC1740">
        <w:rPr>
          <w:b/>
          <w:bCs/>
          <w:sz w:val="28"/>
          <w:szCs w:val="28"/>
        </w:rPr>
        <w:t>ORDINATOR</w:t>
      </w:r>
    </w:p>
    <w:p w14:paraId="3B940CEB" w14:textId="77777777" w:rsidR="00484487" w:rsidRDefault="00484487" w:rsidP="00484487">
      <w:pPr>
        <w:jc w:val="center"/>
        <w:rPr>
          <w:b/>
          <w:bCs/>
          <w:sz w:val="28"/>
          <w:szCs w:val="28"/>
        </w:rPr>
      </w:pPr>
    </w:p>
    <w:p w14:paraId="39C05FF3" w14:textId="77777777" w:rsidR="00484487" w:rsidRDefault="00484487" w:rsidP="00484487">
      <w:pPr>
        <w:rPr>
          <w:b/>
          <w:bCs/>
          <w:sz w:val="28"/>
          <w:szCs w:val="28"/>
        </w:rPr>
      </w:pPr>
      <w:r>
        <w:rPr>
          <w:b/>
          <w:bCs/>
          <w:sz w:val="28"/>
          <w:szCs w:val="28"/>
        </w:rPr>
        <w:br w:type="page"/>
      </w:r>
    </w:p>
    <w:p w14:paraId="26C99512" w14:textId="77777777" w:rsidR="00804ABB" w:rsidRDefault="00C007CC" w:rsidP="00C007CC">
      <w:pPr>
        <w:jc w:val="center"/>
        <w:rPr>
          <w:b/>
          <w:bCs/>
          <w:sz w:val="28"/>
          <w:szCs w:val="28"/>
        </w:rPr>
      </w:pPr>
      <w:r w:rsidRPr="00C007CC">
        <w:rPr>
          <w:b/>
          <w:bCs/>
          <w:sz w:val="28"/>
          <w:szCs w:val="28"/>
        </w:rPr>
        <w:lastRenderedPageBreak/>
        <w:t>APPENDIX 10</w:t>
      </w:r>
    </w:p>
    <w:p w14:paraId="3289F8F7" w14:textId="6393A96E" w:rsidR="00343DB1" w:rsidRDefault="008E1B25" w:rsidP="00C007CC">
      <w:pPr>
        <w:jc w:val="center"/>
        <w:rPr>
          <w:b/>
          <w:bCs/>
          <w:sz w:val="28"/>
          <w:szCs w:val="28"/>
        </w:rPr>
      </w:pPr>
      <w:r w:rsidRPr="008E1B25">
        <w:rPr>
          <w:b/>
          <w:bCs/>
          <w:sz w:val="28"/>
          <w:szCs w:val="28"/>
        </w:rPr>
        <w:t>MAP OF THE PROPOSED AMENDMENT/S</w:t>
      </w:r>
    </w:p>
    <w:permEnd w:id="153429037"/>
    <w:p w14:paraId="2F5D6498" w14:textId="2CE8EF24" w:rsidR="00804ABB" w:rsidRDefault="00804ABB">
      <w:pPr>
        <w:rPr>
          <w:b/>
          <w:bCs/>
          <w:sz w:val="28"/>
          <w:szCs w:val="28"/>
        </w:rPr>
      </w:pPr>
      <w:r>
        <w:rPr>
          <w:b/>
          <w:bCs/>
          <w:sz w:val="28"/>
          <w:szCs w:val="28"/>
        </w:rPr>
        <w:br w:type="page"/>
      </w:r>
    </w:p>
    <w:p w14:paraId="41B3CB93" w14:textId="5407A0AA" w:rsidR="00E65E3D" w:rsidRDefault="00E65E3D" w:rsidP="00E65E3D">
      <w:pPr>
        <w:jc w:val="center"/>
        <w:rPr>
          <w:b/>
          <w:bCs/>
          <w:sz w:val="28"/>
          <w:szCs w:val="28"/>
        </w:rPr>
      </w:pPr>
      <w:permStart w:id="1799189717" w:edGrp="everyone"/>
      <w:r w:rsidRPr="00C007CC">
        <w:rPr>
          <w:b/>
          <w:bCs/>
          <w:sz w:val="28"/>
          <w:szCs w:val="28"/>
        </w:rPr>
        <w:lastRenderedPageBreak/>
        <w:t>APPENDIX 1</w:t>
      </w:r>
      <w:r>
        <w:rPr>
          <w:b/>
          <w:bCs/>
          <w:sz w:val="28"/>
          <w:szCs w:val="28"/>
        </w:rPr>
        <w:t>1</w:t>
      </w:r>
    </w:p>
    <w:p w14:paraId="29959F92" w14:textId="3E81F7C2" w:rsidR="00E65E3D" w:rsidRDefault="00E65E3D" w:rsidP="00E65E3D">
      <w:pPr>
        <w:jc w:val="center"/>
        <w:rPr>
          <w:b/>
          <w:bCs/>
          <w:sz w:val="28"/>
          <w:szCs w:val="28"/>
        </w:rPr>
      </w:pPr>
      <w:r>
        <w:rPr>
          <w:b/>
          <w:bCs/>
          <w:sz w:val="28"/>
          <w:szCs w:val="28"/>
        </w:rPr>
        <w:t>OTHER</w:t>
      </w:r>
    </w:p>
    <w:permEnd w:id="1799189717"/>
    <w:p w14:paraId="4312C246" w14:textId="77777777" w:rsidR="00E65E3D" w:rsidRPr="00C007CC" w:rsidRDefault="00E65E3D" w:rsidP="00C007CC">
      <w:pPr>
        <w:jc w:val="center"/>
        <w:rPr>
          <w:b/>
          <w:bCs/>
          <w:sz w:val="28"/>
          <w:szCs w:val="28"/>
        </w:rPr>
      </w:pPr>
    </w:p>
    <w:p w14:paraId="3108793F" w14:textId="46961DDE" w:rsidR="00614595" w:rsidRDefault="00614595">
      <w:pPr>
        <w:rPr>
          <w:b/>
          <w:bCs/>
        </w:rPr>
      </w:pPr>
    </w:p>
    <w:sectPr w:rsidR="00614595" w:rsidSect="00C036EB">
      <w:headerReference w:type="even" r:id="rId44"/>
      <w:footerReference w:type="even" r:id="rId45"/>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8CA17" w14:textId="77777777" w:rsidR="0090296E" w:rsidRDefault="0090296E" w:rsidP="002830E0">
      <w:r>
        <w:separator/>
      </w:r>
    </w:p>
  </w:endnote>
  <w:endnote w:type="continuationSeparator" w:id="0">
    <w:p w14:paraId="2B44796C" w14:textId="77777777" w:rsidR="0090296E" w:rsidRDefault="0090296E" w:rsidP="0028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Bold">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235065"/>
      <w:docPartObj>
        <w:docPartGallery w:val="Page Numbers (Bottom of Page)"/>
        <w:docPartUnique/>
      </w:docPartObj>
    </w:sdtPr>
    <w:sdtEndPr>
      <w:rPr>
        <w:sz w:val="16"/>
        <w:szCs w:val="16"/>
      </w:rPr>
    </w:sdtEndPr>
    <w:sdtContent>
      <w:sdt>
        <w:sdtPr>
          <w:rPr>
            <w:sz w:val="16"/>
            <w:szCs w:val="16"/>
          </w:rPr>
          <w:id w:val="-1204782670"/>
          <w:docPartObj>
            <w:docPartGallery w:val="Page Numbers (Top of Page)"/>
            <w:docPartUnique/>
          </w:docPartObj>
        </w:sdtPr>
        <w:sdtEndPr/>
        <w:sdtContent>
          <w:p w14:paraId="00142561" w14:textId="77777777" w:rsidR="005C7E43" w:rsidRDefault="005C7E43" w:rsidP="00344A49">
            <w:pPr>
              <w:pStyle w:val="Footer"/>
              <w:pBdr>
                <w:bottom w:val="single" w:sz="4" w:space="1" w:color="auto"/>
              </w:pBdr>
              <w:rPr>
                <w:noProof/>
              </w:rPr>
            </w:pPr>
            <w:r>
              <w:rPr>
                <w:b/>
                <w:i/>
                <w:sz w:val="18"/>
              </w:rPr>
              <w:t xml:space="preserve">Batho pele- </w:t>
            </w:r>
            <w:r>
              <w:rPr>
                <w:sz w:val="18"/>
              </w:rPr>
              <w:t>putting people first</w:t>
            </w:r>
          </w:p>
          <w:p w14:paraId="1FEAADB7" w14:textId="77777777" w:rsidR="005C7E43" w:rsidRPr="004920E5" w:rsidRDefault="005C7E43" w:rsidP="00344A49">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7</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45</w:t>
            </w:r>
            <w:r w:rsidRPr="004920E5">
              <w:rPr>
                <w:b/>
                <w:bCs/>
                <w:sz w:val="16"/>
                <w:szCs w:val="16"/>
              </w:rPr>
              <w:fldChar w:fldCharType="end"/>
            </w:r>
          </w:p>
        </w:sdtContent>
      </w:sdt>
    </w:sdtContent>
  </w:sdt>
  <w:p w14:paraId="09171728" w14:textId="77777777" w:rsidR="005C7E43" w:rsidRDefault="005C7E43" w:rsidP="00344A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B046" w14:textId="4C6F3980" w:rsidR="00D206D4" w:rsidRPr="00954A1A" w:rsidRDefault="00D206D4" w:rsidP="00954A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CE53" w14:textId="77777777" w:rsidR="009367DF" w:rsidRDefault="009367DF" w:rsidP="00344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C0A4" w14:textId="77777777" w:rsidR="005C7E43" w:rsidRPr="006F24E9" w:rsidRDefault="005C7E43" w:rsidP="006F24E9">
    <w:pPr>
      <w:tabs>
        <w:tab w:val="center" w:pos="4680"/>
        <w:tab w:val="right" w:pos="9360"/>
      </w:tabs>
      <w:rPr>
        <w:b/>
        <w:i/>
        <w:sz w:val="18"/>
      </w:rPr>
    </w:pPr>
    <w:r w:rsidRPr="006F24E9">
      <w:rPr>
        <w:noProof/>
      </w:rPr>
      <w:drawing>
        <wp:inline distT="0" distB="0" distL="0" distR="0" wp14:anchorId="0D419DCC" wp14:editId="294F4A8A">
          <wp:extent cx="605155" cy="605155"/>
          <wp:effectExtent l="0" t="0" r="0" b="0"/>
          <wp:docPr id="2085895773" name="Picture 208589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inline>
      </w:drawing>
    </w:r>
  </w:p>
  <w:p w14:paraId="3B400A34" w14:textId="77777777" w:rsidR="005C7E43" w:rsidRPr="006F24E9" w:rsidRDefault="005C7E43" w:rsidP="006F24E9">
    <w:pPr>
      <w:tabs>
        <w:tab w:val="center" w:pos="4680"/>
        <w:tab w:val="right" w:pos="9360"/>
      </w:tabs>
      <w:rPr>
        <w:noProof/>
      </w:rPr>
    </w:pPr>
    <w:r w:rsidRPr="006F24E9">
      <w:rPr>
        <w:b/>
        <w:i/>
        <w:sz w:val="18"/>
      </w:rPr>
      <w:t xml:space="preserve">Batho pele- </w:t>
    </w:r>
    <w:r w:rsidRPr="006F24E9">
      <w:rPr>
        <w:sz w:val="18"/>
      </w:rPr>
      <w:t>putting people first</w:t>
    </w:r>
  </w:p>
  <w:p w14:paraId="22D43054" w14:textId="77777777" w:rsidR="005C7E43" w:rsidRPr="006F24E9" w:rsidRDefault="005C7E43" w:rsidP="006F24E9">
    <w:pPr>
      <w:jc w:val="both"/>
      <w:rPr>
        <w:sz w:val="18"/>
      </w:rPr>
    </w:pPr>
    <w:r w:rsidRPr="006F24E9">
      <w:rPr>
        <w:sz w:val="18"/>
      </w:rPr>
      <w:t>The processing of personal information by the Department of Forestry, Fisheries and the Environment is done lawfully and not excessive to the purpose of processing in compliance with the POPI Act, any codes of conduct issued by the Information Regulator in terms of the POPI Act and / or relevant legislation providing appropriate security safeguards for the processing of personal information of others.</w:t>
    </w:r>
  </w:p>
  <w:p w14:paraId="414ECC46" w14:textId="77777777" w:rsidR="005C7E43" w:rsidRDefault="005C7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34547"/>
      <w:docPartObj>
        <w:docPartGallery w:val="Page Numbers (Bottom of Page)"/>
        <w:docPartUnique/>
      </w:docPartObj>
    </w:sdtPr>
    <w:sdtEndPr>
      <w:rPr>
        <w:sz w:val="16"/>
        <w:szCs w:val="16"/>
      </w:rPr>
    </w:sdtEndPr>
    <w:sdtContent>
      <w:sdt>
        <w:sdtPr>
          <w:rPr>
            <w:sz w:val="16"/>
            <w:szCs w:val="16"/>
          </w:rPr>
          <w:id w:val="1629355871"/>
          <w:docPartObj>
            <w:docPartGallery w:val="Page Numbers (Top of Page)"/>
            <w:docPartUnique/>
          </w:docPartObj>
        </w:sdtPr>
        <w:sdtEndPr/>
        <w:sdtContent>
          <w:p w14:paraId="0DF07267" w14:textId="77777777" w:rsidR="005C7E43" w:rsidRDefault="005C7E43" w:rsidP="00D32451">
            <w:pPr>
              <w:pStyle w:val="Footer"/>
              <w:pBdr>
                <w:bottom w:val="single" w:sz="4" w:space="1" w:color="auto"/>
              </w:pBdr>
              <w:rPr>
                <w:noProof/>
              </w:rPr>
            </w:pPr>
            <w:r>
              <w:rPr>
                <w:b/>
                <w:i/>
                <w:sz w:val="18"/>
              </w:rPr>
              <w:t xml:space="preserve">Batho pele- </w:t>
            </w:r>
            <w:r>
              <w:rPr>
                <w:sz w:val="18"/>
              </w:rPr>
              <w:t>putting people first</w:t>
            </w:r>
          </w:p>
          <w:p w14:paraId="5C6197AF" w14:textId="77777777" w:rsidR="005C7E43" w:rsidRPr="004920E5" w:rsidRDefault="005C7E43" w:rsidP="00D32451">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3</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46</w:t>
            </w:r>
            <w:r w:rsidRPr="004920E5">
              <w:rPr>
                <w:b/>
                <w:bCs/>
                <w:sz w:val="16"/>
                <w:szCs w:val="1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324515077"/>
      <w:docPartObj>
        <w:docPartGallery w:val="Page Numbers (Top of Page)"/>
        <w:docPartUnique/>
      </w:docPartObj>
    </w:sdtPr>
    <w:sdtEndPr/>
    <w:sdtContent>
      <w:p w14:paraId="722E07E3" w14:textId="77777777" w:rsidR="00AF2486" w:rsidRDefault="00AF2486" w:rsidP="00AF2486">
        <w:pPr>
          <w:pStyle w:val="Footer"/>
          <w:pBdr>
            <w:bottom w:val="single" w:sz="4" w:space="1" w:color="auto"/>
          </w:pBdr>
          <w:rPr>
            <w:noProof/>
          </w:rPr>
        </w:pPr>
        <w:r>
          <w:rPr>
            <w:b/>
            <w:i/>
            <w:sz w:val="18"/>
          </w:rPr>
          <w:t xml:space="preserve">Batho pele- </w:t>
        </w:r>
        <w:r>
          <w:rPr>
            <w:sz w:val="18"/>
          </w:rPr>
          <w:t>putting people first</w:t>
        </w:r>
      </w:p>
      <w:p w14:paraId="6AF19330" w14:textId="77777777" w:rsidR="00AF2486" w:rsidRDefault="00AF2486" w:rsidP="00AF2486">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5</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48</w:t>
        </w:r>
        <w:r w:rsidRPr="004920E5">
          <w:rPr>
            <w:b/>
            <w:bCs/>
            <w:sz w:val="16"/>
            <w:szCs w:val="16"/>
          </w:rPr>
          <w:fldChar w:fldCharType="end"/>
        </w:r>
      </w:p>
    </w:sdtContent>
  </w:sdt>
  <w:p w14:paraId="18743E17" w14:textId="77777777" w:rsidR="00DB3A24" w:rsidRDefault="00DB3A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971"/>
      <w:docPartObj>
        <w:docPartGallery w:val="Page Numbers (Bottom of Page)"/>
        <w:docPartUnique/>
      </w:docPartObj>
    </w:sdtPr>
    <w:sdtEndPr>
      <w:rPr>
        <w:sz w:val="16"/>
        <w:szCs w:val="16"/>
      </w:rPr>
    </w:sdtEndPr>
    <w:sdtContent>
      <w:sdt>
        <w:sdtPr>
          <w:rPr>
            <w:sz w:val="16"/>
            <w:szCs w:val="16"/>
          </w:rPr>
          <w:id w:val="-1051465860"/>
          <w:docPartObj>
            <w:docPartGallery w:val="Page Numbers (Top of Page)"/>
            <w:docPartUnique/>
          </w:docPartObj>
        </w:sdtPr>
        <w:sdtEndPr/>
        <w:sdtContent>
          <w:p w14:paraId="72A61FBD" w14:textId="77777777" w:rsidR="009D5A3E" w:rsidRDefault="009D5A3E" w:rsidP="0040455A">
            <w:pPr>
              <w:pStyle w:val="Footer"/>
              <w:pBdr>
                <w:bottom w:val="single" w:sz="4" w:space="1" w:color="auto"/>
              </w:pBdr>
              <w:rPr>
                <w:noProof/>
              </w:rPr>
            </w:pPr>
            <w:r>
              <w:rPr>
                <w:b/>
                <w:i/>
                <w:sz w:val="18"/>
              </w:rPr>
              <w:t xml:space="preserve">Batho pele- </w:t>
            </w:r>
            <w:r>
              <w:rPr>
                <w:sz w:val="18"/>
              </w:rPr>
              <w:t>putting people first</w:t>
            </w:r>
          </w:p>
          <w:p w14:paraId="6A1C847A" w14:textId="77777777" w:rsidR="009D5A3E" w:rsidRPr="004920E5" w:rsidRDefault="009D5A3E" w:rsidP="0040455A">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2</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w:t>
            </w:r>
            <w:r w:rsidRPr="004920E5">
              <w:rPr>
                <w:b/>
                <w:bCs/>
                <w:sz w:val="16"/>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872888"/>
      <w:docPartObj>
        <w:docPartGallery w:val="Page Numbers (Bottom of Page)"/>
        <w:docPartUnique/>
      </w:docPartObj>
    </w:sdtPr>
    <w:sdtEndPr>
      <w:rPr>
        <w:sz w:val="16"/>
        <w:szCs w:val="16"/>
      </w:rPr>
    </w:sdtEndPr>
    <w:sdtContent>
      <w:sdt>
        <w:sdtPr>
          <w:rPr>
            <w:sz w:val="16"/>
            <w:szCs w:val="16"/>
          </w:rPr>
          <w:id w:val="1716083258"/>
          <w:docPartObj>
            <w:docPartGallery w:val="Page Numbers (Top of Page)"/>
            <w:docPartUnique/>
          </w:docPartObj>
        </w:sdtPr>
        <w:sdtEndPr/>
        <w:sdtContent>
          <w:p w14:paraId="6210916F" w14:textId="77777777" w:rsidR="00AF2486" w:rsidRDefault="00AF2486" w:rsidP="0040455A">
            <w:pPr>
              <w:pStyle w:val="Footer"/>
              <w:pBdr>
                <w:bottom w:val="single" w:sz="4" w:space="1" w:color="auto"/>
              </w:pBdr>
              <w:rPr>
                <w:noProof/>
              </w:rPr>
            </w:pPr>
            <w:r>
              <w:rPr>
                <w:b/>
                <w:i/>
                <w:sz w:val="18"/>
              </w:rPr>
              <w:t xml:space="preserve">Batho pele- </w:t>
            </w:r>
            <w:r>
              <w:rPr>
                <w:sz w:val="18"/>
              </w:rPr>
              <w:t>putting people first</w:t>
            </w:r>
          </w:p>
          <w:p w14:paraId="30A83C32" w14:textId="77777777" w:rsidR="00AF2486" w:rsidRPr="004920E5" w:rsidRDefault="00AF2486" w:rsidP="0040455A">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2</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w:t>
            </w:r>
            <w:r w:rsidRPr="004920E5">
              <w:rPr>
                <w:b/>
                <w:bCs/>
                <w:sz w:val="16"/>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16621"/>
      <w:docPartObj>
        <w:docPartGallery w:val="Page Numbers (Bottom of Page)"/>
        <w:docPartUnique/>
      </w:docPartObj>
    </w:sdtPr>
    <w:sdtEndPr>
      <w:rPr>
        <w:sz w:val="16"/>
        <w:szCs w:val="16"/>
      </w:rPr>
    </w:sdtEndPr>
    <w:sdtContent>
      <w:sdt>
        <w:sdtPr>
          <w:rPr>
            <w:sz w:val="16"/>
            <w:szCs w:val="16"/>
          </w:rPr>
          <w:id w:val="-2067252469"/>
          <w:docPartObj>
            <w:docPartGallery w:val="Page Numbers (Top of Page)"/>
            <w:docPartUnique/>
          </w:docPartObj>
        </w:sdtPr>
        <w:sdtEndPr/>
        <w:sdtContent>
          <w:p w14:paraId="2F97A794" w14:textId="77777777" w:rsidR="00F205CA" w:rsidRDefault="00F205CA" w:rsidP="00C07791">
            <w:pPr>
              <w:pStyle w:val="Footer"/>
              <w:pBdr>
                <w:bottom w:val="single" w:sz="4" w:space="1" w:color="auto"/>
              </w:pBdr>
              <w:rPr>
                <w:noProof/>
              </w:rPr>
            </w:pPr>
            <w:r>
              <w:rPr>
                <w:b/>
                <w:i/>
                <w:sz w:val="18"/>
              </w:rPr>
              <w:t xml:space="preserve">Batho pele- </w:t>
            </w:r>
            <w:r>
              <w:rPr>
                <w:sz w:val="18"/>
              </w:rPr>
              <w:t>putting people first</w:t>
            </w:r>
          </w:p>
          <w:p w14:paraId="6804AFE8" w14:textId="77777777" w:rsidR="00F205CA" w:rsidRPr="004920E5" w:rsidRDefault="00F205CA" w:rsidP="00C07791">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6</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8</w:t>
            </w:r>
            <w:r w:rsidRPr="004920E5">
              <w:rPr>
                <w:b/>
                <w:bCs/>
                <w:sz w:val="16"/>
                <w:szCs w:val="16"/>
              </w:rPr>
              <w:fldChar w:fldCharType="end"/>
            </w:r>
          </w:p>
        </w:sdtContent>
      </w:sdt>
    </w:sdtContent>
  </w:sdt>
  <w:p w14:paraId="16DD3AA4" w14:textId="77777777" w:rsidR="00F205CA" w:rsidRDefault="00F205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0AFD" w14:textId="659EA378" w:rsidR="0057120A" w:rsidRPr="0057120A" w:rsidRDefault="0057120A" w:rsidP="005712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0999" w14:textId="77777777" w:rsidR="00954A1A" w:rsidRPr="00954A1A" w:rsidRDefault="00954A1A" w:rsidP="00954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D06BE" w14:textId="77777777" w:rsidR="0090296E" w:rsidRDefault="0090296E" w:rsidP="002830E0">
      <w:r>
        <w:separator/>
      </w:r>
    </w:p>
  </w:footnote>
  <w:footnote w:type="continuationSeparator" w:id="0">
    <w:p w14:paraId="5C3155EC" w14:textId="77777777" w:rsidR="0090296E" w:rsidRDefault="0090296E" w:rsidP="002830E0">
      <w:r>
        <w:continuationSeparator/>
      </w:r>
    </w:p>
  </w:footnote>
  <w:footnote w:id="1">
    <w:p w14:paraId="1478B0BA" w14:textId="77777777" w:rsidR="00244E13" w:rsidRPr="000961FC" w:rsidRDefault="00244E13" w:rsidP="00244E13">
      <w:pPr>
        <w:pStyle w:val="FootnoteText"/>
        <w:jc w:val="both"/>
        <w:rPr>
          <w:rFonts w:ascii="Arial Narrow" w:hAnsi="Arial Narrow"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this is signed on behalf of the applicant, proof of such authority from the applicant must be attached. If the applicant is a juristic person, a signature on behalf of the applicant is required as well as proof of such authority.</w:t>
      </w:r>
    </w:p>
  </w:footnote>
  <w:footnote w:id="2">
    <w:p w14:paraId="75208BE2" w14:textId="77777777" w:rsidR="00244E13" w:rsidRPr="00511528" w:rsidRDefault="00244E13" w:rsidP="00244E13">
      <w:pPr>
        <w:pStyle w:val="FootnoteText"/>
        <w:jc w:val="both"/>
        <w:rPr>
          <w:rFonts w:ascii="Arial" w:hAnsi="Arial"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exemption is obtained from appointing an EAP, the responsibilities of an EAP will automatically apply to the person conducting the environmental impact assessment in terms of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C32D" w14:textId="262CBFA6" w:rsidR="005C7E43" w:rsidRPr="005866B7" w:rsidRDefault="005C7E43" w:rsidP="00344A49">
    <w:pPr>
      <w:pStyle w:val="CommentText"/>
      <w:widowControl/>
      <w:pBdr>
        <w:bottom w:val="single" w:sz="4" w:space="1" w:color="auto"/>
      </w:pBdr>
      <w:rPr>
        <w:b/>
        <w:sz w:val="24"/>
        <w:lang w:val="en-US"/>
      </w:rPr>
    </w:pPr>
    <w:r>
      <w:rPr>
        <w:b/>
        <w:sz w:val="24"/>
        <w:lang w:val="en-US"/>
      </w:rPr>
      <w:t xml:space="preserve">DFFE APPLICATION FORM FOR AMENDMENT OF ENVIRONMENTAL AUTHORISATION – </w:t>
    </w:r>
    <w:r w:rsidR="00C53042">
      <w:rPr>
        <w:b/>
        <w:sz w:val="24"/>
        <w:lang w:val="en-US"/>
      </w:rPr>
      <w:t>AUGUST</w:t>
    </w:r>
    <w:r>
      <w:rPr>
        <w:b/>
        <w:sz w:val="24"/>
        <w:lang w:val="en-US"/>
      </w:rPr>
      <w:t xml:space="preserve"> 2023</w:t>
    </w:r>
  </w:p>
  <w:p w14:paraId="567E54D0" w14:textId="77777777" w:rsidR="005C7E43" w:rsidRDefault="005C7E43" w:rsidP="00344A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9965" w14:textId="77777777" w:rsidR="00D3700D" w:rsidRPr="00D3700D" w:rsidRDefault="00D3700D" w:rsidP="00D37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B00C" w14:textId="77777777" w:rsidR="005C7E43" w:rsidRDefault="005C7E43" w:rsidP="00644697">
    <w:pPr>
      <w:pStyle w:val="CommentText"/>
      <w:widowControl/>
      <w:rPr>
        <w:b/>
        <w:sz w:val="24"/>
        <w:lang w:val="en-US"/>
      </w:rPr>
    </w:pPr>
    <w:r>
      <w:rPr>
        <w:b/>
        <w:noProof/>
        <w:sz w:val="24"/>
        <w:lang w:val="en-US"/>
      </w:rPr>
      <w:drawing>
        <wp:inline distT="0" distB="0" distL="0" distR="0" wp14:anchorId="02E7CDEF" wp14:editId="11D40146">
          <wp:extent cx="3132000" cy="1161272"/>
          <wp:effectExtent l="0" t="0" r="0" b="1270"/>
          <wp:docPr id="1746236062" name="Picture 174623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1161272"/>
                  </a:xfrm>
                  <a:prstGeom prst="rect">
                    <a:avLst/>
                  </a:prstGeom>
                  <a:noFill/>
                  <a:ln>
                    <a:noFill/>
                  </a:ln>
                </pic:spPr>
              </pic:pic>
            </a:graphicData>
          </a:graphic>
        </wp:inline>
      </w:drawing>
    </w:r>
  </w:p>
  <w:p w14:paraId="2924A02A" w14:textId="77777777" w:rsidR="005C7E43" w:rsidRPr="00840459" w:rsidRDefault="005C7E43" w:rsidP="00840459">
    <w:pPr>
      <w:ind w:left="1418"/>
      <w:rPr>
        <w:sz w:val="15"/>
        <w:szCs w:val="15"/>
      </w:rPr>
    </w:pPr>
    <w:r w:rsidRPr="00F92B5B">
      <w:rPr>
        <w:sz w:val="15"/>
        <w:szCs w:val="15"/>
      </w:rPr>
      <w:t>Private Bag X447, Pretoria, 0001, Environment House, 473 Steve Biko Road, Pretoria, 0002 Tel: +27 12 399 9000, Fax: +27 86 625 1042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08A1" w14:textId="77777777" w:rsidR="005C7E43" w:rsidRPr="005866B7" w:rsidRDefault="005C7E43" w:rsidP="00F5523C">
    <w:pPr>
      <w:pStyle w:val="CommentText"/>
      <w:widowControl/>
      <w:pBdr>
        <w:bottom w:val="single" w:sz="4" w:space="1" w:color="auto"/>
      </w:pBdr>
      <w:rPr>
        <w:b/>
        <w:sz w:val="24"/>
        <w:lang w:val="en-US"/>
      </w:rPr>
    </w:pPr>
    <w:r>
      <w:rPr>
        <w:b/>
        <w:sz w:val="24"/>
        <w:lang w:val="en-US"/>
      </w:rPr>
      <w:t>DFFE APPLICATION FORM FOR ENVIRONMENTAL AUTHORISATION</w:t>
    </w:r>
  </w:p>
  <w:p w14:paraId="771BBF08" w14:textId="77777777" w:rsidR="005C7E43" w:rsidRPr="00F5523C" w:rsidRDefault="005C7E43" w:rsidP="00F552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173D" w14:textId="744A715D" w:rsidR="00B3061B" w:rsidRPr="005866B7" w:rsidRDefault="00B3061B" w:rsidP="00B3061B">
    <w:pPr>
      <w:pStyle w:val="CommentText"/>
      <w:widowControl/>
      <w:pBdr>
        <w:bottom w:val="single" w:sz="4" w:space="1" w:color="auto"/>
      </w:pBdr>
      <w:rPr>
        <w:b/>
        <w:sz w:val="24"/>
        <w:lang w:val="en-US"/>
      </w:rPr>
    </w:pPr>
    <w:r>
      <w:rPr>
        <w:b/>
        <w:sz w:val="24"/>
        <w:lang w:val="en-US"/>
      </w:rPr>
      <w:t>DFFE APPLICATION FORM FOR AMENDMENT OF ENVIRONMENTAL AUTHORISATION</w:t>
    </w:r>
    <w:r w:rsidR="006E782D">
      <w:rPr>
        <w:b/>
        <w:sz w:val="24"/>
        <w:lang w:val="en-US"/>
      </w:rPr>
      <w:t xml:space="preserve"> – </w:t>
    </w:r>
    <w:r w:rsidR="00442B46">
      <w:rPr>
        <w:b/>
        <w:sz w:val="24"/>
        <w:lang w:val="en-US"/>
      </w:rPr>
      <w:t>AUGUST</w:t>
    </w:r>
    <w:r w:rsidR="006E782D">
      <w:rPr>
        <w:b/>
        <w:sz w:val="24"/>
        <w:lang w:val="en-US"/>
      </w:rPr>
      <w:t xml:space="preserve"> 2023</w:t>
    </w:r>
  </w:p>
  <w:p w14:paraId="4A18C8FF" w14:textId="1327826C" w:rsidR="00F47D4D" w:rsidRPr="00B3061B" w:rsidRDefault="00F47D4D" w:rsidP="00B306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A4F0" w14:textId="3FEAC403" w:rsidR="005C7E43" w:rsidRPr="005866B7" w:rsidRDefault="005C7E43" w:rsidP="005C7E43">
    <w:pPr>
      <w:pStyle w:val="CommentText"/>
      <w:widowControl/>
      <w:pBdr>
        <w:bottom w:val="single" w:sz="4" w:space="1" w:color="auto"/>
      </w:pBdr>
      <w:rPr>
        <w:b/>
        <w:sz w:val="24"/>
        <w:lang w:val="en-US"/>
      </w:rPr>
    </w:pPr>
    <w:r>
      <w:rPr>
        <w:b/>
        <w:sz w:val="24"/>
        <w:lang w:val="en-US"/>
      </w:rPr>
      <w:t xml:space="preserve">DFFE APPLICATION FORM FOR AMENDMENT OF ENVIRONMENTAL AUTHORISATION – </w:t>
    </w:r>
    <w:r w:rsidR="00442B46">
      <w:rPr>
        <w:b/>
        <w:sz w:val="24"/>
        <w:lang w:val="en-US"/>
      </w:rPr>
      <w:t>AUGUST</w:t>
    </w:r>
    <w:r>
      <w:rPr>
        <w:b/>
        <w:sz w:val="24"/>
        <w:lang w:val="en-US"/>
      </w:rPr>
      <w:t xml:space="preserve"> 2023</w:t>
    </w:r>
  </w:p>
  <w:p w14:paraId="67E05391" w14:textId="77777777" w:rsidR="005C7E43" w:rsidRPr="00B3061B" w:rsidRDefault="005C7E43" w:rsidP="005C7E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490A" w14:textId="77777777" w:rsidR="0057120A" w:rsidRPr="0057120A" w:rsidRDefault="0057120A" w:rsidP="005712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632D" w14:textId="77777777" w:rsidR="00954A1A" w:rsidRPr="00954A1A" w:rsidRDefault="00954A1A" w:rsidP="00954A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FF6B" w14:textId="3DA57009" w:rsidR="001A7A0B" w:rsidRPr="00954A1A" w:rsidRDefault="001A7A0B" w:rsidP="00954A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2F1F" w14:textId="77777777" w:rsidR="00954A1A" w:rsidRPr="00954A1A" w:rsidRDefault="00954A1A" w:rsidP="00954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C26236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98A9D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FDEAAE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3074D9"/>
    <w:multiLevelType w:val="hybridMultilevel"/>
    <w:tmpl w:val="F8403E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D3D02BD"/>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5F1756"/>
    <w:multiLevelType w:val="hybridMultilevel"/>
    <w:tmpl w:val="AEE28770"/>
    <w:lvl w:ilvl="0" w:tplc="6646EB1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216080B"/>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40F31D6"/>
    <w:multiLevelType w:val="hybridMultilevel"/>
    <w:tmpl w:val="14A8EF6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3C0447"/>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0673577"/>
    <w:multiLevelType w:val="hybridMultilevel"/>
    <w:tmpl w:val="B9CA21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0994A2B"/>
    <w:multiLevelType w:val="hybridMultilevel"/>
    <w:tmpl w:val="16F03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0EB1F3B"/>
    <w:multiLevelType w:val="hybridMultilevel"/>
    <w:tmpl w:val="09D4526C"/>
    <w:lvl w:ilvl="0" w:tplc="BB9CD020">
      <w:numFmt w:val="bullet"/>
      <w:lvlText w:val="•"/>
      <w:lvlJc w:val="left"/>
      <w:pPr>
        <w:ind w:left="1080" w:hanging="720"/>
      </w:pPr>
      <w:rPr>
        <w:rFonts w:ascii="Arial Narrow" w:eastAsia="Times New Roman" w:hAnsi="Arial Narrow"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12A0686"/>
    <w:multiLevelType w:val="hybridMultilevel"/>
    <w:tmpl w:val="0646049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419792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AD1849"/>
    <w:multiLevelType w:val="hybridMultilevel"/>
    <w:tmpl w:val="BA9CA4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6F17A2"/>
    <w:multiLevelType w:val="hybridMultilevel"/>
    <w:tmpl w:val="72CEAF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3A8014E"/>
    <w:multiLevelType w:val="hybridMultilevel"/>
    <w:tmpl w:val="2D4AD878"/>
    <w:lvl w:ilvl="0" w:tplc="FFFFFFFF">
      <w:start w:val="1"/>
      <w:numFmt w:val="lowerLetter"/>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441398"/>
    <w:multiLevelType w:val="multilevel"/>
    <w:tmpl w:val="A498FC5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9A07990"/>
    <w:multiLevelType w:val="hybridMultilevel"/>
    <w:tmpl w:val="4A54F8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2FB5992"/>
    <w:multiLevelType w:val="hybridMultilevel"/>
    <w:tmpl w:val="7400BDBE"/>
    <w:lvl w:ilvl="0" w:tplc="1C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Narrow" w:eastAsia="Times New Roman" w:hAnsi="Arial Narrow"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10F68ED"/>
    <w:multiLevelType w:val="hybridMultilevel"/>
    <w:tmpl w:val="3F146D6E"/>
    <w:lvl w:ilvl="0" w:tplc="1C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2C5DB4"/>
    <w:multiLevelType w:val="hybridMultilevel"/>
    <w:tmpl w:val="2D4AD878"/>
    <w:lvl w:ilvl="0" w:tplc="1C090017">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6C74E85"/>
    <w:multiLevelType w:val="hybridMultilevel"/>
    <w:tmpl w:val="2BC69026"/>
    <w:lvl w:ilvl="0" w:tplc="1C090017">
      <w:start w:val="1"/>
      <w:numFmt w:val="lowerLetter"/>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4" w15:restartNumberingAfterBreak="0">
    <w:nsid w:val="57896F77"/>
    <w:multiLevelType w:val="multilevel"/>
    <w:tmpl w:val="6C8A6F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F894BD9"/>
    <w:multiLevelType w:val="hybridMultilevel"/>
    <w:tmpl w:val="D4AA286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5FF17368"/>
    <w:multiLevelType w:val="hybridMultilevel"/>
    <w:tmpl w:val="1A82403C"/>
    <w:lvl w:ilvl="0" w:tplc="1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8B8352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93570E"/>
    <w:multiLevelType w:val="hybridMultilevel"/>
    <w:tmpl w:val="CD6404D8"/>
    <w:lvl w:ilvl="0" w:tplc="31AE2D12">
      <w:start w:val="1"/>
      <w:numFmt w:val="decimal"/>
      <w:pStyle w:val="Heading1"/>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C571262"/>
    <w:multiLevelType w:val="hybridMultilevel"/>
    <w:tmpl w:val="808E4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DD60917"/>
    <w:multiLevelType w:val="hybridMultilevel"/>
    <w:tmpl w:val="7CBE04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FE87631"/>
    <w:multiLevelType w:val="hybridMultilevel"/>
    <w:tmpl w:val="EA821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2B96602"/>
    <w:multiLevelType w:val="hybridMultilevel"/>
    <w:tmpl w:val="41107B78"/>
    <w:lvl w:ilvl="0" w:tplc="3F5AAA0E">
      <w:start w:val="1"/>
      <w:numFmt w:val="bullet"/>
      <w:lvlText w:val="-"/>
      <w:lvlJc w:val="left"/>
      <w:pPr>
        <w:ind w:left="360" w:hanging="360"/>
      </w:pPr>
      <w:rPr>
        <w:rFonts w:ascii="Arial Narrow" w:eastAsia="Times New Roman" w:hAnsi="Arial Narrow" w:cs="Times New Roman" w:hint="default"/>
      </w:rPr>
    </w:lvl>
    <w:lvl w:ilvl="1" w:tplc="369EB558">
      <w:numFmt w:val="bullet"/>
      <w:lvlText w:val="•"/>
      <w:lvlJc w:val="left"/>
      <w:pPr>
        <w:ind w:left="1440" w:hanging="720"/>
      </w:pPr>
      <w:rPr>
        <w:rFonts w:ascii="Arial Narrow" w:eastAsia="Times New Roman" w:hAnsi="Arial Narrow"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7BB355ED"/>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46617349">
    <w:abstractNumId w:val="12"/>
  </w:num>
  <w:num w:numId="2" w16cid:durableId="1773357098">
    <w:abstractNumId w:val="33"/>
  </w:num>
  <w:num w:numId="3" w16cid:durableId="1878621238">
    <w:abstractNumId w:val="27"/>
  </w:num>
  <w:num w:numId="4" w16cid:durableId="2093575288">
    <w:abstractNumId w:val="6"/>
  </w:num>
  <w:num w:numId="5" w16cid:durableId="1265188581">
    <w:abstractNumId w:val="8"/>
  </w:num>
  <w:num w:numId="6" w16cid:durableId="1027370228">
    <w:abstractNumId w:val="13"/>
  </w:num>
  <w:num w:numId="7" w16cid:durableId="631902546">
    <w:abstractNumId w:val="17"/>
  </w:num>
  <w:num w:numId="8" w16cid:durableId="805977269">
    <w:abstractNumId w:val="3"/>
  </w:num>
  <w:num w:numId="9" w16cid:durableId="9379169">
    <w:abstractNumId w:val="30"/>
  </w:num>
  <w:num w:numId="10" w16cid:durableId="302083271">
    <w:abstractNumId w:val="2"/>
  </w:num>
  <w:num w:numId="11" w16cid:durableId="283193517">
    <w:abstractNumId w:val="1"/>
  </w:num>
  <w:num w:numId="12" w16cid:durableId="817918071">
    <w:abstractNumId w:val="0"/>
  </w:num>
  <w:num w:numId="13" w16cid:durableId="1428649302">
    <w:abstractNumId w:val="28"/>
  </w:num>
  <w:num w:numId="14" w16cid:durableId="110445503">
    <w:abstractNumId w:val="28"/>
    <w:lvlOverride w:ilvl="0">
      <w:startOverride w:val="1"/>
    </w:lvlOverride>
  </w:num>
  <w:num w:numId="15" w16cid:durableId="1844540601">
    <w:abstractNumId w:val="10"/>
  </w:num>
  <w:num w:numId="16" w16cid:durableId="685324577">
    <w:abstractNumId w:val="11"/>
  </w:num>
  <w:num w:numId="17" w16cid:durableId="678434009">
    <w:abstractNumId w:val="26"/>
  </w:num>
  <w:num w:numId="18" w16cid:durableId="300309966">
    <w:abstractNumId w:val="28"/>
    <w:lvlOverride w:ilvl="0">
      <w:startOverride w:val="1"/>
    </w:lvlOverride>
  </w:num>
  <w:num w:numId="19" w16cid:durableId="478310626">
    <w:abstractNumId w:val="28"/>
    <w:lvlOverride w:ilvl="0">
      <w:startOverride w:val="1"/>
    </w:lvlOverride>
  </w:num>
  <w:num w:numId="20" w16cid:durableId="1353802527">
    <w:abstractNumId w:val="28"/>
    <w:lvlOverride w:ilvl="0">
      <w:startOverride w:val="1"/>
    </w:lvlOverride>
  </w:num>
  <w:num w:numId="21" w16cid:durableId="1031416914">
    <w:abstractNumId w:val="31"/>
  </w:num>
  <w:num w:numId="22" w16cid:durableId="983243649">
    <w:abstractNumId w:val="29"/>
  </w:num>
  <w:num w:numId="23" w16cid:durableId="2146701447">
    <w:abstractNumId w:val="15"/>
  </w:num>
  <w:num w:numId="24" w16cid:durableId="1715108197">
    <w:abstractNumId w:val="28"/>
    <w:lvlOverride w:ilvl="0">
      <w:startOverride w:val="1"/>
    </w:lvlOverride>
  </w:num>
  <w:num w:numId="25" w16cid:durableId="1234240264">
    <w:abstractNumId w:val="28"/>
    <w:lvlOverride w:ilvl="0">
      <w:startOverride w:val="1"/>
    </w:lvlOverride>
  </w:num>
  <w:num w:numId="26" w16cid:durableId="1769351853">
    <w:abstractNumId w:val="20"/>
  </w:num>
  <w:num w:numId="27" w16cid:durableId="14791476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0434115">
    <w:abstractNumId w:val="14"/>
  </w:num>
  <w:num w:numId="29" w16cid:durableId="1722555198">
    <w:abstractNumId w:val="28"/>
    <w:lvlOverride w:ilvl="0">
      <w:startOverride w:val="1"/>
    </w:lvlOverride>
  </w:num>
  <w:num w:numId="30" w16cid:durableId="896623704">
    <w:abstractNumId w:val="28"/>
    <w:lvlOverride w:ilvl="0">
      <w:startOverride w:val="1"/>
    </w:lvlOverride>
  </w:num>
  <w:num w:numId="31" w16cid:durableId="232131792">
    <w:abstractNumId w:val="28"/>
    <w:lvlOverride w:ilvl="0">
      <w:startOverride w:val="1"/>
    </w:lvlOverride>
  </w:num>
  <w:num w:numId="32" w16cid:durableId="250699470">
    <w:abstractNumId w:val="28"/>
  </w:num>
  <w:num w:numId="33" w16cid:durableId="303857007">
    <w:abstractNumId w:val="32"/>
  </w:num>
  <w:num w:numId="34" w16cid:durableId="1416437254">
    <w:abstractNumId w:val="9"/>
  </w:num>
  <w:num w:numId="35" w16cid:durableId="207499557">
    <w:abstractNumId w:val="28"/>
    <w:lvlOverride w:ilvl="0">
      <w:startOverride w:val="1"/>
    </w:lvlOverride>
  </w:num>
  <w:num w:numId="36" w16cid:durableId="220288243">
    <w:abstractNumId w:val="19"/>
  </w:num>
  <w:num w:numId="37" w16cid:durableId="913049566">
    <w:abstractNumId w:val="25"/>
  </w:num>
  <w:num w:numId="38" w16cid:durableId="323172144">
    <w:abstractNumId w:val="4"/>
  </w:num>
  <w:num w:numId="39" w16cid:durableId="1570653622">
    <w:abstractNumId w:val="18"/>
  </w:num>
  <w:num w:numId="40" w16cid:durableId="2137869159">
    <w:abstractNumId w:val="22"/>
  </w:num>
  <w:num w:numId="41" w16cid:durableId="2063668966">
    <w:abstractNumId w:val="7"/>
  </w:num>
  <w:num w:numId="42" w16cid:durableId="842093117">
    <w:abstractNumId w:val="16"/>
  </w:num>
  <w:num w:numId="43" w16cid:durableId="653878963">
    <w:abstractNumId w:val="21"/>
  </w:num>
  <w:num w:numId="44" w16cid:durableId="1062217756">
    <w:abstractNumId w:val="23"/>
  </w:num>
  <w:num w:numId="45" w16cid:durableId="1614173161">
    <w:abstractNumId w:val="5"/>
  </w:num>
  <w:num w:numId="46" w16cid:durableId="1362392404">
    <w:abstractNumId w:val="24"/>
  </w:num>
  <w:num w:numId="47" w16cid:durableId="290597778">
    <w:abstractNumId w:val="28"/>
    <w:lvlOverride w:ilvl="0">
      <w:startOverride w:val="1"/>
    </w:lvlOverride>
  </w:num>
  <w:num w:numId="48" w16cid:durableId="1847574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BKn8Bk2XwrXdvX1NiebmbWQOZ+/oy17kjHcHlHrOXzJib7O5WwQhJwMQ+cOjLKqqYL9GkllxtMBB3IVlTEiQ==" w:salt="e41XZ3Hk6MyXtOoIBUg16A=="/>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38"/>
    <w:rsid w:val="00002102"/>
    <w:rsid w:val="00003C45"/>
    <w:rsid w:val="00015054"/>
    <w:rsid w:val="000264B3"/>
    <w:rsid w:val="000315D7"/>
    <w:rsid w:val="00033031"/>
    <w:rsid w:val="00035F1D"/>
    <w:rsid w:val="00037248"/>
    <w:rsid w:val="000519EF"/>
    <w:rsid w:val="00056C04"/>
    <w:rsid w:val="00064A6E"/>
    <w:rsid w:val="00067456"/>
    <w:rsid w:val="0007419C"/>
    <w:rsid w:val="000752D7"/>
    <w:rsid w:val="00080D1B"/>
    <w:rsid w:val="000812A7"/>
    <w:rsid w:val="00083CAA"/>
    <w:rsid w:val="00083F82"/>
    <w:rsid w:val="000853E9"/>
    <w:rsid w:val="00091D58"/>
    <w:rsid w:val="000934CC"/>
    <w:rsid w:val="00093507"/>
    <w:rsid w:val="00093742"/>
    <w:rsid w:val="00097B29"/>
    <w:rsid w:val="000A1B4B"/>
    <w:rsid w:val="000A598B"/>
    <w:rsid w:val="000A5AEF"/>
    <w:rsid w:val="000A5EA5"/>
    <w:rsid w:val="000A67A9"/>
    <w:rsid w:val="000A6BAE"/>
    <w:rsid w:val="000A7F4C"/>
    <w:rsid w:val="000C2D23"/>
    <w:rsid w:val="000C3DAA"/>
    <w:rsid w:val="000C53AC"/>
    <w:rsid w:val="000D2B64"/>
    <w:rsid w:val="000D5857"/>
    <w:rsid w:val="000D7C24"/>
    <w:rsid w:val="000E0720"/>
    <w:rsid w:val="000E2B96"/>
    <w:rsid w:val="000E3FD4"/>
    <w:rsid w:val="000E46F4"/>
    <w:rsid w:val="000E48B2"/>
    <w:rsid w:val="000F72EA"/>
    <w:rsid w:val="00104390"/>
    <w:rsid w:val="00106875"/>
    <w:rsid w:val="00111DFA"/>
    <w:rsid w:val="00113112"/>
    <w:rsid w:val="00114066"/>
    <w:rsid w:val="00115E56"/>
    <w:rsid w:val="001176C8"/>
    <w:rsid w:val="00120F45"/>
    <w:rsid w:val="00121BBE"/>
    <w:rsid w:val="00123B52"/>
    <w:rsid w:val="001268D0"/>
    <w:rsid w:val="0013106F"/>
    <w:rsid w:val="0013411D"/>
    <w:rsid w:val="00136C6C"/>
    <w:rsid w:val="001376CD"/>
    <w:rsid w:val="00137FF1"/>
    <w:rsid w:val="00141560"/>
    <w:rsid w:val="00143BF0"/>
    <w:rsid w:val="0015002A"/>
    <w:rsid w:val="00155E98"/>
    <w:rsid w:val="00160D4D"/>
    <w:rsid w:val="00161038"/>
    <w:rsid w:val="00161959"/>
    <w:rsid w:val="001629A5"/>
    <w:rsid w:val="001659A6"/>
    <w:rsid w:val="00170F63"/>
    <w:rsid w:val="00171E8F"/>
    <w:rsid w:val="00172536"/>
    <w:rsid w:val="001728F2"/>
    <w:rsid w:val="00174614"/>
    <w:rsid w:val="00176178"/>
    <w:rsid w:val="00176DCC"/>
    <w:rsid w:val="00177A9F"/>
    <w:rsid w:val="00182324"/>
    <w:rsid w:val="00186599"/>
    <w:rsid w:val="00186E51"/>
    <w:rsid w:val="00192F67"/>
    <w:rsid w:val="001A2464"/>
    <w:rsid w:val="001A3AD1"/>
    <w:rsid w:val="001A5DB9"/>
    <w:rsid w:val="001A672C"/>
    <w:rsid w:val="001A7A0B"/>
    <w:rsid w:val="001A7EAD"/>
    <w:rsid w:val="001B0D7E"/>
    <w:rsid w:val="001B1E99"/>
    <w:rsid w:val="001B3449"/>
    <w:rsid w:val="001B46DD"/>
    <w:rsid w:val="001B6934"/>
    <w:rsid w:val="001C10B8"/>
    <w:rsid w:val="001C2FAB"/>
    <w:rsid w:val="001C3BF9"/>
    <w:rsid w:val="001D0D7A"/>
    <w:rsid w:val="001D4C73"/>
    <w:rsid w:val="001D4F5A"/>
    <w:rsid w:val="001D6363"/>
    <w:rsid w:val="001D78C0"/>
    <w:rsid w:val="001E04BA"/>
    <w:rsid w:val="001E22A3"/>
    <w:rsid w:val="001E38B5"/>
    <w:rsid w:val="001E743B"/>
    <w:rsid w:val="001F38DA"/>
    <w:rsid w:val="001F6487"/>
    <w:rsid w:val="002045A9"/>
    <w:rsid w:val="00204B74"/>
    <w:rsid w:val="0021017C"/>
    <w:rsid w:val="00210218"/>
    <w:rsid w:val="00210F28"/>
    <w:rsid w:val="00215EF2"/>
    <w:rsid w:val="00224D35"/>
    <w:rsid w:val="002257E2"/>
    <w:rsid w:val="00226174"/>
    <w:rsid w:val="00227750"/>
    <w:rsid w:val="002318C8"/>
    <w:rsid w:val="00233FC5"/>
    <w:rsid w:val="00235A51"/>
    <w:rsid w:val="00237305"/>
    <w:rsid w:val="00242598"/>
    <w:rsid w:val="00244E13"/>
    <w:rsid w:val="00245476"/>
    <w:rsid w:val="002466B0"/>
    <w:rsid w:val="00246AED"/>
    <w:rsid w:val="0025263B"/>
    <w:rsid w:val="00253DF6"/>
    <w:rsid w:val="00254D71"/>
    <w:rsid w:val="002630CD"/>
    <w:rsid w:val="00264BC8"/>
    <w:rsid w:val="00267553"/>
    <w:rsid w:val="0027184C"/>
    <w:rsid w:val="00274518"/>
    <w:rsid w:val="0027749A"/>
    <w:rsid w:val="002809DA"/>
    <w:rsid w:val="002827D8"/>
    <w:rsid w:val="002830E0"/>
    <w:rsid w:val="00287AB9"/>
    <w:rsid w:val="00287B24"/>
    <w:rsid w:val="00290D43"/>
    <w:rsid w:val="00293DCE"/>
    <w:rsid w:val="0029461A"/>
    <w:rsid w:val="002A4307"/>
    <w:rsid w:val="002A4A4C"/>
    <w:rsid w:val="002A60DD"/>
    <w:rsid w:val="002B4ABF"/>
    <w:rsid w:val="002B4EFB"/>
    <w:rsid w:val="002B75BC"/>
    <w:rsid w:val="002C06F3"/>
    <w:rsid w:val="002C434B"/>
    <w:rsid w:val="002C5CBD"/>
    <w:rsid w:val="002C6B3E"/>
    <w:rsid w:val="002D3D09"/>
    <w:rsid w:val="002D5B0E"/>
    <w:rsid w:val="002D737F"/>
    <w:rsid w:val="002E26AB"/>
    <w:rsid w:val="002E405C"/>
    <w:rsid w:val="002E4FB2"/>
    <w:rsid w:val="002E60A0"/>
    <w:rsid w:val="002E7E9E"/>
    <w:rsid w:val="002F129A"/>
    <w:rsid w:val="002F14AC"/>
    <w:rsid w:val="002F2CC7"/>
    <w:rsid w:val="00301331"/>
    <w:rsid w:val="003026F7"/>
    <w:rsid w:val="003033CA"/>
    <w:rsid w:val="003052DB"/>
    <w:rsid w:val="00317E03"/>
    <w:rsid w:val="00322C0E"/>
    <w:rsid w:val="00323975"/>
    <w:rsid w:val="003253EE"/>
    <w:rsid w:val="00326C58"/>
    <w:rsid w:val="00330D30"/>
    <w:rsid w:val="0033289C"/>
    <w:rsid w:val="003333A3"/>
    <w:rsid w:val="003342EF"/>
    <w:rsid w:val="003354E0"/>
    <w:rsid w:val="00340F56"/>
    <w:rsid w:val="00341949"/>
    <w:rsid w:val="003428AD"/>
    <w:rsid w:val="00343DB1"/>
    <w:rsid w:val="00344A49"/>
    <w:rsid w:val="003463B3"/>
    <w:rsid w:val="00347013"/>
    <w:rsid w:val="003557E8"/>
    <w:rsid w:val="00357C8F"/>
    <w:rsid w:val="0036364F"/>
    <w:rsid w:val="00365CC5"/>
    <w:rsid w:val="00366747"/>
    <w:rsid w:val="00370E9F"/>
    <w:rsid w:val="003764A8"/>
    <w:rsid w:val="00376EE2"/>
    <w:rsid w:val="00376F07"/>
    <w:rsid w:val="003801E5"/>
    <w:rsid w:val="0038060D"/>
    <w:rsid w:val="00380C41"/>
    <w:rsid w:val="0039218C"/>
    <w:rsid w:val="003A2A6C"/>
    <w:rsid w:val="003A4AB3"/>
    <w:rsid w:val="003B059D"/>
    <w:rsid w:val="003B556E"/>
    <w:rsid w:val="003B6F8F"/>
    <w:rsid w:val="003C1DB2"/>
    <w:rsid w:val="003C2A21"/>
    <w:rsid w:val="003C30D2"/>
    <w:rsid w:val="003C5812"/>
    <w:rsid w:val="003D141E"/>
    <w:rsid w:val="003D1B90"/>
    <w:rsid w:val="003D22A2"/>
    <w:rsid w:val="003D7E7D"/>
    <w:rsid w:val="003E1CB1"/>
    <w:rsid w:val="003E51A4"/>
    <w:rsid w:val="003F14FC"/>
    <w:rsid w:val="003F251F"/>
    <w:rsid w:val="003F2E38"/>
    <w:rsid w:val="003F4B2E"/>
    <w:rsid w:val="003F72DB"/>
    <w:rsid w:val="00403861"/>
    <w:rsid w:val="0040455A"/>
    <w:rsid w:val="00405897"/>
    <w:rsid w:val="0040732B"/>
    <w:rsid w:val="0041386E"/>
    <w:rsid w:val="0041536E"/>
    <w:rsid w:val="00424B1C"/>
    <w:rsid w:val="00430562"/>
    <w:rsid w:val="00435063"/>
    <w:rsid w:val="0043588F"/>
    <w:rsid w:val="00442B46"/>
    <w:rsid w:val="004506D1"/>
    <w:rsid w:val="0045284B"/>
    <w:rsid w:val="00453B57"/>
    <w:rsid w:val="0046060C"/>
    <w:rsid w:val="0046382F"/>
    <w:rsid w:val="00470386"/>
    <w:rsid w:val="004753D2"/>
    <w:rsid w:val="00477C53"/>
    <w:rsid w:val="00483281"/>
    <w:rsid w:val="00484487"/>
    <w:rsid w:val="0049165E"/>
    <w:rsid w:val="004920E5"/>
    <w:rsid w:val="0049264F"/>
    <w:rsid w:val="0049293E"/>
    <w:rsid w:val="00492F70"/>
    <w:rsid w:val="00494AC4"/>
    <w:rsid w:val="004962EB"/>
    <w:rsid w:val="00497CFA"/>
    <w:rsid w:val="004A0181"/>
    <w:rsid w:val="004A0D05"/>
    <w:rsid w:val="004A3BDB"/>
    <w:rsid w:val="004A4A2D"/>
    <w:rsid w:val="004A5643"/>
    <w:rsid w:val="004A57D0"/>
    <w:rsid w:val="004A78E7"/>
    <w:rsid w:val="004A7B44"/>
    <w:rsid w:val="004B10D1"/>
    <w:rsid w:val="004B7D78"/>
    <w:rsid w:val="004C0D5A"/>
    <w:rsid w:val="004C4B2A"/>
    <w:rsid w:val="004C4DD2"/>
    <w:rsid w:val="004C6EEA"/>
    <w:rsid w:val="004D02A8"/>
    <w:rsid w:val="004D1079"/>
    <w:rsid w:val="004E09CB"/>
    <w:rsid w:val="004E1F11"/>
    <w:rsid w:val="004E2CE9"/>
    <w:rsid w:val="004E511B"/>
    <w:rsid w:val="004E58DF"/>
    <w:rsid w:val="004E7221"/>
    <w:rsid w:val="004F0706"/>
    <w:rsid w:val="004F0F7C"/>
    <w:rsid w:val="004F5F5C"/>
    <w:rsid w:val="004F706D"/>
    <w:rsid w:val="00501A5D"/>
    <w:rsid w:val="00502703"/>
    <w:rsid w:val="005044D2"/>
    <w:rsid w:val="005075F1"/>
    <w:rsid w:val="00510D6F"/>
    <w:rsid w:val="00511147"/>
    <w:rsid w:val="00516E98"/>
    <w:rsid w:val="00516EFB"/>
    <w:rsid w:val="00521B28"/>
    <w:rsid w:val="00522D3F"/>
    <w:rsid w:val="00526170"/>
    <w:rsid w:val="00531829"/>
    <w:rsid w:val="005340AA"/>
    <w:rsid w:val="005355F0"/>
    <w:rsid w:val="00535DD1"/>
    <w:rsid w:val="00540897"/>
    <w:rsid w:val="00540AD8"/>
    <w:rsid w:val="005462BD"/>
    <w:rsid w:val="00561BBD"/>
    <w:rsid w:val="00565845"/>
    <w:rsid w:val="0057120A"/>
    <w:rsid w:val="00573918"/>
    <w:rsid w:val="00580796"/>
    <w:rsid w:val="00581CC9"/>
    <w:rsid w:val="00584829"/>
    <w:rsid w:val="005866B7"/>
    <w:rsid w:val="005902CB"/>
    <w:rsid w:val="00590A69"/>
    <w:rsid w:val="00591208"/>
    <w:rsid w:val="0059159C"/>
    <w:rsid w:val="00592C53"/>
    <w:rsid w:val="0059316A"/>
    <w:rsid w:val="005943CE"/>
    <w:rsid w:val="0059458B"/>
    <w:rsid w:val="00595185"/>
    <w:rsid w:val="00597950"/>
    <w:rsid w:val="005A0548"/>
    <w:rsid w:val="005A68C2"/>
    <w:rsid w:val="005A7DDB"/>
    <w:rsid w:val="005A7F4A"/>
    <w:rsid w:val="005B21EE"/>
    <w:rsid w:val="005B3A98"/>
    <w:rsid w:val="005B56CA"/>
    <w:rsid w:val="005C354A"/>
    <w:rsid w:val="005C7840"/>
    <w:rsid w:val="005C7E43"/>
    <w:rsid w:val="005D1F44"/>
    <w:rsid w:val="005D2DC4"/>
    <w:rsid w:val="005D4254"/>
    <w:rsid w:val="005D5639"/>
    <w:rsid w:val="005E0174"/>
    <w:rsid w:val="005E132D"/>
    <w:rsid w:val="005E6EAF"/>
    <w:rsid w:val="005F0CE5"/>
    <w:rsid w:val="005F1CD2"/>
    <w:rsid w:val="005F2B28"/>
    <w:rsid w:val="005F5C7D"/>
    <w:rsid w:val="005F5D70"/>
    <w:rsid w:val="005F6CE2"/>
    <w:rsid w:val="005F6FAD"/>
    <w:rsid w:val="00603354"/>
    <w:rsid w:val="0061136E"/>
    <w:rsid w:val="00611994"/>
    <w:rsid w:val="00613579"/>
    <w:rsid w:val="0061363B"/>
    <w:rsid w:val="00614595"/>
    <w:rsid w:val="00617D48"/>
    <w:rsid w:val="006201D2"/>
    <w:rsid w:val="00625F1E"/>
    <w:rsid w:val="00627665"/>
    <w:rsid w:val="00627903"/>
    <w:rsid w:val="006304E5"/>
    <w:rsid w:val="00631AB0"/>
    <w:rsid w:val="00631E9C"/>
    <w:rsid w:val="00635468"/>
    <w:rsid w:val="006360D3"/>
    <w:rsid w:val="0063633E"/>
    <w:rsid w:val="00637515"/>
    <w:rsid w:val="00642AAB"/>
    <w:rsid w:val="00643A7E"/>
    <w:rsid w:val="00644697"/>
    <w:rsid w:val="00645792"/>
    <w:rsid w:val="00647692"/>
    <w:rsid w:val="006533F2"/>
    <w:rsid w:val="00654EB0"/>
    <w:rsid w:val="0066145D"/>
    <w:rsid w:val="0067253A"/>
    <w:rsid w:val="0067441B"/>
    <w:rsid w:val="00674D81"/>
    <w:rsid w:val="0067694B"/>
    <w:rsid w:val="006810ED"/>
    <w:rsid w:val="00681459"/>
    <w:rsid w:val="006862C5"/>
    <w:rsid w:val="00686BC0"/>
    <w:rsid w:val="006878A3"/>
    <w:rsid w:val="0069638D"/>
    <w:rsid w:val="006A0157"/>
    <w:rsid w:val="006A4901"/>
    <w:rsid w:val="006A5DDB"/>
    <w:rsid w:val="006A7744"/>
    <w:rsid w:val="006B5C7B"/>
    <w:rsid w:val="006B6627"/>
    <w:rsid w:val="006B7A54"/>
    <w:rsid w:val="006C4534"/>
    <w:rsid w:val="006C582D"/>
    <w:rsid w:val="006D0AE9"/>
    <w:rsid w:val="006D108D"/>
    <w:rsid w:val="006D538E"/>
    <w:rsid w:val="006D59B4"/>
    <w:rsid w:val="006D6A81"/>
    <w:rsid w:val="006D7C72"/>
    <w:rsid w:val="006D7EE7"/>
    <w:rsid w:val="006E032C"/>
    <w:rsid w:val="006E08AC"/>
    <w:rsid w:val="006E1DCF"/>
    <w:rsid w:val="006E50F8"/>
    <w:rsid w:val="006E782D"/>
    <w:rsid w:val="006F1DE1"/>
    <w:rsid w:val="006F24E9"/>
    <w:rsid w:val="006F27C8"/>
    <w:rsid w:val="006F3C06"/>
    <w:rsid w:val="006F5889"/>
    <w:rsid w:val="007000EA"/>
    <w:rsid w:val="00702768"/>
    <w:rsid w:val="00702947"/>
    <w:rsid w:val="00702B2B"/>
    <w:rsid w:val="00705DD0"/>
    <w:rsid w:val="007115E1"/>
    <w:rsid w:val="007164AB"/>
    <w:rsid w:val="00716590"/>
    <w:rsid w:val="0071685D"/>
    <w:rsid w:val="00724AEF"/>
    <w:rsid w:val="00724EE6"/>
    <w:rsid w:val="00726A7D"/>
    <w:rsid w:val="007277C8"/>
    <w:rsid w:val="00730F31"/>
    <w:rsid w:val="00732361"/>
    <w:rsid w:val="00732443"/>
    <w:rsid w:val="00736A95"/>
    <w:rsid w:val="00750FB1"/>
    <w:rsid w:val="00753472"/>
    <w:rsid w:val="00756304"/>
    <w:rsid w:val="00762E74"/>
    <w:rsid w:val="007716D1"/>
    <w:rsid w:val="00771F09"/>
    <w:rsid w:val="007750EF"/>
    <w:rsid w:val="0077571A"/>
    <w:rsid w:val="00782E51"/>
    <w:rsid w:val="00784A3D"/>
    <w:rsid w:val="007930FD"/>
    <w:rsid w:val="00795D1E"/>
    <w:rsid w:val="00797137"/>
    <w:rsid w:val="007A0F07"/>
    <w:rsid w:val="007A12D4"/>
    <w:rsid w:val="007A4C08"/>
    <w:rsid w:val="007A5409"/>
    <w:rsid w:val="007A7349"/>
    <w:rsid w:val="007A7947"/>
    <w:rsid w:val="007B1F1B"/>
    <w:rsid w:val="007B2B81"/>
    <w:rsid w:val="007B7D31"/>
    <w:rsid w:val="007C08DD"/>
    <w:rsid w:val="007C55D6"/>
    <w:rsid w:val="007E18CA"/>
    <w:rsid w:val="007E37D1"/>
    <w:rsid w:val="007E6F15"/>
    <w:rsid w:val="007F105F"/>
    <w:rsid w:val="007F2848"/>
    <w:rsid w:val="008004D6"/>
    <w:rsid w:val="00802B23"/>
    <w:rsid w:val="00804ABB"/>
    <w:rsid w:val="00813F60"/>
    <w:rsid w:val="008157E7"/>
    <w:rsid w:val="00820218"/>
    <w:rsid w:val="0082681D"/>
    <w:rsid w:val="00834B76"/>
    <w:rsid w:val="0083578A"/>
    <w:rsid w:val="00837A55"/>
    <w:rsid w:val="00837E1A"/>
    <w:rsid w:val="008462B8"/>
    <w:rsid w:val="00847A96"/>
    <w:rsid w:val="00850DAC"/>
    <w:rsid w:val="00853171"/>
    <w:rsid w:val="008539C7"/>
    <w:rsid w:val="00855DCF"/>
    <w:rsid w:val="0085626A"/>
    <w:rsid w:val="00857372"/>
    <w:rsid w:val="008637A5"/>
    <w:rsid w:val="00863901"/>
    <w:rsid w:val="00875811"/>
    <w:rsid w:val="00875A18"/>
    <w:rsid w:val="00883346"/>
    <w:rsid w:val="008837D1"/>
    <w:rsid w:val="00883938"/>
    <w:rsid w:val="00891666"/>
    <w:rsid w:val="00893841"/>
    <w:rsid w:val="0089434A"/>
    <w:rsid w:val="0089682E"/>
    <w:rsid w:val="008A1DA1"/>
    <w:rsid w:val="008B2EAA"/>
    <w:rsid w:val="008B7743"/>
    <w:rsid w:val="008B7EBC"/>
    <w:rsid w:val="008C6F58"/>
    <w:rsid w:val="008C7475"/>
    <w:rsid w:val="008D1718"/>
    <w:rsid w:val="008D2A18"/>
    <w:rsid w:val="008D3345"/>
    <w:rsid w:val="008D416C"/>
    <w:rsid w:val="008E1872"/>
    <w:rsid w:val="008E1B25"/>
    <w:rsid w:val="008E2213"/>
    <w:rsid w:val="008E248B"/>
    <w:rsid w:val="008E54FA"/>
    <w:rsid w:val="008E696C"/>
    <w:rsid w:val="008E7005"/>
    <w:rsid w:val="008F0C31"/>
    <w:rsid w:val="008F2A1B"/>
    <w:rsid w:val="008F7F19"/>
    <w:rsid w:val="009014E8"/>
    <w:rsid w:val="0090249A"/>
    <w:rsid w:val="0090296E"/>
    <w:rsid w:val="00910EFF"/>
    <w:rsid w:val="0091282D"/>
    <w:rsid w:val="009209A6"/>
    <w:rsid w:val="009239FC"/>
    <w:rsid w:val="00925B21"/>
    <w:rsid w:val="00936399"/>
    <w:rsid w:val="009367DF"/>
    <w:rsid w:val="00942232"/>
    <w:rsid w:val="009463F2"/>
    <w:rsid w:val="00954A1A"/>
    <w:rsid w:val="00963069"/>
    <w:rsid w:val="00963642"/>
    <w:rsid w:val="00963F67"/>
    <w:rsid w:val="00965D26"/>
    <w:rsid w:val="0096665B"/>
    <w:rsid w:val="009708C3"/>
    <w:rsid w:val="0097289B"/>
    <w:rsid w:val="00975977"/>
    <w:rsid w:val="0097687A"/>
    <w:rsid w:val="009769EF"/>
    <w:rsid w:val="00976CFB"/>
    <w:rsid w:val="00977600"/>
    <w:rsid w:val="009859F9"/>
    <w:rsid w:val="0099305F"/>
    <w:rsid w:val="00997A0E"/>
    <w:rsid w:val="00997C9C"/>
    <w:rsid w:val="009A16F9"/>
    <w:rsid w:val="009A1C52"/>
    <w:rsid w:val="009A2EF0"/>
    <w:rsid w:val="009A34CC"/>
    <w:rsid w:val="009C0F34"/>
    <w:rsid w:val="009C352D"/>
    <w:rsid w:val="009C4315"/>
    <w:rsid w:val="009C6D8E"/>
    <w:rsid w:val="009C6E0D"/>
    <w:rsid w:val="009C7DFE"/>
    <w:rsid w:val="009D5081"/>
    <w:rsid w:val="009D51B9"/>
    <w:rsid w:val="009D5A3E"/>
    <w:rsid w:val="009E0E70"/>
    <w:rsid w:val="009E549A"/>
    <w:rsid w:val="009E58F6"/>
    <w:rsid w:val="009F0842"/>
    <w:rsid w:val="009F0C92"/>
    <w:rsid w:val="009F20FC"/>
    <w:rsid w:val="009F6EDD"/>
    <w:rsid w:val="009F7C8A"/>
    <w:rsid w:val="00A01064"/>
    <w:rsid w:val="00A04984"/>
    <w:rsid w:val="00A05EF8"/>
    <w:rsid w:val="00A0772F"/>
    <w:rsid w:val="00A0784E"/>
    <w:rsid w:val="00A10FD1"/>
    <w:rsid w:val="00A11130"/>
    <w:rsid w:val="00A15BF0"/>
    <w:rsid w:val="00A176F8"/>
    <w:rsid w:val="00A20243"/>
    <w:rsid w:val="00A202B8"/>
    <w:rsid w:val="00A21A4C"/>
    <w:rsid w:val="00A23CB0"/>
    <w:rsid w:val="00A24937"/>
    <w:rsid w:val="00A26543"/>
    <w:rsid w:val="00A35938"/>
    <w:rsid w:val="00A360B8"/>
    <w:rsid w:val="00A4179C"/>
    <w:rsid w:val="00A420E2"/>
    <w:rsid w:val="00A44C98"/>
    <w:rsid w:val="00A510FA"/>
    <w:rsid w:val="00A523BB"/>
    <w:rsid w:val="00A53553"/>
    <w:rsid w:val="00A60A1D"/>
    <w:rsid w:val="00A63497"/>
    <w:rsid w:val="00A653D3"/>
    <w:rsid w:val="00A6600C"/>
    <w:rsid w:val="00A6616E"/>
    <w:rsid w:val="00A70D0A"/>
    <w:rsid w:val="00A71CD7"/>
    <w:rsid w:val="00A7225B"/>
    <w:rsid w:val="00A73AA8"/>
    <w:rsid w:val="00A75999"/>
    <w:rsid w:val="00A76B17"/>
    <w:rsid w:val="00A77BD2"/>
    <w:rsid w:val="00A8302E"/>
    <w:rsid w:val="00A84B13"/>
    <w:rsid w:val="00A872C1"/>
    <w:rsid w:val="00A937C7"/>
    <w:rsid w:val="00A93A4F"/>
    <w:rsid w:val="00A97203"/>
    <w:rsid w:val="00A97DBC"/>
    <w:rsid w:val="00AA3904"/>
    <w:rsid w:val="00AA4AF3"/>
    <w:rsid w:val="00AB07E4"/>
    <w:rsid w:val="00AB255F"/>
    <w:rsid w:val="00AB508A"/>
    <w:rsid w:val="00AC0828"/>
    <w:rsid w:val="00AC1664"/>
    <w:rsid w:val="00AC1874"/>
    <w:rsid w:val="00AC1CCA"/>
    <w:rsid w:val="00AC230B"/>
    <w:rsid w:val="00AC7EE3"/>
    <w:rsid w:val="00AD28B1"/>
    <w:rsid w:val="00AD3F0C"/>
    <w:rsid w:val="00AD5D4D"/>
    <w:rsid w:val="00AE020D"/>
    <w:rsid w:val="00AE1662"/>
    <w:rsid w:val="00AF2486"/>
    <w:rsid w:val="00AF72DC"/>
    <w:rsid w:val="00B0276D"/>
    <w:rsid w:val="00B06F08"/>
    <w:rsid w:val="00B11B59"/>
    <w:rsid w:val="00B11B87"/>
    <w:rsid w:val="00B130A3"/>
    <w:rsid w:val="00B16FC9"/>
    <w:rsid w:val="00B20D42"/>
    <w:rsid w:val="00B23BC5"/>
    <w:rsid w:val="00B26334"/>
    <w:rsid w:val="00B3061B"/>
    <w:rsid w:val="00B30D5B"/>
    <w:rsid w:val="00B30F75"/>
    <w:rsid w:val="00B325D6"/>
    <w:rsid w:val="00B35341"/>
    <w:rsid w:val="00B36B32"/>
    <w:rsid w:val="00B36F22"/>
    <w:rsid w:val="00B376B4"/>
    <w:rsid w:val="00B37B78"/>
    <w:rsid w:val="00B37B7C"/>
    <w:rsid w:val="00B40450"/>
    <w:rsid w:val="00B404CC"/>
    <w:rsid w:val="00B423E5"/>
    <w:rsid w:val="00B42867"/>
    <w:rsid w:val="00B438B5"/>
    <w:rsid w:val="00B4471A"/>
    <w:rsid w:val="00B461B7"/>
    <w:rsid w:val="00B50C5A"/>
    <w:rsid w:val="00B56380"/>
    <w:rsid w:val="00B565DF"/>
    <w:rsid w:val="00B60806"/>
    <w:rsid w:val="00B63398"/>
    <w:rsid w:val="00B638F5"/>
    <w:rsid w:val="00B654F4"/>
    <w:rsid w:val="00B73BCA"/>
    <w:rsid w:val="00B755BB"/>
    <w:rsid w:val="00B87EDD"/>
    <w:rsid w:val="00B91DE9"/>
    <w:rsid w:val="00B95B6A"/>
    <w:rsid w:val="00B97F0D"/>
    <w:rsid w:val="00BA0EAF"/>
    <w:rsid w:val="00BA3DE7"/>
    <w:rsid w:val="00BA3DE9"/>
    <w:rsid w:val="00BA58CB"/>
    <w:rsid w:val="00BA5FE0"/>
    <w:rsid w:val="00BA7292"/>
    <w:rsid w:val="00BB0037"/>
    <w:rsid w:val="00BB12B4"/>
    <w:rsid w:val="00BB4B08"/>
    <w:rsid w:val="00BC3E95"/>
    <w:rsid w:val="00BC41DF"/>
    <w:rsid w:val="00BC46DC"/>
    <w:rsid w:val="00BD02D8"/>
    <w:rsid w:val="00BD1D94"/>
    <w:rsid w:val="00BD2BC7"/>
    <w:rsid w:val="00BD4354"/>
    <w:rsid w:val="00BD5AEA"/>
    <w:rsid w:val="00BD69C0"/>
    <w:rsid w:val="00BE3817"/>
    <w:rsid w:val="00BE49D1"/>
    <w:rsid w:val="00BE4A12"/>
    <w:rsid w:val="00BE4EF9"/>
    <w:rsid w:val="00BE5ACA"/>
    <w:rsid w:val="00BE6A4A"/>
    <w:rsid w:val="00BE7A80"/>
    <w:rsid w:val="00BF0CD4"/>
    <w:rsid w:val="00BF26D8"/>
    <w:rsid w:val="00BF2858"/>
    <w:rsid w:val="00BF78B4"/>
    <w:rsid w:val="00C007CC"/>
    <w:rsid w:val="00C02F07"/>
    <w:rsid w:val="00C036EB"/>
    <w:rsid w:val="00C074CB"/>
    <w:rsid w:val="00C07791"/>
    <w:rsid w:val="00C11110"/>
    <w:rsid w:val="00C12A2B"/>
    <w:rsid w:val="00C16671"/>
    <w:rsid w:val="00C20A1E"/>
    <w:rsid w:val="00C23143"/>
    <w:rsid w:val="00C23CF0"/>
    <w:rsid w:val="00C246C8"/>
    <w:rsid w:val="00C31383"/>
    <w:rsid w:val="00C3155C"/>
    <w:rsid w:val="00C361BC"/>
    <w:rsid w:val="00C4275F"/>
    <w:rsid w:val="00C43AD1"/>
    <w:rsid w:val="00C459AC"/>
    <w:rsid w:val="00C46BC6"/>
    <w:rsid w:val="00C53042"/>
    <w:rsid w:val="00C54A77"/>
    <w:rsid w:val="00C577E7"/>
    <w:rsid w:val="00C63D6E"/>
    <w:rsid w:val="00C645FA"/>
    <w:rsid w:val="00C6523B"/>
    <w:rsid w:val="00C662C7"/>
    <w:rsid w:val="00C70407"/>
    <w:rsid w:val="00C70B41"/>
    <w:rsid w:val="00C71CC9"/>
    <w:rsid w:val="00C74278"/>
    <w:rsid w:val="00C74B04"/>
    <w:rsid w:val="00C74CDB"/>
    <w:rsid w:val="00C7590C"/>
    <w:rsid w:val="00C7681A"/>
    <w:rsid w:val="00C81870"/>
    <w:rsid w:val="00C83648"/>
    <w:rsid w:val="00C84FCC"/>
    <w:rsid w:val="00C9025E"/>
    <w:rsid w:val="00C90BD1"/>
    <w:rsid w:val="00C9180B"/>
    <w:rsid w:val="00C94A4A"/>
    <w:rsid w:val="00CA255E"/>
    <w:rsid w:val="00CA6290"/>
    <w:rsid w:val="00CB3B90"/>
    <w:rsid w:val="00CB3F8F"/>
    <w:rsid w:val="00CB4C05"/>
    <w:rsid w:val="00CC1B9B"/>
    <w:rsid w:val="00CD22FC"/>
    <w:rsid w:val="00CD3753"/>
    <w:rsid w:val="00CE62CD"/>
    <w:rsid w:val="00CE72AC"/>
    <w:rsid w:val="00CF2299"/>
    <w:rsid w:val="00CF2DD6"/>
    <w:rsid w:val="00CF5A2C"/>
    <w:rsid w:val="00CF5FEF"/>
    <w:rsid w:val="00D00941"/>
    <w:rsid w:val="00D01102"/>
    <w:rsid w:val="00D0230C"/>
    <w:rsid w:val="00D065F1"/>
    <w:rsid w:val="00D10395"/>
    <w:rsid w:val="00D1142C"/>
    <w:rsid w:val="00D12E47"/>
    <w:rsid w:val="00D13BCE"/>
    <w:rsid w:val="00D15589"/>
    <w:rsid w:val="00D206D4"/>
    <w:rsid w:val="00D217F8"/>
    <w:rsid w:val="00D23352"/>
    <w:rsid w:val="00D23B9A"/>
    <w:rsid w:val="00D2551D"/>
    <w:rsid w:val="00D25618"/>
    <w:rsid w:val="00D26183"/>
    <w:rsid w:val="00D32451"/>
    <w:rsid w:val="00D32A8F"/>
    <w:rsid w:val="00D32C62"/>
    <w:rsid w:val="00D33A7A"/>
    <w:rsid w:val="00D33D41"/>
    <w:rsid w:val="00D3700D"/>
    <w:rsid w:val="00D411A4"/>
    <w:rsid w:val="00D412C5"/>
    <w:rsid w:val="00D41F5C"/>
    <w:rsid w:val="00D44F29"/>
    <w:rsid w:val="00D460CB"/>
    <w:rsid w:val="00D4715E"/>
    <w:rsid w:val="00D602AD"/>
    <w:rsid w:val="00D61464"/>
    <w:rsid w:val="00D6152B"/>
    <w:rsid w:val="00D635A8"/>
    <w:rsid w:val="00D74D87"/>
    <w:rsid w:val="00D901CB"/>
    <w:rsid w:val="00D90919"/>
    <w:rsid w:val="00D91209"/>
    <w:rsid w:val="00D93722"/>
    <w:rsid w:val="00D94CFD"/>
    <w:rsid w:val="00D955F1"/>
    <w:rsid w:val="00D97C45"/>
    <w:rsid w:val="00DA064E"/>
    <w:rsid w:val="00DA1B17"/>
    <w:rsid w:val="00DB0CC7"/>
    <w:rsid w:val="00DB3A24"/>
    <w:rsid w:val="00DC0CB0"/>
    <w:rsid w:val="00DC1A41"/>
    <w:rsid w:val="00DC48FC"/>
    <w:rsid w:val="00DC7526"/>
    <w:rsid w:val="00DD0461"/>
    <w:rsid w:val="00DD269D"/>
    <w:rsid w:val="00DD2D3C"/>
    <w:rsid w:val="00DD5633"/>
    <w:rsid w:val="00DE1CC4"/>
    <w:rsid w:val="00DE79AD"/>
    <w:rsid w:val="00DF16BC"/>
    <w:rsid w:val="00DF3415"/>
    <w:rsid w:val="00E01043"/>
    <w:rsid w:val="00E015D7"/>
    <w:rsid w:val="00E04D62"/>
    <w:rsid w:val="00E061C5"/>
    <w:rsid w:val="00E0773A"/>
    <w:rsid w:val="00E10536"/>
    <w:rsid w:val="00E1055A"/>
    <w:rsid w:val="00E10686"/>
    <w:rsid w:val="00E10717"/>
    <w:rsid w:val="00E11CE0"/>
    <w:rsid w:val="00E266EA"/>
    <w:rsid w:val="00E27EDD"/>
    <w:rsid w:val="00E30F0A"/>
    <w:rsid w:val="00E34CB9"/>
    <w:rsid w:val="00E41D91"/>
    <w:rsid w:val="00E46F23"/>
    <w:rsid w:val="00E472D6"/>
    <w:rsid w:val="00E47989"/>
    <w:rsid w:val="00E50613"/>
    <w:rsid w:val="00E5178E"/>
    <w:rsid w:val="00E56C82"/>
    <w:rsid w:val="00E6036C"/>
    <w:rsid w:val="00E60A8C"/>
    <w:rsid w:val="00E65E3D"/>
    <w:rsid w:val="00E71CC9"/>
    <w:rsid w:val="00E75135"/>
    <w:rsid w:val="00E762E9"/>
    <w:rsid w:val="00E77BB2"/>
    <w:rsid w:val="00E814DB"/>
    <w:rsid w:val="00E81702"/>
    <w:rsid w:val="00E84BAB"/>
    <w:rsid w:val="00E84BAE"/>
    <w:rsid w:val="00E851AA"/>
    <w:rsid w:val="00E945CC"/>
    <w:rsid w:val="00EA09E5"/>
    <w:rsid w:val="00EA50DA"/>
    <w:rsid w:val="00EA6A65"/>
    <w:rsid w:val="00EA6ED7"/>
    <w:rsid w:val="00EA75F8"/>
    <w:rsid w:val="00EB1132"/>
    <w:rsid w:val="00EB397A"/>
    <w:rsid w:val="00EB5530"/>
    <w:rsid w:val="00EB617B"/>
    <w:rsid w:val="00EC0815"/>
    <w:rsid w:val="00EC275D"/>
    <w:rsid w:val="00EC7624"/>
    <w:rsid w:val="00ED1A44"/>
    <w:rsid w:val="00ED1D9B"/>
    <w:rsid w:val="00ED2BCD"/>
    <w:rsid w:val="00ED42CF"/>
    <w:rsid w:val="00ED5605"/>
    <w:rsid w:val="00EF0E98"/>
    <w:rsid w:val="00EF3E71"/>
    <w:rsid w:val="00EF4586"/>
    <w:rsid w:val="00EF6481"/>
    <w:rsid w:val="00F00529"/>
    <w:rsid w:val="00F05764"/>
    <w:rsid w:val="00F05C59"/>
    <w:rsid w:val="00F07F78"/>
    <w:rsid w:val="00F131AC"/>
    <w:rsid w:val="00F20437"/>
    <w:rsid w:val="00F205CA"/>
    <w:rsid w:val="00F25727"/>
    <w:rsid w:val="00F26192"/>
    <w:rsid w:val="00F317E9"/>
    <w:rsid w:val="00F41DFE"/>
    <w:rsid w:val="00F4340A"/>
    <w:rsid w:val="00F47402"/>
    <w:rsid w:val="00F478DA"/>
    <w:rsid w:val="00F47D4D"/>
    <w:rsid w:val="00F5523C"/>
    <w:rsid w:val="00F56DA7"/>
    <w:rsid w:val="00F6028C"/>
    <w:rsid w:val="00F62E9D"/>
    <w:rsid w:val="00F63856"/>
    <w:rsid w:val="00F663D9"/>
    <w:rsid w:val="00F66C97"/>
    <w:rsid w:val="00F72E41"/>
    <w:rsid w:val="00F73A0E"/>
    <w:rsid w:val="00F759EF"/>
    <w:rsid w:val="00F75B6A"/>
    <w:rsid w:val="00F80F4F"/>
    <w:rsid w:val="00F92B5B"/>
    <w:rsid w:val="00F96575"/>
    <w:rsid w:val="00F97347"/>
    <w:rsid w:val="00FA1580"/>
    <w:rsid w:val="00FA20C3"/>
    <w:rsid w:val="00FA435E"/>
    <w:rsid w:val="00FA4DF8"/>
    <w:rsid w:val="00FA4FD6"/>
    <w:rsid w:val="00FA7E62"/>
    <w:rsid w:val="00FB45CF"/>
    <w:rsid w:val="00FB5683"/>
    <w:rsid w:val="00FB74ED"/>
    <w:rsid w:val="00FC0C0A"/>
    <w:rsid w:val="00FC1740"/>
    <w:rsid w:val="00FC23F9"/>
    <w:rsid w:val="00FC5148"/>
    <w:rsid w:val="00FC581C"/>
    <w:rsid w:val="00FC65A1"/>
    <w:rsid w:val="00FC68F5"/>
    <w:rsid w:val="00FC7444"/>
    <w:rsid w:val="00FE6AE6"/>
    <w:rsid w:val="00FF019B"/>
    <w:rsid w:val="00FF4E54"/>
    <w:rsid w:val="00FF51FD"/>
    <w:rsid w:val="00FF7E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F2415"/>
  <w15:chartTrackingRefBased/>
  <w15:docId w15:val="{D27D1191-5FD9-4D78-A020-14C0BCDB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D7E"/>
    <w:rPr>
      <w:rFonts w:ascii="Arial Narrow" w:hAnsi="Arial Narrow"/>
      <w:sz w:val="22"/>
      <w:szCs w:val="24"/>
      <w:lang w:val="en-GB" w:eastAsia="en-US"/>
    </w:rPr>
  </w:style>
  <w:style w:type="paragraph" w:styleId="Heading1">
    <w:name w:val="heading 1"/>
    <w:basedOn w:val="ListBullet"/>
    <w:next w:val="List2"/>
    <w:autoRedefine/>
    <w:qFormat/>
    <w:rsid w:val="00B325D6"/>
    <w:pPr>
      <w:keepNext/>
      <w:numPr>
        <w:numId w:val="13"/>
      </w:numPr>
      <w:outlineLvl w:val="0"/>
    </w:pPr>
    <w:rPr>
      <w:b/>
      <w:bCs/>
    </w:rPr>
  </w:style>
  <w:style w:type="paragraph" w:styleId="Heading2">
    <w:name w:val="heading 2"/>
    <w:basedOn w:val="Normal"/>
    <w:next w:val="Normal"/>
    <w:link w:val="Heading2Char"/>
    <w:semiHidden/>
    <w:unhideWhenUsed/>
    <w:qFormat/>
    <w:rsid w:val="001B0D7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2830E0"/>
    <w:pPr>
      <w:tabs>
        <w:tab w:val="center" w:pos="4680"/>
        <w:tab w:val="right" w:pos="9360"/>
      </w:tabs>
    </w:pPr>
  </w:style>
  <w:style w:type="character" w:customStyle="1" w:styleId="HeaderChar">
    <w:name w:val="Header Char"/>
    <w:link w:val="Header"/>
    <w:rsid w:val="002830E0"/>
    <w:rPr>
      <w:sz w:val="24"/>
      <w:szCs w:val="24"/>
      <w:lang w:val="en-GB"/>
    </w:rPr>
  </w:style>
  <w:style w:type="paragraph" w:styleId="Footer">
    <w:name w:val="footer"/>
    <w:basedOn w:val="Normal"/>
    <w:link w:val="FooterChar"/>
    <w:uiPriority w:val="99"/>
    <w:rsid w:val="002830E0"/>
    <w:pPr>
      <w:tabs>
        <w:tab w:val="center" w:pos="4680"/>
        <w:tab w:val="right" w:pos="9360"/>
      </w:tabs>
    </w:pPr>
  </w:style>
  <w:style w:type="character" w:customStyle="1" w:styleId="FooterChar">
    <w:name w:val="Footer Char"/>
    <w:link w:val="Footer"/>
    <w:uiPriority w:val="99"/>
    <w:rsid w:val="002830E0"/>
    <w:rPr>
      <w:sz w:val="24"/>
      <w:szCs w:val="24"/>
      <w:lang w:val="en-GB"/>
    </w:rPr>
  </w:style>
  <w:style w:type="paragraph" w:styleId="NoSpacing">
    <w:name w:val="No Spacing"/>
    <w:uiPriority w:val="1"/>
    <w:qFormat/>
    <w:rsid w:val="00AE020D"/>
    <w:rPr>
      <w:rFonts w:ascii="Calibri" w:eastAsia="Calibri" w:hAnsi="Calibri"/>
      <w:sz w:val="22"/>
      <w:szCs w:val="22"/>
      <w:lang w:val="en-US" w:eastAsia="en-US"/>
    </w:rPr>
  </w:style>
  <w:style w:type="paragraph" w:customStyle="1" w:styleId="CcList">
    <w:name w:val="Cc List"/>
    <w:basedOn w:val="Normal"/>
    <w:rsid w:val="00AE020D"/>
    <w:pPr>
      <w:keepLines/>
      <w:spacing w:line="220" w:lineRule="atLeast"/>
      <w:ind w:left="360" w:hanging="360"/>
      <w:jc w:val="both"/>
    </w:pPr>
    <w:rPr>
      <w:rFonts w:ascii="Arial" w:hAnsi="Arial"/>
      <w:spacing w:val="-5"/>
      <w:sz w:val="20"/>
      <w:szCs w:val="20"/>
    </w:rPr>
  </w:style>
  <w:style w:type="paragraph" w:styleId="CommentText">
    <w:name w:val="annotation text"/>
    <w:basedOn w:val="Normal"/>
    <w:link w:val="CommentTextChar"/>
    <w:rsid w:val="005866B7"/>
    <w:pPr>
      <w:widowControl w:val="0"/>
      <w:overflowPunct w:val="0"/>
      <w:autoSpaceDE w:val="0"/>
      <w:autoSpaceDN w:val="0"/>
      <w:adjustRightInd w:val="0"/>
      <w:textAlignment w:val="baseline"/>
    </w:pPr>
    <w:rPr>
      <w:sz w:val="20"/>
      <w:szCs w:val="20"/>
    </w:rPr>
  </w:style>
  <w:style w:type="character" w:customStyle="1" w:styleId="CommentTextChar">
    <w:name w:val="Comment Text Char"/>
    <w:link w:val="CommentText"/>
    <w:rsid w:val="005866B7"/>
    <w:rPr>
      <w:lang w:val="en-GB" w:eastAsia="en-US"/>
    </w:rPr>
  </w:style>
  <w:style w:type="character" w:customStyle="1" w:styleId="Heading2Char">
    <w:name w:val="Heading 2 Char"/>
    <w:link w:val="Heading2"/>
    <w:uiPriority w:val="9"/>
    <w:rsid w:val="001B0D7E"/>
    <w:rPr>
      <w:rFonts w:ascii="Calibri Light" w:eastAsia="Times New Roman" w:hAnsi="Calibri Light" w:cs="Times New Roman"/>
      <w:b/>
      <w:bCs/>
      <w:i/>
      <w:iCs/>
      <w:sz w:val="28"/>
      <w:szCs w:val="28"/>
      <w:lang w:val="en-GB" w:eastAsia="en-US"/>
    </w:rPr>
  </w:style>
  <w:style w:type="table" w:styleId="TableGrid">
    <w:name w:val="Table Grid"/>
    <w:basedOn w:val="TableNormal"/>
    <w:rsid w:val="00CD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441B"/>
    <w:rPr>
      <w:color w:val="808080"/>
    </w:rPr>
  </w:style>
  <w:style w:type="character" w:customStyle="1" w:styleId="Style1">
    <w:name w:val="Style1"/>
    <w:basedOn w:val="DefaultParagraphFont"/>
    <w:uiPriority w:val="1"/>
    <w:rsid w:val="0067441B"/>
    <w:rPr>
      <w:rFonts w:ascii="Arial Narrow" w:hAnsi="Arial Narrow"/>
      <w:b/>
      <w:sz w:val="22"/>
    </w:rPr>
  </w:style>
  <w:style w:type="paragraph" w:styleId="ListParagraph">
    <w:name w:val="List Paragraph"/>
    <w:basedOn w:val="Normal"/>
    <w:uiPriority w:val="34"/>
    <w:qFormat/>
    <w:rsid w:val="00B404CC"/>
    <w:pPr>
      <w:ind w:left="720"/>
      <w:contextualSpacing/>
    </w:pPr>
  </w:style>
  <w:style w:type="character" w:styleId="UnresolvedMention">
    <w:name w:val="Unresolved Mention"/>
    <w:basedOn w:val="DefaultParagraphFont"/>
    <w:uiPriority w:val="99"/>
    <w:semiHidden/>
    <w:unhideWhenUsed/>
    <w:rsid w:val="0063633E"/>
    <w:rPr>
      <w:color w:val="605E5C"/>
      <w:shd w:val="clear" w:color="auto" w:fill="E1DFDD"/>
    </w:rPr>
  </w:style>
  <w:style w:type="character" w:styleId="CommentReference">
    <w:name w:val="annotation reference"/>
    <w:basedOn w:val="DefaultParagraphFont"/>
    <w:rsid w:val="005A7F4A"/>
    <w:rPr>
      <w:sz w:val="16"/>
      <w:szCs w:val="16"/>
    </w:rPr>
  </w:style>
  <w:style w:type="paragraph" w:styleId="CommentSubject">
    <w:name w:val="annotation subject"/>
    <w:basedOn w:val="CommentText"/>
    <w:next w:val="CommentText"/>
    <w:link w:val="CommentSubjectChar"/>
    <w:rsid w:val="005A7F4A"/>
    <w:pPr>
      <w:widowControl/>
      <w:overflowPunct/>
      <w:autoSpaceDE/>
      <w:autoSpaceDN/>
      <w:adjustRightInd/>
      <w:textAlignment w:val="auto"/>
    </w:pPr>
    <w:rPr>
      <w:b/>
      <w:bCs/>
    </w:rPr>
  </w:style>
  <w:style w:type="character" w:customStyle="1" w:styleId="CommentSubjectChar">
    <w:name w:val="Comment Subject Char"/>
    <w:basedOn w:val="CommentTextChar"/>
    <w:link w:val="CommentSubject"/>
    <w:rsid w:val="005A7F4A"/>
    <w:rPr>
      <w:rFonts w:ascii="Arial Narrow" w:hAnsi="Arial Narrow"/>
      <w:b/>
      <w:bCs/>
      <w:lang w:val="en-GB" w:eastAsia="en-US"/>
    </w:rPr>
  </w:style>
  <w:style w:type="paragraph" w:styleId="BodyText">
    <w:name w:val="Body Text"/>
    <w:basedOn w:val="Normal"/>
    <w:link w:val="BodyTextChar"/>
    <w:uiPriority w:val="99"/>
    <w:rsid w:val="00726A7D"/>
    <w:pPr>
      <w:spacing w:line="288" w:lineRule="auto"/>
    </w:pPr>
    <w:rPr>
      <w:rFonts w:ascii="Arial" w:eastAsiaTheme="minorEastAsia" w:hAnsi="Arial" w:cstheme="minorBidi"/>
      <w:sz w:val="16"/>
      <w:szCs w:val="21"/>
      <w:lang w:eastAsia="x-none"/>
    </w:rPr>
  </w:style>
  <w:style w:type="character" w:customStyle="1" w:styleId="BodyTextChar">
    <w:name w:val="Body Text Char"/>
    <w:basedOn w:val="DefaultParagraphFont"/>
    <w:link w:val="BodyText"/>
    <w:uiPriority w:val="99"/>
    <w:rsid w:val="00726A7D"/>
    <w:rPr>
      <w:rFonts w:ascii="Arial" w:eastAsiaTheme="minorEastAsia" w:hAnsi="Arial" w:cstheme="minorBidi"/>
      <w:sz w:val="16"/>
      <w:szCs w:val="21"/>
      <w:lang w:val="en-GB" w:eastAsia="x-none"/>
    </w:rPr>
  </w:style>
  <w:style w:type="character" w:customStyle="1" w:styleId="Style2">
    <w:name w:val="Style2"/>
    <w:basedOn w:val="DefaultParagraphFont"/>
    <w:uiPriority w:val="1"/>
    <w:rsid w:val="0061136E"/>
    <w:rPr>
      <w:i/>
    </w:rPr>
  </w:style>
  <w:style w:type="paragraph" w:styleId="List">
    <w:name w:val="List"/>
    <w:basedOn w:val="Normal"/>
    <w:rsid w:val="0043588F"/>
    <w:pPr>
      <w:ind w:left="283" w:hanging="283"/>
      <w:contextualSpacing/>
    </w:pPr>
  </w:style>
  <w:style w:type="paragraph" w:styleId="List2">
    <w:name w:val="List 2"/>
    <w:basedOn w:val="Normal"/>
    <w:rsid w:val="0043588F"/>
    <w:pPr>
      <w:ind w:left="566" w:hanging="283"/>
      <w:contextualSpacing/>
    </w:pPr>
  </w:style>
  <w:style w:type="paragraph" w:styleId="ListBullet">
    <w:name w:val="List Bullet"/>
    <w:basedOn w:val="Normal"/>
    <w:rsid w:val="0043588F"/>
    <w:pPr>
      <w:numPr>
        <w:numId w:val="10"/>
      </w:numPr>
      <w:contextualSpacing/>
    </w:pPr>
  </w:style>
  <w:style w:type="character" w:customStyle="1" w:styleId="Style3">
    <w:name w:val="Style3"/>
    <w:basedOn w:val="DefaultParagraphFont"/>
    <w:uiPriority w:val="1"/>
    <w:rsid w:val="00A01064"/>
    <w:rPr>
      <w:i/>
    </w:rPr>
  </w:style>
  <w:style w:type="character" w:customStyle="1" w:styleId="Style4">
    <w:name w:val="Style4"/>
    <w:basedOn w:val="DefaultParagraphFont"/>
    <w:uiPriority w:val="1"/>
    <w:qFormat/>
    <w:rsid w:val="006F3C06"/>
    <w:rPr>
      <w:rFonts w:ascii="Arial Narrow" w:hAnsi="Arial Narrow"/>
      <w:i/>
      <w:sz w:val="22"/>
    </w:rPr>
  </w:style>
  <w:style w:type="character" w:customStyle="1" w:styleId="Style5">
    <w:name w:val="Style5"/>
    <w:basedOn w:val="DefaultParagraphFont"/>
    <w:uiPriority w:val="1"/>
    <w:rsid w:val="006F3C06"/>
    <w:rPr>
      <w:rFonts w:ascii="Arial Narrow" w:hAnsi="Arial Narrow"/>
      <w:i/>
      <w:sz w:val="22"/>
    </w:rPr>
  </w:style>
  <w:style w:type="character" w:customStyle="1" w:styleId="Style6">
    <w:name w:val="Style6"/>
    <w:basedOn w:val="DefaultParagraphFont"/>
    <w:uiPriority w:val="1"/>
    <w:rsid w:val="006F3C06"/>
    <w:rPr>
      <w:rFonts w:ascii="Arial Narrow" w:hAnsi="Arial Narrow"/>
      <w:i/>
      <w:sz w:val="22"/>
    </w:rPr>
  </w:style>
  <w:style w:type="character" w:customStyle="1" w:styleId="Style7">
    <w:name w:val="Style7"/>
    <w:basedOn w:val="DefaultParagraphFont"/>
    <w:uiPriority w:val="1"/>
    <w:rsid w:val="00965D26"/>
    <w:rPr>
      <w:rFonts w:ascii="Arial Narrow" w:hAnsi="Arial Narrow"/>
      <w:i/>
    </w:rPr>
  </w:style>
  <w:style w:type="character" w:customStyle="1" w:styleId="Style8">
    <w:name w:val="Style8"/>
    <w:basedOn w:val="DefaultParagraphFont"/>
    <w:uiPriority w:val="1"/>
    <w:rsid w:val="00C71CC9"/>
  </w:style>
  <w:style w:type="paragraph" w:styleId="TOC1">
    <w:name w:val="toc 1"/>
    <w:basedOn w:val="Normal"/>
    <w:next w:val="Normal"/>
    <w:autoRedefine/>
    <w:uiPriority w:val="39"/>
    <w:rsid w:val="000853E9"/>
    <w:pPr>
      <w:tabs>
        <w:tab w:val="left" w:pos="440"/>
        <w:tab w:val="right" w:leader="dot" w:pos="9016"/>
      </w:tabs>
      <w:spacing w:after="100"/>
    </w:pPr>
  </w:style>
  <w:style w:type="character" w:customStyle="1" w:styleId="Style9">
    <w:name w:val="Style9"/>
    <w:basedOn w:val="DefaultParagraphFont"/>
    <w:uiPriority w:val="1"/>
    <w:rsid w:val="00FC581C"/>
    <w:rPr>
      <w:rFonts w:ascii="Arial Narrow" w:hAnsi="Arial Narrow"/>
    </w:rPr>
  </w:style>
  <w:style w:type="paragraph" w:customStyle="1" w:styleId="seco">
    <w:name w:val="seco"/>
    <w:basedOn w:val="Heading2"/>
    <w:link w:val="secoChar"/>
    <w:autoRedefine/>
    <w:qFormat/>
    <w:rsid w:val="00802B23"/>
    <w:pPr>
      <w:spacing w:before="0" w:after="0"/>
      <w:jc w:val="both"/>
    </w:pPr>
    <w:rPr>
      <w:rFonts w:ascii="Arial Narrow" w:hAnsi="Arial Narrow"/>
      <w:i w:val="0"/>
      <w:sz w:val="22"/>
      <w:szCs w:val="22"/>
      <w:u w:val="single"/>
    </w:rPr>
  </w:style>
  <w:style w:type="paragraph" w:styleId="TOCHeading">
    <w:name w:val="TOC Heading"/>
    <w:basedOn w:val="Heading1"/>
    <w:next w:val="Normal"/>
    <w:uiPriority w:val="39"/>
    <w:unhideWhenUsed/>
    <w:qFormat/>
    <w:rsid w:val="00380C41"/>
    <w:pPr>
      <w:keepLines/>
      <w:numPr>
        <w:numId w:val="0"/>
      </w:numPr>
      <w:spacing w:before="24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ecoChar">
    <w:name w:val="seco Char"/>
    <w:basedOn w:val="DefaultParagraphFont"/>
    <w:link w:val="seco"/>
    <w:rsid w:val="00802B23"/>
    <w:rPr>
      <w:rFonts w:ascii="Arial Narrow" w:hAnsi="Arial Narrow"/>
      <w:b/>
      <w:bCs/>
      <w:iCs/>
      <w:sz w:val="22"/>
      <w:szCs w:val="22"/>
      <w:u w:val="single"/>
      <w:lang w:val="en-GB" w:eastAsia="en-US"/>
    </w:rPr>
  </w:style>
  <w:style w:type="paragraph" w:styleId="TOC2">
    <w:name w:val="toc 2"/>
    <w:basedOn w:val="Normal"/>
    <w:next w:val="Normal"/>
    <w:autoRedefine/>
    <w:uiPriority w:val="39"/>
    <w:unhideWhenUsed/>
    <w:rsid w:val="00C02F07"/>
    <w:pPr>
      <w:tabs>
        <w:tab w:val="right" w:leader="dot" w:pos="9016"/>
      </w:tabs>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380C41"/>
    <w:pPr>
      <w:spacing w:after="100" w:line="259" w:lineRule="auto"/>
      <w:ind w:left="440"/>
    </w:pPr>
    <w:rPr>
      <w:rFonts w:asciiTheme="minorHAnsi" w:eastAsiaTheme="minorEastAsia" w:hAnsiTheme="minorHAnsi"/>
      <w:szCs w:val="22"/>
      <w:lang w:val="en-US"/>
    </w:rPr>
  </w:style>
  <w:style w:type="character" w:customStyle="1" w:styleId="Style10">
    <w:name w:val="Style10"/>
    <w:basedOn w:val="DefaultParagraphFont"/>
    <w:uiPriority w:val="1"/>
    <w:rsid w:val="0083578A"/>
    <w:rPr>
      <w:rFonts w:ascii="Arial Narrow" w:hAnsi="Arial Narrow"/>
      <w:sz w:val="22"/>
    </w:rPr>
  </w:style>
  <w:style w:type="character" w:customStyle="1" w:styleId="Style11">
    <w:name w:val="Style11"/>
    <w:basedOn w:val="DefaultParagraphFont"/>
    <w:uiPriority w:val="1"/>
    <w:rsid w:val="00F96575"/>
    <w:rPr>
      <w:rFonts w:ascii="Arial Narrow" w:hAnsi="Arial Narrow"/>
      <w:sz w:val="22"/>
    </w:rPr>
  </w:style>
  <w:style w:type="character" w:customStyle="1" w:styleId="Style12">
    <w:name w:val="Style12"/>
    <w:basedOn w:val="DefaultParagraphFont"/>
    <w:uiPriority w:val="1"/>
    <w:rsid w:val="00BC41DF"/>
    <w:rPr>
      <w:rFonts w:ascii="Arial Narrow" w:hAnsi="Arial Narrow"/>
      <w:sz w:val="22"/>
    </w:rPr>
  </w:style>
  <w:style w:type="character" w:customStyle="1" w:styleId="Style13usethis">
    <w:name w:val="Style13use this"/>
    <w:basedOn w:val="DefaultParagraphFont"/>
    <w:uiPriority w:val="1"/>
    <w:qFormat/>
    <w:rsid w:val="00BC41DF"/>
    <w:rPr>
      <w:rFonts w:ascii="Arial Narrow" w:hAnsi="Arial Narrow"/>
      <w:sz w:val="22"/>
    </w:rPr>
  </w:style>
  <w:style w:type="character" w:customStyle="1" w:styleId="Style13">
    <w:name w:val="Style13"/>
    <w:basedOn w:val="DefaultParagraphFont"/>
    <w:uiPriority w:val="1"/>
    <w:rsid w:val="002809DA"/>
  </w:style>
  <w:style w:type="paragraph" w:styleId="BalloonText">
    <w:name w:val="Balloon Text"/>
    <w:basedOn w:val="Normal"/>
    <w:link w:val="BalloonTextChar"/>
    <w:rsid w:val="005F6FAD"/>
    <w:pPr>
      <w:spacing w:line="288" w:lineRule="auto"/>
    </w:pPr>
    <w:rPr>
      <w:rFonts w:ascii="Tahoma" w:eastAsiaTheme="minorEastAsia" w:hAnsi="Tahoma" w:cstheme="minorBidi"/>
      <w:sz w:val="16"/>
      <w:szCs w:val="16"/>
      <w:lang w:val="en-ZA" w:eastAsia="x-none"/>
    </w:rPr>
  </w:style>
  <w:style w:type="character" w:customStyle="1" w:styleId="BalloonTextChar">
    <w:name w:val="Balloon Text Char"/>
    <w:basedOn w:val="DefaultParagraphFont"/>
    <w:link w:val="BalloonText"/>
    <w:rsid w:val="005F6FAD"/>
    <w:rPr>
      <w:rFonts w:ascii="Tahoma" w:eastAsiaTheme="minorEastAsia" w:hAnsi="Tahoma" w:cstheme="minorBidi"/>
      <w:sz w:val="16"/>
      <w:szCs w:val="16"/>
      <w:lang w:eastAsia="x-none"/>
    </w:rPr>
  </w:style>
  <w:style w:type="character" w:customStyle="1" w:styleId="Style14">
    <w:name w:val="Style14"/>
    <w:basedOn w:val="DefaultParagraphFont"/>
    <w:uiPriority w:val="1"/>
    <w:rsid w:val="008B7743"/>
    <w:rPr>
      <w:bdr w:val="none" w:sz="0" w:space="0" w:color="auto"/>
    </w:rPr>
  </w:style>
  <w:style w:type="character" w:customStyle="1" w:styleId="Style15">
    <w:name w:val="Style15"/>
    <w:basedOn w:val="DefaultParagraphFont"/>
    <w:uiPriority w:val="1"/>
    <w:rsid w:val="006D6A81"/>
    <w:rPr>
      <w:rFonts w:ascii="Arial Narrow" w:hAnsi="Arial Narrow"/>
      <w:sz w:val="22"/>
    </w:rPr>
  </w:style>
  <w:style w:type="paragraph" w:styleId="Caption">
    <w:name w:val="caption"/>
    <w:basedOn w:val="Normal"/>
    <w:next w:val="Normal"/>
    <w:uiPriority w:val="35"/>
    <w:unhideWhenUsed/>
    <w:qFormat/>
    <w:rsid w:val="00EF6481"/>
    <w:rPr>
      <w:rFonts w:asciiTheme="minorHAnsi" w:eastAsiaTheme="minorEastAsia" w:hAnsiTheme="minorHAnsi" w:cstheme="minorBidi"/>
      <w:b/>
      <w:bCs/>
      <w:smallCaps/>
      <w:color w:val="595959" w:themeColor="text1" w:themeTint="A6"/>
      <w:sz w:val="21"/>
      <w:szCs w:val="21"/>
      <w:lang w:val="en-ZA" w:eastAsia="en-ZA"/>
    </w:rPr>
  </w:style>
  <w:style w:type="paragraph" w:styleId="BodyTextIndent2">
    <w:name w:val="Body Text Indent 2"/>
    <w:basedOn w:val="Normal"/>
    <w:link w:val="BodyTextIndent2Char"/>
    <w:rsid w:val="00244E13"/>
    <w:pPr>
      <w:spacing w:after="120" w:line="480" w:lineRule="auto"/>
      <w:ind w:left="283"/>
    </w:pPr>
  </w:style>
  <w:style w:type="character" w:customStyle="1" w:styleId="BodyTextIndent2Char">
    <w:name w:val="Body Text Indent 2 Char"/>
    <w:basedOn w:val="DefaultParagraphFont"/>
    <w:link w:val="BodyTextIndent2"/>
    <w:uiPriority w:val="99"/>
    <w:rsid w:val="00244E13"/>
    <w:rPr>
      <w:rFonts w:ascii="Arial Narrow" w:hAnsi="Arial Narrow"/>
      <w:sz w:val="22"/>
      <w:szCs w:val="24"/>
      <w:lang w:val="en-GB" w:eastAsia="en-US"/>
    </w:rPr>
  </w:style>
  <w:style w:type="paragraph" w:styleId="BodyTextIndent3">
    <w:name w:val="Body Text Indent 3"/>
    <w:basedOn w:val="Normal"/>
    <w:link w:val="BodyTextIndent3Char"/>
    <w:rsid w:val="00244E13"/>
    <w:pPr>
      <w:spacing w:after="120"/>
      <w:ind w:left="283"/>
    </w:pPr>
    <w:rPr>
      <w:sz w:val="16"/>
      <w:szCs w:val="16"/>
    </w:rPr>
  </w:style>
  <w:style w:type="character" w:customStyle="1" w:styleId="BodyTextIndent3Char">
    <w:name w:val="Body Text Indent 3 Char"/>
    <w:basedOn w:val="DefaultParagraphFont"/>
    <w:link w:val="BodyTextIndent3"/>
    <w:rsid w:val="00244E13"/>
    <w:rPr>
      <w:rFonts w:ascii="Arial Narrow" w:hAnsi="Arial Narrow"/>
      <w:sz w:val="16"/>
      <w:szCs w:val="16"/>
      <w:lang w:val="en-GB" w:eastAsia="en-US"/>
    </w:rPr>
  </w:style>
  <w:style w:type="paragraph" w:styleId="FootnoteText">
    <w:name w:val="footnote text"/>
    <w:basedOn w:val="Normal"/>
    <w:link w:val="FootnoteTextChar"/>
    <w:rsid w:val="00244E13"/>
    <w:pPr>
      <w:spacing w:line="288" w:lineRule="auto"/>
    </w:pPr>
    <w:rPr>
      <w:rFonts w:asciiTheme="minorHAnsi" w:eastAsiaTheme="minorEastAsia" w:hAnsiTheme="minorHAnsi" w:cstheme="minorBidi"/>
      <w:sz w:val="20"/>
      <w:szCs w:val="20"/>
      <w:lang w:val="en-ZA" w:eastAsia="en-ZA"/>
    </w:rPr>
  </w:style>
  <w:style w:type="character" w:customStyle="1" w:styleId="FootnoteTextChar">
    <w:name w:val="Footnote Text Char"/>
    <w:basedOn w:val="DefaultParagraphFont"/>
    <w:link w:val="FootnoteText"/>
    <w:rsid w:val="00244E13"/>
    <w:rPr>
      <w:rFonts w:asciiTheme="minorHAnsi" w:eastAsiaTheme="minorEastAsia" w:hAnsiTheme="minorHAnsi" w:cstheme="minorBidi"/>
    </w:rPr>
  </w:style>
  <w:style w:type="character" w:styleId="FootnoteReference">
    <w:name w:val="footnote reference"/>
    <w:rsid w:val="00244E13"/>
    <w:rPr>
      <w:vertAlign w:val="superscript"/>
    </w:rPr>
  </w:style>
  <w:style w:type="paragraph" w:styleId="Revision">
    <w:name w:val="Revision"/>
    <w:hidden/>
    <w:uiPriority w:val="99"/>
    <w:semiHidden/>
    <w:rsid w:val="00376EE2"/>
    <w:rPr>
      <w:rFonts w:ascii="Arial Narrow" w:hAnsi="Arial Narrow"/>
      <w:sz w:val="22"/>
      <w:szCs w:val="24"/>
      <w:lang w:val="en-GB" w:eastAsia="en-US"/>
    </w:rPr>
  </w:style>
  <w:style w:type="character" w:customStyle="1" w:styleId="Style16">
    <w:name w:val="Style16"/>
    <w:basedOn w:val="DefaultParagraphFont"/>
    <w:uiPriority w:val="1"/>
    <w:rsid w:val="00376EE2"/>
    <w:rPr>
      <w:u w:val="single"/>
    </w:rPr>
  </w:style>
  <w:style w:type="character" w:customStyle="1" w:styleId="Style17">
    <w:name w:val="Style17"/>
    <w:basedOn w:val="DefaultParagraphFont"/>
    <w:uiPriority w:val="1"/>
    <w:rsid w:val="00376EE2"/>
    <w:rPr>
      <w:b/>
      <w:u w:val="single"/>
    </w:rPr>
  </w:style>
  <w:style w:type="paragraph" w:styleId="BodyTextIndent">
    <w:name w:val="Body Text Indent"/>
    <w:basedOn w:val="Normal"/>
    <w:link w:val="BodyTextIndentChar"/>
    <w:rsid w:val="00F07F78"/>
    <w:pPr>
      <w:spacing w:after="120"/>
      <w:ind w:left="283"/>
    </w:pPr>
  </w:style>
  <w:style w:type="character" w:customStyle="1" w:styleId="BodyTextIndentChar">
    <w:name w:val="Body Text Indent Char"/>
    <w:basedOn w:val="DefaultParagraphFont"/>
    <w:link w:val="BodyTextIndent"/>
    <w:rsid w:val="00F07F78"/>
    <w:rPr>
      <w:rFonts w:ascii="Arial Narrow" w:hAnsi="Arial Narrow"/>
      <w:sz w:val="22"/>
      <w:szCs w:val="24"/>
      <w:lang w:val="en-GB" w:eastAsia="en-US"/>
    </w:rPr>
  </w:style>
  <w:style w:type="character" w:customStyle="1" w:styleId="Style18">
    <w:name w:val="Style18"/>
    <w:basedOn w:val="DefaultParagraphFont"/>
    <w:uiPriority w:val="1"/>
    <w:rsid w:val="00F07F78"/>
    <w:rPr>
      <w:b/>
      <w:u w:val="single"/>
    </w:rPr>
  </w:style>
  <w:style w:type="character" w:customStyle="1" w:styleId="Style19">
    <w:name w:val="Style19"/>
    <w:basedOn w:val="DefaultParagraphFont"/>
    <w:uiPriority w:val="1"/>
    <w:rsid w:val="00287AB9"/>
    <w:rPr>
      <w:b/>
    </w:rPr>
  </w:style>
  <w:style w:type="character" w:customStyle="1" w:styleId="Style20">
    <w:name w:val="Style20"/>
    <w:basedOn w:val="DefaultParagraphFont"/>
    <w:uiPriority w:val="1"/>
    <w:rsid w:val="00A10FD1"/>
    <w:rPr>
      <w:b/>
      <w:u w:val="single"/>
    </w:rPr>
  </w:style>
  <w:style w:type="character" w:customStyle="1" w:styleId="Style21">
    <w:name w:val="Style21"/>
    <w:basedOn w:val="DefaultParagraphFont"/>
    <w:uiPriority w:val="1"/>
    <w:rsid w:val="00FA1580"/>
    <w:rPr>
      <w:b/>
    </w:rPr>
  </w:style>
  <w:style w:type="character" w:customStyle="1" w:styleId="Style22">
    <w:name w:val="Style22"/>
    <w:basedOn w:val="DefaultParagraphFont"/>
    <w:uiPriority w:val="1"/>
    <w:rsid w:val="00DE79AD"/>
    <w:rPr>
      <w:b/>
    </w:rPr>
  </w:style>
  <w:style w:type="paragraph" w:customStyle="1" w:styleId="appendices">
    <w:name w:val="appendices"/>
    <w:basedOn w:val="Heading2"/>
    <w:link w:val="appendicesChar"/>
    <w:autoRedefine/>
    <w:rsid w:val="00003C45"/>
    <w:rPr>
      <w:rFonts w:ascii="Arial Narrow" w:hAnsi="Arial Narrow"/>
      <w:b w:val="0"/>
      <w:bCs w:val="0"/>
      <w:i w:val="0"/>
      <w:sz w:val="24"/>
      <w:szCs w:val="22"/>
    </w:rPr>
  </w:style>
  <w:style w:type="character" w:customStyle="1" w:styleId="appendicesChar">
    <w:name w:val="appendices Char"/>
    <w:basedOn w:val="Heading2Char"/>
    <w:link w:val="appendices"/>
    <w:rsid w:val="00003C45"/>
    <w:rPr>
      <w:rFonts w:ascii="Arial Narrow" w:eastAsia="Times New Roman" w:hAnsi="Arial Narrow" w:cs="Times New Roman"/>
      <w:b w:val="0"/>
      <w:bCs w:val="0"/>
      <w:i w:val="0"/>
      <w:iCs/>
      <w:sz w:val="24"/>
      <w:szCs w:val="22"/>
      <w:lang w:val="en-GB" w:eastAsia="en-US"/>
    </w:rPr>
  </w:style>
  <w:style w:type="character" w:customStyle="1" w:styleId="Style23">
    <w:name w:val="Style23"/>
    <w:basedOn w:val="DefaultParagraphFont"/>
    <w:uiPriority w:val="1"/>
    <w:rsid w:val="005A7DDB"/>
    <w:rPr>
      <w:rFonts w:ascii="Arial Narrow" w:hAnsi="Arial Narrow"/>
      <w:sz w:val="24"/>
    </w:rPr>
  </w:style>
  <w:style w:type="character" w:customStyle="1" w:styleId="Style24">
    <w:name w:val="Style24"/>
    <w:basedOn w:val="DefaultParagraphFont"/>
    <w:uiPriority w:val="1"/>
    <w:rsid w:val="005A7DDB"/>
    <w:rPr>
      <w:rFonts w:ascii="Arial Narrow" w:hAnsi="Arial Narrow"/>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334">
      <w:bodyDiv w:val="1"/>
      <w:marLeft w:val="0"/>
      <w:marRight w:val="0"/>
      <w:marTop w:val="0"/>
      <w:marBottom w:val="0"/>
      <w:divBdr>
        <w:top w:val="none" w:sz="0" w:space="0" w:color="auto"/>
        <w:left w:val="none" w:sz="0" w:space="0" w:color="auto"/>
        <w:bottom w:val="none" w:sz="0" w:space="0" w:color="auto"/>
        <w:right w:val="none" w:sz="0" w:space="0" w:color="auto"/>
      </w:divBdr>
    </w:div>
    <w:div w:id="452600276">
      <w:bodyDiv w:val="1"/>
      <w:marLeft w:val="0"/>
      <w:marRight w:val="0"/>
      <w:marTop w:val="0"/>
      <w:marBottom w:val="0"/>
      <w:divBdr>
        <w:top w:val="none" w:sz="0" w:space="0" w:color="auto"/>
        <w:left w:val="none" w:sz="0" w:space="0" w:color="auto"/>
        <w:bottom w:val="none" w:sz="0" w:space="0" w:color="auto"/>
        <w:right w:val="none" w:sz="0" w:space="0" w:color="auto"/>
      </w:divBdr>
    </w:div>
    <w:div w:id="1322344614">
      <w:bodyDiv w:val="1"/>
      <w:marLeft w:val="0"/>
      <w:marRight w:val="0"/>
      <w:marTop w:val="0"/>
      <w:marBottom w:val="0"/>
      <w:divBdr>
        <w:top w:val="none" w:sz="0" w:space="0" w:color="auto"/>
        <w:left w:val="none" w:sz="0" w:space="0" w:color="auto"/>
        <w:bottom w:val="none" w:sz="0" w:space="0" w:color="auto"/>
        <w:right w:val="none" w:sz="0" w:space="0" w:color="auto"/>
      </w:divBdr>
    </w:div>
    <w:div w:id="1647661522">
      <w:bodyDiv w:val="1"/>
      <w:marLeft w:val="0"/>
      <w:marRight w:val="0"/>
      <w:marTop w:val="0"/>
      <w:marBottom w:val="0"/>
      <w:divBdr>
        <w:top w:val="none" w:sz="0" w:space="0" w:color="auto"/>
        <w:left w:val="none" w:sz="0" w:space="0" w:color="auto"/>
        <w:bottom w:val="none" w:sz="0" w:space="0" w:color="auto"/>
        <w:right w:val="none" w:sz="0" w:space="0" w:color="auto"/>
      </w:divBdr>
    </w:div>
    <w:div w:id="1683974885">
      <w:bodyDiv w:val="1"/>
      <w:marLeft w:val="0"/>
      <w:marRight w:val="0"/>
      <w:marTop w:val="0"/>
      <w:marBottom w:val="0"/>
      <w:divBdr>
        <w:top w:val="none" w:sz="0" w:space="0" w:color="auto"/>
        <w:left w:val="none" w:sz="0" w:space="0" w:color="auto"/>
        <w:bottom w:val="none" w:sz="0" w:space="0" w:color="auto"/>
        <w:right w:val="none" w:sz="0" w:space="0" w:color="auto"/>
      </w:divBdr>
    </w:div>
    <w:div w:id="170671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filer.environment.gov.za:8443" TargetMode="External"/><Relationship Id="rId26" Type="http://schemas.openxmlformats.org/officeDocument/2006/relationships/hyperlink" Target="https://www.dffe.gov.za/documents/forms/legal"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EIAAdmin@dffe.gov.za" TargetMode="Externa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sfiler.environment.gov.za:8443" TargetMode="External"/><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EIAApplications@dffe" TargetMode="External"/><Relationship Id="rId29" Type="http://schemas.openxmlformats.org/officeDocument/2006/relationships/hyperlink" Target="mailto:IQ@dffe.gov.za"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vikS@idc.co.za" TargetMode="External"/><Relationship Id="rId32" Type="http://schemas.openxmlformats.org/officeDocument/2006/relationships/header" Target="header5.xml"/><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www.dffe.gov.za/documents/forms/legal" TargetMode="External"/><Relationship Id="rId23" Type="http://schemas.openxmlformats.org/officeDocument/2006/relationships/hyperlink" Target="mailto:alvino@presidency.gov.za" TargetMode="External"/><Relationship Id="rId28" Type="http://schemas.openxmlformats.org/officeDocument/2006/relationships/hyperlink" Target="mailto:EIAAdmin@dffe.gov.za" TargetMode="Externa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www.dffe.gov.za/documents/forms/legal" TargetMode="External"/><Relationship Id="rId31" Type="http://schemas.openxmlformats.org/officeDocument/2006/relationships/hyperlink" Target="mailto:AvikS@idc.co.za" TargetMode="Externa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ffe.gov.za/documents/forms/legal" TargetMode="External"/><Relationship Id="rId22" Type="http://schemas.openxmlformats.org/officeDocument/2006/relationships/hyperlink" Target="mailto:IQ@dffe.gov.za" TargetMode="External"/><Relationship Id="rId27" Type="http://schemas.openxmlformats.org/officeDocument/2006/relationships/hyperlink" Target="mailto:EIAApplications@dffe" TargetMode="External"/><Relationship Id="rId30" Type="http://schemas.openxmlformats.org/officeDocument/2006/relationships/hyperlink" Target="mailto:alvino@presidency.gov.za" TargetMode="External"/><Relationship Id="rId35" Type="http://schemas.openxmlformats.org/officeDocument/2006/relationships/hyperlink" Target="mailto:EIAAdmin@dffe.gov.za" TargetMode="External"/><Relationship Id="rId43" Type="http://schemas.openxmlformats.org/officeDocument/2006/relationships/header" Target="header9.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ssop.ENVIRONMENT\OneDrive%20-%20Department%20of%20Environmental%20Affairs\Desktop\7.%20April%202022%20-%20March%202023\11_Application%20form%20edit2022\templates%20DFFE\03.%20%20Blank%20Electronic%20Letter%202022az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749F1D4DC94961BF0778CC3342E6EF"/>
        <w:category>
          <w:name w:val="General"/>
          <w:gallery w:val="placeholder"/>
        </w:category>
        <w:types>
          <w:type w:val="bbPlcHdr"/>
        </w:types>
        <w:behaviors>
          <w:behavior w:val="content"/>
        </w:behaviors>
        <w:guid w:val="{9A227586-5673-43E2-A36A-EB0D8D6E4199}"/>
      </w:docPartPr>
      <w:docPartBody>
        <w:p w:rsidR="00CA7C98" w:rsidRDefault="00CE6123" w:rsidP="00CE6123">
          <w:pPr>
            <w:pStyle w:val="34749F1D4DC94961BF0778CC3342E6EF1"/>
          </w:pPr>
          <w:r w:rsidRPr="006F3C06">
            <w:rPr>
              <w:rStyle w:val="PlaceholderText"/>
            </w:rPr>
            <w:t>Click or tap to enter a date.</w:t>
          </w:r>
        </w:p>
      </w:docPartBody>
    </w:docPart>
    <w:docPart>
      <w:docPartPr>
        <w:name w:val="A9CE7856E883496DA5F745F2EA5FFDD4"/>
        <w:category>
          <w:name w:val="General"/>
          <w:gallery w:val="placeholder"/>
        </w:category>
        <w:types>
          <w:type w:val="bbPlcHdr"/>
        </w:types>
        <w:behaviors>
          <w:behavior w:val="content"/>
        </w:behaviors>
        <w:guid w:val="{F22E5A4D-3278-4F57-B5AA-2620FF4F6C42}"/>
      </w:docPartPr>
      <w:docPartBody>
        <w:p w:rsidR="00CA7C98" w:rsidRDefault="00CE6123" w:rsidP="00CE6123">
          <w:pPr>
            <w:pStyle w:val="A9CE7856E883496DA5F745F2EA5FFDD41"/>
          </w:pPr>
          <w:r w:rsidRPr="00A01064">
            <w:rPr>
              <w:rFonts w:cs="Arial"/>
              <w:i/>
              <w:iCs/>
              <w:szCs w:val="22"/>
              <w:lang w:val="en-ZA"/>
            </w:rPr>
            <w:t>Please reference a specific sub regulation and/or gazette</w:t>
          </w:r>
          <w:r w:rsidRPr="00A01064">
            <w:rPr>
              <w:rStyle w:val="PlaceholderText"/>
              <w:i/>
              <w:iCs/>
            </w:rPr>
            <w:t>.</w:t>
          </w:r>
        </w:p>
      </w:docPartBody>
    </w:docPart>
    <w:docPart>
      <w:docPartPr>
        <w:name w:val="6BDB356653464595AD606AA1620167EB"/>
        <w:category>
          <w:name w:val="General"/>
          <w:gallery w:val="placeholder"/>
        </w:category>
        <w:types>
          <w:type w:val="bbPlcHdr"/>
        </w:types>
        <w:behaviors>
          <w:behavior w:val="content"/>
        </w:behaviors>
        <w:guid w:val="{C2988118-87C8-4F17-AE4D-B5F2601581A8}"/>
      </w:docPartPr>
      <w:docPartBody>
        <w:p w:rsidR="00A8534F" w:rsidRDefault="00CE6123" w:rsidP="00CE6123">
          <w:pPr>
            <w:pStyle w:val="6BDB356653464595AD606AA1620167EB1"/>
          </w:pPr>
          <w:r w:rsidRPr="00FC68F5">
            <w:rPr>
              <w:rStyle w:val="PlaceholderText"/>
              <w:i/>
              <w:iCs/>
            </w:rPr>
            <w:t>Click or tap here to enter text.</w:t>
          </w:r>
        </w:p>
      </w:docPartBody>
    </w:docPart>
    <w:docPart>
      <w:docPartPr>
        <w:name w:val="5329470DADB047999456FA1B83EFDF8A"/>
        <w:category>
          <w:name w:val="General"/>
          <w:gallery w:val="placeholder"/>
        </w:category>
        <w:types>
          <w:type w:val="bbPlcHdr"/>
        </w:types>
        <w:behaviors>
          <w:behavior w:val="content"/>
        </w:behaviors>
        <w:guid w:val="{7148B64B-7DCC-4479-BAD4-07011B911288}"/>
      </w:docPartPr>
      <w:docPartBody>
        <w:p w:rsidR="00A8534F" w:rsidRDefault="00CE6123" w:rsidP="00CE6123">
          <w:pPr>
            <w:pStyle w:val="5329470DADB047999456FA1B83EFDF8A1"/>
          </w:pPr>
          <w:r w:rsidRPr="00965D26">
            <w:rPr>
              <w:i/>
              <w:iCs/>
              <w:szCs w:val="22"/>
            </w:rPr>
            <w:t>Include the project title which describes the main activity, any associated activities and provide the area within which it occurs</w:t>
          </w:r>
          <w:r w:rsidRPr="00965D26">
            <w:rPr>
              <w:rStyle w:val="PlaceholderText"/>
              <w:i/>
              <w:iCs/>
            </w:rPr>
            <w:t>.</w:t>
          </w:r>
        </w:p>
      </w:docPartBody>
    </w:docPart>
    <w:docPart>
      <w:docPartPr>
        <w:name w:val="2744C463B1DA40D59909BAF52695C323"/>
        <w:category>
          <w:name w:val="General"/>
          <w:gallery w:val="placeholder"/>
        </w:category>
        <w:types>
          <w:type w:val="bbPlcHdr"/>
        </w:types>
        <w:behaviors>
          <w:behavior w:val="content"/>
        </w:behaviors>
        <w:guid w:val="{768296BA-98C6-462B-AC2F-F81A423D4181}"/>
      </w:docPartPr>
      <w:docPartBody>
        <w:p w:rsidR="00A8534F" w:rsidRDefault="00CE6123" w:rsidP="00CE6123">
          <w:pPr>
            <w:pStyle w:val="2744C463B1DA40D59909BAF52695C3231"/>
          </w:pPr>
          <w:r w:rsidRPr="00A11130">
            <w:rPr>
              <w:rStyle w:val="PlaceholderText"/>
              <w:b/>
              <w:bCs/>
              <w:i/>
              <w:iCs/>
            </w:rPr>
            <w:t>Choose a title</w:t>
          </w:r>
          <w:r w:rsidRPr="00A11130">
            <w:rPr>
              <w:rStyle w:val="PlaceholderText"/>
              <w:b/>
              <w:bCs/>
            </w:rPr>
            <w:t>.</w:t>
          </w:r>
        </w:p>
      </w:docPartBody>
    </w:docPart>
    <w:docPart>
      <w:docPartPr>
        <w:name w:val="B4A1D80C89CF4149858420C797D9207C"/>
        <w:category>
          <w:name w:val="General"/>
          <w:gallery w:val="placeholder"/>
        </w:category>
        <w:types>
          <w:type w:val="bbPlcHdr"/>
        </w:types>
        <w:behaviors>
          <w:behavior w:val="content"/>
        </w:behaviors>
        <w:guid w:val="{D4136F4D-EED3-4B4C-B883-9A7BB2677E6A}"/>
      </w:docPartPr>
      <w:docPartBody>
        <w:p w:rsidR="00A8534F" w:rsidRDefault="00CE6123" w:rsidP="00CE6123">
          <w:pPr>
            <w:pStyle w:val="B4A1D80C89CF4149858420C797D9207C1"/>
          </w:pPr>
          <w:r w:rsidRPr="00A11130">
            <w:rPr>
              <w:rStyle w:val="PlaceholderText"/>
              <w:b/>
              <w:bCs/>
            </w:rPr>
            <w:t>Click or tap here to enter text.</w:t>
          </w:r>
        </w:p>
      </w:docPartBody>
    </w:docPart>
    <w:docPart>
      <w:docPartPr>
        <w:name w:val="C90760279123444D82BDF26224EB3605"/>
        <w:category>
          <w:name w:val="General"/>
          <w:gallery w:val="placeholder"/>
        </w:category>
        <w:types>
          <w:type w:val="bbPlcHdr"/>
        </w:types>
        <w:behaviors>
          <w:behavior w:val="content"/>
        </w:behaviors>
        <w:guid w:val="{046EA22E-7BF1-4A28-BF23-BABF5695EF91}"/>
      </w:docPartPr>
      <w:docPartBody>
        <w:p w:rsidR="00A8534F" w:rsidRDefault="00CE6123" w:rsidP="00CE6123">
          <w:pPr>
            <w:pStyle w:val="C90760279123444D82BDF26224EB36051"/>
          </w:pPr>
          <w:r w:rsidRPr="00A11130">
            <w:rPr>
              <w:rStyle w:val="PlaceholderText"/>
              <w:b/>
              <w:bCs/>
            </w:rPr>
            <w:t>Click or tap here to enter text.</w:t>
          </w:r>
        </w:p>
      </w:docPartBody>
    </w:docPart>
    <w:docPart>
      <w:docPartPr>
        <w:name w:val="B463D86805474496B6FC4CF16776CE8E"/>
        <w:category>
          <w:name w:val="General"/>
          <w:gallery w:val="placeholder"/>
        </w:category>
        <w:types>
          <w:type w:val="bbPlcHdr"/>
        </w:types>
        <w:behaviors>
          <w:behavior w:val="content"/>
        </w:behaviors>
        <w:guid w:val="{80DC023A-1504-409C-93DC-29D03B7E8A0E}"/>
      </w:docPartPr>
      <w:docPartBody>
        <w:p w:rsidR="00A8534F" w:rsidRDefault="00CE6123" w:rsidP="00CE6123">
          <w:pPr>
            <w:pStyle w:val="B463D86805474496B6FC4CF16776CE8E1"/>
          </w:pPr>
          <w:r w:rsidRPr="00C71CC9">
            <w:rPr>
              <w:rStyle w:val="PlaceholderText"/>
            </w:rPr>
            <w:t>Click or tap here to enter text.</w:t>
          </w:r>
        </w:p>
      </w:docPartBody>
    </w:docPart>
    <w:docPart>
      <w:docPartPr>
        <w:name w:val="49A427AC7EAF4217A890E44A6E9D1DD2"/>
        <w:category>
          <w:name w:val="General"/>
          <w:gallery w:val="placeholder"/>
        </w:category>
        <w:types>
          <w:type w:val="bbPlcHdr"/>
        </w:types>
        <w:behaviors>
          <w:behavior w:val="content"/>
        </w:behaviors>
        <w:guid w:val="{2D76B77C-8912-43E0-8B56-02F2282ABBE2}"/>
      </w:docPartPr>
      <w:docPartBody>
        <w:p w:rsidR="00A8534F" w:rsidRDefault="00CE6123" w:rsidP="00CE6123">
          <w:pPr>
            <w:pStyle w:val="49A427AC7EAF4217A890E44A6E9D1DD21"/>
          </w:pPr>
          <w:r w:rsidRPr="00C71CC9">
            <w:rPr>
              <w:rStyle w:val="PlaceholderText"/>
            </w:rPr>
            <w:t>Click or tap here to enter text.</w:t>
          </w:r>
        </w:p>
      </w:docPartBody>
    </w:docPart>
    <w:docPart>
      <w:docPartPr>
        <w:name w:val="C0E9B525186346EAA883A1261F7687BF"/>
        <w:category>
          <w:name w:val="General"/>
          <w:gallery w:val="placeholder"/>
        </w:category>
        <w:types>
          <w:type w:val="bbPlcHdr"/>
        </w:types>
        <w:behaviors>
          <w:behavior w:val="content"/>
        </w:behaviors>
        <w:guid w:val="{0DED8911-923C-406C-B84E-9B45440A57A6}"/>
      </w:docPartPr>
      <w:docPartBody>
        <w:p w:rsidR="00A8534F" w:rsidRDefault="00CE6123" w:rsidP="00CE6123">
          <w:pPr>
            <w:pStyle w:val="C0E9B525186346EAA883A1261F7687BF1"/>
          </w:pPr>
          <w:r w:rsidRPr="00C71CC9">
            <w:rPr>
              <w:rStyle w:val="PlaceholderText"/>
            </w:rPr>
            <w:t>Click or tap here to enter text.</w:t>
          </w:r>
        </w:p>
      </w:docPartBody>
    </w:docPart>
    <w:docPart>
      <w:docPartPr>
        <w:name w:val="1DE8A9BC53CE4505B297205012609F62"/>
        <w:category>
          <w:name w:val="General"/>
          <w:gallery w:val="placeholder"/>
        </w:category>
        <w:types>
          <w:type w:val="bbPlcHdr"/>
        </w:types>
        <w:behaviors>
          <w:behavior w:val="content"/>
        </w:behaviors>
        <w:guid w:val="{F6392A21-8850-4A6B-8BB8-67497870AED8}"/>
      </w:docPartPr>
      <w:docPartBody>
        <w:p w:rsidR="00A8534F" w:rsidRDefault="00CE6123" w:rsidP="00CE6123">
          <w:pPr>
            <w:pStyle w:val="1DE8A9BC53CE4505B297205012609F621"/>
          </w:pPr>
          <w:r w:rsidRPr="00C71CC9">
            <w:rPr>
              <w:rStyle w:val="PlaceholderText"/>
            </w:rPr>
            <w:t>Click or tap here to enter text.</w:t>
          </w:r>
        </w:p>
      </w:docPartBody>
    </w:docPart>
    <w:docPart>
      <w:docPartPr>
        <w:name w:val="CAB5A3F7125C4017994A7F410A3857A0"/>
        <w:category>
          <w:name w:val="General"/>
          <w:gallery w:val="placeholder"/>
        </w:category>
        <w:types>
          <w:type w:val="bbPlcHdr"/>
        </w:types>
        <w:behaviors>
          <w:behavior w:val="content"/>
        </w:behaviors>
        <w:guid w:val="{84950518-DF22-4DB8-A96C-9B5FD800C4E3}"/>
      </w:docPartPr>
      <w:docPartBody>
        <w:p w:rsidR="00A8534F" w:rsidRDefault="00CE6123" w:rsidP="00CE6123">
          <w:pPr>
            <w:pStyle w:val="CAB5A3F7125C4017994A7F410A3857A01"/>
          </w:pPr>
          <w:r w:rsidRPr="00C71CC9">
            <w:rPr>
              <w:rStyle w:val="PlaceholderText"/>
            </w:rPr>
            <w:t>Click or tap here to enter text.</w:t>
          </w:r>
        </w:p>
      </w:docPartBody>
    </w:docPart>
    <w:docPart>
      <w:docPartPr>
        <w:name w:val="1861AC6A175641C98B5549268B5DB3E7"/>
        <w:category>
          <w:name w:val="General"/>
          <w:gallery w:val="placeholder"/>
        </w:category>
        <w:types>
          <w:type w:val="bbPlcHdr"/>
        </w:types>
        <w:behaviors>
          <w:behavior w:val="content"/>
        </w:behaviors>
        <w:guid w:val="{F1C9ED96-B7EB-461E-B187-245C838B3B43}"/>
      </w:docPartPr>
      <w:docPartBody>
        <w:p w:rsidR="00A8534F" w:rsidRDefault="00CE6123" w:rsidP="00CE6123">
          <w:pPr>
            <w:pStyle w:val="1861AC6A175641C98B5549268B5DB3E71"/>
          </w:pPr>
          <w:r w:rsidRPr="00C71CC9">
            <w:rPr>
              <w:rStyle w:val="PlaceholderText"/>
            </w:rPr>
            <w:t>Click or tap here to enter text.</w:t>
          </w:r>
        </w:p>
      </w:docPartBody>
    </w:docPart>
    <w:docPart>
      <w:docPartPr>
        <w:name w:val="F714612533AE4FC5AD6D2C9459CAF36F"/>
        <w:category>
          <w:name w:val="General"/>
          <w:gallery w:val="placeholder"/>
        </w:category>
        <w:types>
          <w:type w:val="bbPlcHdr"/>
        </w:types>
        <w:behaviors>
          <w:behavior w:val="content"/>
        </w:behaviors>
        <w:guid w:val="{0E4AE093-5878-4ABE-84B5-C478F2B8C8F4}"/>
      </w:docPartPr>
      <w:docPartBody>
        <w:p w:rsidR="00A8534F" w:rsidRDefault="00CE6123" w:rsidP="00CE6123">
          <w:pPr>
            <w:pStyle w:val="F714612533AE4FC5AD6D2C9459CAF36F1"/>
          </w:pPr>
          <w:r w:rsidRPr="00C71CC9">
            <w:rPr>
              <w:rStyle w:val="PlaceholderText"/>
            </w:rPr>
            <w:t>Click or tap here to enter text.</w:t>
          </w:r>
        </w:p>
      </w:docPartBody>
    </w:docPart>
    <w:docPart>
      <w:docPartPr>
        <w:name w:val="E556C08950EA4CD28BA132938300C2BD"/>
        <w:category>
          <w:name w:val="General"/>
          <w:gallery w:val="placeholder"/>
        </w:category>
        <w:types>
          <w:type w:val="bbPlcHdr"/>
        </w:types>
        <w:behaviors>
          <w:behavior w:val="content"/>
        </w:behaviors>
        <w:guid w:val="{2B389851-6742-433C-A3D9-2F56D8BE2FB9}"/>
      </w:docPartPr>
      <w:docPartBody>
        <w:p w:rsidR="00A8534F" w:rsidRDefault="00CE6123" w:rsidP="00CE6123">
          <w:pPr>
            <w:pStyle w:val="E556C08950EA4CD28BA132938300C2BD1"/>
          </w:pPr>
          <w:r w:rsidRPr="00C71CC9">
            <w:rPr>
              <w:rStyle w:val="PlaceholderText"/>
            </w:rPr>
            <w:t>Click or tap here to enter text.</w:t>
          </w:r>
        </w:p>
      </w:docPartBody>
    </w:docPart>
    <w:docPart>
      <w:docPartPr>
        <w:name w:val="472A154D102C41D39C37D28A3C1E6A71"/>
        <w:category>
          <w:name w:val="General"/>
          <w:gallery w:val="placeholder"/>
        </w:category>
        <w:types>
          <w:type w:val="bbPlcHdr"/>
        </w:types>
        <w:behaviors>
          <w:behavior w:val="content"/>
        </w:behaviors>
        <w:guid w:val="{5D742135-4058-4690-8AD8-652E64F29E11}"/>
      </w:docPartPr>
      <w:docPartBody>
        <w:p w:rsidR="00A8534F" w:rsidRDefault="00CE6123" w:rsidP="00CE6123">
          <w:pPr>
            <w:pStyle w:val="472A154D102C41D39C37D28A3C1E6A711"/>
          </w:pPr>
          <w:r w:rsidRPr="00C71CC9">
            <w:rPr>
              <w:rStyle w:val="PlaceholderText"/>
            </w:rPr>
            <w:t>Click or tap here to enter text.</w:t>
          </w:r>
        </w:p>
      </w:docPartBody>
    </w:docPart>
    <w:docPart>
      <w:docPartPr>
        <w:name w:val="4BC5E9C29B76455DA0EEC4F17BD3EBDE"/>
        <w:category>
          <w:name w:val="General"/>
          <w:gallery w:val="placeholder"/>
        </w:category>
        <w:types>
          <w:type w:val="bbPlcHdr"/>
        </w:types>
        <w:behaviors>
          <w:behavior w:val="content"/>
        </w:behaviors>
        <w:guid w:val="{0DDCEDCE-8909-4623-9E58-7A9D69ED0BF8}"/>
      </w:docPartPr>
      <w:docPartBody>
        <w:p w:rsidR="00A8534F" w:rsidRDefault="00CE6123" w:rsidP="00CE6123">
          <w:pPr>
            <w:pStyle w:val="4BC5E9C29B76455DA0EEC4F17BD3EBDE1"/>
          </w:pPr>
          <w:r w:rsidRPr="00C71CC9">
            <w:rPr>
              <w:rStyle w:val="PlaceholderText"/>
            </w:rPr>
            <w:t>Click or tap here to enter text.</w:t>
          </w:r>
        </w:p>
      </w:docPartBody>
    </w:docPart>
    <w:docPart>
      <w:docPartPr>
        <w:name w:val="D7AD317E41464CFEA24B2B739C997249"/>
        <w:category>
          <w:name w:val="General"/>
          <w:gallery w:val="placeholder"/>
        </w:category>
        <w:types>
          <w:type w:val="bbPlcHdr"/>
        </w:types>
        <w:behaviors>
          <w:behavior w:val="content"/>
        </w:behaviors>
        <w:guid w:val="{73083AF8-DE30-4728-AF7A-7961983114D3}"/>
      </w:docPartPr>
      <w:docPartBody>
        <w:p w:rsidR="00A8534F" w:rsidRDefault="00CE6123" w:rsidP="00CE6123">
          <w:pPr>
            <w:pStyle w:val="D7AD317E41464CFEA24B2B739C9972491"/>
          </w:pPr>
          <w:r w:rsidRPr="00C71CC9">
            <w:rPr>
              <w:rStyle w:val="PlaceholderText"/>
            </w:rPr>
            <w:t>Click or tap here to enter text.</w:t>
          </w:r>
        </w:p>
      </w:docPartBody>
    </w:docPart>
    <w:docPart>
      <w:docPartPr>
        <w:name w:val="88A60D66856C46638D252E4F432739F5"/>
        <w:category>
          <w:name w:val="General"/>
          <w:gallery w:val="placeholder"/>
        </w:category>
        <w:types>
          <w:type w:val="bbPlcHdr"/>
        </w:types>
        <w:behaviors>
          <w:behavior w:val="content"/>
        </w:behaviors>
        <w:guid w:val="{DD6B9C4A-581D-46EB-AA10-9279F61B6C32}"/>
      </w:docPartPr>
      <w:docPartBody>
        <w:p w:rsidR="00A8534F" w:rsidRDefault="00CE6123" w:rsidP="00CE6123">
          <w:pPr>
            <w:pStyle w:val="88A60D66856C46638D252E4F432739F51"/>
          </w:pPr>
          <w:r w:rsidRPr="00C71CC9">
            <w:rPr>
              <w:rStyle w:val="PlaceholderText"/>
            </w:rPr>
            <w:t>Click or tap here to enter text.</w:t>
          </w:r>
        </w:p>
      </w:docPartBody>
    </w:docPart>
    <w:docPart>
      <w:docPartPr>
        <w:name w:val="C4946479783D4D1FA652A898874AB6B1"/>
        <w:category>
          <w:name w:val="General"/>
          <w:gallery w:val="placeholder"/>
        </w:category>
        <w:types>
          <w:type w:val="bbPlcHdr"/>
        </w:types>
        <w:behaviors>
          <w:behavior w:val="content"/>
        </w:behaviors>
        <w:guid w:val="{BA4C51AE-C2B4-4CDB-A1B0-CF703567ECFC}"/>
      </w:docPartPr>
      <w:docPartBody>
        <w:p w:rsidR="00A8534F" w:rsidRDefault="00CE6123" w:rsidP="00CE6123">
          <w:pPr>
            <w:pStyle w:val="C4946479783D4D1FA652A898874AB6B11"/>
          </w:pPr>
          <w:r w:rsidRPr="00C71CC9">
            <w:rPr>
              <w:rStyle w:val="PlaceholderText"/>
            </w:rPr>
            <w:t>Click or tap here to enter text.</w:t>
          </w:r>
        </w:p>
      </w:docPartBody>
    </w:docPart>
    <w:docPart>
      <w:docPartPr>
        <w:name w:val="0ABAD23B36284A0585B2ACD08626DC68"/>
        <w:category>
          <w:name w:val="General"/>
          <w:gallery w:val="placeholder"/>
        </w:category>
        <w:types>
          <w:type w:val="bbPlcHdr"/>
        </w:types>
        <w:behaviors>
          <w:behavior w:val="content"/>
        </w:behaviors>
        <w:guid w:val="{195D1ADF-0865-46CD-A315-61FD42660383}"/>
      </w:docPartPr>
      <w:docPartBody>
        <w:p w:rsidR="00A8534F" w:rsidRDefault="00CE6123" w:rsidP="00CE6123">
          <w:pPr>
            <w:pStyle w:val="0ABAD23B36284A0585B2ACD08626DC681"/>
          </w:pPr>
          <w:r w:rsidRPr="00C71CC9">
            <w:rPr>
              <w:rStyle w:val="PlaceholderText"/>
            </w:rPr>
            <w:t>Click or tap here to enter text.</w:t>
          </w:r>
        </w:p>
      </w:docPartBody>
    </w:docPart>
    <w:docPart>
      <w:docPartPr>
        <w:name w:val="40F4A1284A84453A94D5514E12A39D1C"/>
        <w:category>
          <w:name w:val="General"/>
          <w:gallery w:val="placeholder"/>
        </w:category>
        <w:types>
          <w:type w:val="bbPlcHdr"/>
        </w:types>
        <w:behaviors>
          <w:behavior w:val="content"/>
        </w:behaviors>
        <w:guid w:val="{57823824-650C-4F8B-BF2E-423E112FD943}"/>
      </w:docPartPr>
      <w:docPartBody>
        <w:p w:rsidR="00F95993" w:rsidRDefault="00CE6123" w:rsidP="00CE6123">
          <w:pPr>
            <w:pStyle w:val="40F4A1284A84453A94D5514E12A39D1C1"/>
          </w:pPr>
          <w:r w:rsidRPr="00C71CC9">
            <w:rPr>
              <w:rStyle w:val="PlaceholderText"/>
            </w:rPr>
            <w:t>Click or tap here to enter text.</w:t>
          </w:r>
        </w:p>
      </w:docPartBody>
    </w:docPart>
    <w:docPart>
      <w:docPartPr>
        <w:name w:val="C100D75A825140E0B65F1C91AC7030B3"/>
        <w:category>
          <w:name w:val="General"/>
          <w:gallery w:val="placeholder"/>
        </w:category>
        <w:types>
          <w:type w:val="bbPlcHdr"/>
        </w:types>
        <w:behaviors>
          <w:behavior w:val="content"/>
        </w:behaviors>
        <w:guid w:val="{3A9256E4-6BFF-4F49-970E-BC14CB6825BB}"/>
      </w:docPartPr>
      <w:docPartBody>
        <w:p w:rsidR="00F95993" w:rsidRDefault="00CE6123" w:rsidP="00CE6123">
          <w:pPr>
            <w:pStyle w:val="C100D75A825140E0B65F1C91AC7030B31"/>
          </w:pPr>
          <w:r w:rsidRPr="00C71CC9">
            <w:rPr>
              <w:rStyle w:val="PlaceholderText"/>
            </w:rPr>
            <w:t>Click or tap here to enter text.</w:t>
          </w:r>
        </w:p>
      </w:docPartBody>
    </w:docPart>
    <w:docPart>
      <w:docPartPr>
        <w:name w:val="EEEDAE5BAAE648D8849C28FA216AB3CB"/>
        <w:category>
          <w:name w:val="General"/>
          <w:gallery w:val="placeholder"/>
        </w:category>
        <w:types>
          <w:type w:val="bbPlcHdr"/>
        </w:types>
        <w:behaviors>
          <w:behavior w:val="content"/>
        </w:behaviors>
        <w:guid w:val="{E18FC9E4-91E4-41C8-9E37-156F9BFB5382}"/>
      </w:docPartPr>
      <w:docPartBody>
        <w:p w:rsidR="00F95993" w:rsidRDefault="00CE6123" w:rsidP="00CE6123">
          <w:pPr>
            <w:pStyle w:val="EEEDAE5BAAE648D8849C28FA216AB3CB1"/>
          </w:pPr>
          <w:r w:rsidRPr="00C71CC9">
            <w:rPr>
              <w:rStyle w:val="PlaceholderText"/>
            </w:rPr>
            <w:t>Click or tap here to enter text.</w:t>
          </w:r>
        </w:p>
      </w:docPartBody>
    </w:docPart>
    <w:docPart>
      <w:docPartPr>
        <w:name w:val="591473CEF0D64DD788A2F11268CB463E"/>
        <w:category>
          <w:name w:val="General"/>
          <w:gallery w:val="placeholder"/>
        </w:category>
        <w:types>
          <w:type w:val="bbPlcHdr"/>
        </w:types>
        <w:behaviors>
          <w:behavior w:val="content"/>
        </w:behaviors>
        <w:guid w:val="{E0D57CE2-59F4-49B7-AA85-99863271B69F}"/>
      </w:docPartPr>
      <w:docPartBody>
        <w:p w:rsidR="00F95993" w:rsidRDefault="00CE6123" w:rsidP="00CE6123">
          <w:pPr>
            <w:pStyle w:val="591473CEF0D64DD788A2F11268CB463E1"/>
          </w:pPr>
          <w:r w:rsidRPr="00C71CC9">
            <w:rPr>
              <w:rStyle w:val="PlaceholderText"/>
            </w:rPr>
            <w:t>Click or tap here to enter text.</w:t>
          </w:r>
        </w:p>
      </w:docPartBody>
    </w:docPart>
    <w:docPart>
      <w:docPartPr>
        <w:name w:val="C62F3C6DE27A4C1091B34C6C3B5325D8"/>
        <w:category>
          <w:name w:val="General"/>
          <w:gallery w:val="placeholder"/>
        </w:category>
        <w:types>
          <w:type w:val="bbPlcHdr"/>
        </w:types>
        <w:behaviors>
          <w:behavior w:val="content"/>
        </w:behaviors>
        <w:guid w:val="{BEA3C6B0-041A-4DCB-8A45-8342A7106AE8}"/>
      </w:docPartPr>
      <w:docPartBody>
        <w:p w:rsidR="00F95993" w:rsidRDefault="00CE6123" w:rsidP="00CE6123">
          <w:pPr>
            <w:pStyle w:val="C62F3C6DE27A4C1091B34C6C3B5325D81"/>
          </w:pPr>
          <w:r w:rsidRPr="00C71CC9">
            <w:rPr>
              <w:rStyle w:val="PlaceholderText"/>
            </w:rPr>
            <w:t>Click or tap here to enter text.</w:t>
          </w:r>
        </w:p>
      </w:docPartBody>
    </w:docPart>
    <w:docPart>
      <w:docPartPr>
        <w:name w:val="C57B138FE602423581F27FC53228FD17"/>
        <w:category>
          <w:name w:val="General"/>
          <w:gallery w:val="placeholder"/>
        </w:category>
        <w:types>
          <w:type w:val="bbPlcHdr"/>
        </w:types>
        <w:behaviors>
          <w:behavior w:val="content"/>
        </w:behaviors>
        <w:guid w:val="{15F7F164-CBD8-4CA8-A352-62C00396863E}"/>
      </w:docPartPr>
      <w:docPartBody>
        <w:p w:rsidR="00F95993" w:rsidRDefault="00CE6123" w:rsidP="00CE6123">
          <w:pPr>
            <w:pStyle w:val="C57B138FE602423581F27FC53228FD171"/>
          </w:pPr>
          <w:r w:rsidRPr="00C71CC9">
            <w:rPr>
              <w:rStyle w:val="PlaceholderText"/>
            </w:rPr>
            <w:t>Click or tap here to enter text.</w:t>
          </w:r>
        </w:p>
      </w:docPartBody>
    </w:docPart>
    <w:docPart>
      <w:docPartPr>
        <w:name w:val="4F46B3C833544FDAB5976B18F84D598D"/>
        <w:category>
          <w:name w:val="General"/>
          <w:gallery w:val="placeholder"/>
        </w:category>
        <w:types>
          <w:type w:val="bbPlcHdr"/>
        </w:types>
        <w:behaviors>
          <w:behavior w:val="content"/>
        </w:behaviors>
        <w:guid w:val="{DCB4138D-5372-4E9B-A575-509B849340DC}"/>
      </w:docPartPr>
      <w:docPartBody>
        <w:p w:rsidR="00F95993" w:rsidRDefault="00CE6123" w:rsidP="00CE6123">
          <w:pPr>
            <w:pStyle w:val="4F46B3C833544FDAB5976B18F84D598D1"/>
          </w:pPr>
          <w:r w:rsidRPr="00A11130">
            <w:rPr>
              <w:rStyle w:val="PlaceholderText"/>
              <w:b/>
              <w:bCs/>
            </w:rPr>
            <w:t>Click or tap here to enter text.</w:t>
          </w:r>
        </w:p>
      </w:docPartBody>
    </w:docPart>
    <w:docPart>
      <w:docPartPr>
        <w:name w:val="CFE1B085275844E19F1266BC73C9614B"/>
        <w:category>
          <w:name w:val="General"/>
          <w:gallery w:val="placeholder"/>
        </w:category>
        <w:types>
          <w:type w:val="bbPlcHdr"/>
        </w:types>
        <w:behaviors>
          <w:behavior w:val="content"/>
        </w:behaviors>
        <w:guid w:val="{FA14E31B-5940-43C9-9172-092A765984EE}"/>
      </w:docPartPr>
      <w:docPartBody>
        <w:p w:rsidR="00F95993" w:rsidRDefault="00CE6123" w:rsidP="00CE6123">
          <w:pPr>
            <w:pStyle w:val="CFE1B085275844E19F1266BC73C9614B1"/>
          </w:pPr>
          <w:r w:rsidRPr="00C70B41">
            <w:rPr>
              <w:rStyle w:val="PlaceholderText"/>
              <w:b/>
            </w:rPr>
            <w:t>Click or tap here to enter text.</w:t>
          </w:r>
        </w:p>
      </w:docPartBody>
    </w:docPart>
    <w:docPart>
      <w:docPartPr>
        <w:name w:val="ED534062113E494097B94FAEC3C3B68A"/>
        <w:category>
          <w:name w:val="General"/>
          <w:gallery w:val="placeholder"/>
        </w:category>
        <w:types>
          <w:type w:val="bbPlcHdr"/>
        </w:types>
        <w:behaviors>
          <w:behavior w:val="content"/>
        </w:behaviors>
        <w:guid w:val="{2B93F5BB-4CA1-4176-B6F9-EAE18986EB51}"/>
      </w:docPartPr>
      <w:docPartBody>
        <w:p w:rsidR="00F95993" w:rsidRDefault="00CE6123" w:rsidP="00CE6123">
          <w:pPr>
            <w:pStyle w:val="ED534062113E494097B94FAEC3C3B68A1"/>
          </w:pPr>
          <w:r w:rsidRPr="00C71CC9">
            <w:rPr>
              <w:rStyle w:val="PlaceholderText"/>
            </w:rPr>
            <w:t>Click or tap here to enter text.</w:t>
          </w:r>
        </w:p>
      </w:docPartBody>
    </w:docPart>
    <w:docPart>
      <w:docPartPr>
        <w:name w:val="C0DCE78485404CFF88BB24DD340B7A51"/>
        <w:category>
          <w:name w:val="General"/>
          <w:gallery w:val="placeholder"/>
        </w:category>
        <w:types>
          <w:type w:val="bbPlcHdr"/>
        </w:types>
        <w:behaviors>
          <w:behavior w:val="content"/>
        </w:behaviors>
        <w:guid w:val="{C5265DA0-B2D5-4CB5-8042-74E2F68974AE}"/>
      </w:docPartPr>
      <w:docPartBody>
        <w:p w:rsidR="00F95993" w:rsidRDefault="00CE6123" w:rsidP="00CE6123">
          <w:pPr>
            <w:pStyle w:val="C0DCE78485404CFF88BB24DD340B7A511"/>
          </w:pPr>
          <w:r w:rsidRPr="00C71CC9">
            <w:rPr>
              <w:rStyle w:val="PlaceholderText"/>
            </w:rPr>
            <w:t>Click or tap here to enter text.</w:t>
          </w:r>
        </w:p>
      </w:docPartBody>
    </w:docPart>
    <w:docPart>
      <w:docPartPr>
        <w:name w:val="FF60377044894FCFB7E6F5D5CFD9F1FB"/>
        <w:category>
          <w:name w:val="General"/>
          <w:gallery w:val="placeholder"/>
        </w:category>
        <w:types>
          <w:type w:val="bbPlcHdr"/>
        </w:types>
        <w:behaviors>
          <w:behavior w:val="content"/>
        </w:behaviors>
        <w:guid w:val="{A521C56C-F067-4919-A57E-91CB94B2A948}"/>
      </w:docPartPr>
      <w:docPartBody>
        <w:p w:rsidR="00F95993" w:rsidRDefault="00CE6123" w:rsidP="00CE6123">
          <w:pPr>
            <w:pStyle w:val="FF60377044894FCFB7E6F5D5CFD9F1FB1"/>
          </w:pPr>
          <w:r w:rsidRPr="00C71CC9">
            <w:rPr>
              <w:rStyle w:val="PlaceholderText"/>
            </w:rPr>
            <w:t>Click or tap here to enter text.</w:t>
          </w:r>
        </w:p>
      </w:docPartBody>
    </w:docPart>
    <w:docPart>
      <w:docPartPr>
        <w:name w:val="C52D88818F8F4A7888B621E439F16F94"/>
        <w:category>
          <w:name w:val="General"/>
          <w:gallery w:val="placeholder"/>
        </w:category>
        <w:types>
          <w:type w:val="bbPlcHdr"/>
        </w:types>
        <w:behaviors>
          <w:behavior w:val="content"/>
        </w:behaviors>
        <w:guid w:val="{20E3A097-53D4-4E8C-8C9B-2DC0E44412CA}"/>
      </w:docPartPr>
      <w:docPartBody>
        <w:p w:rsidR="00F95993" w:rsidRDefault="00CE6123" w:rsidP="00CE6123">
          <w:pPr>
            <w:pStyle w:val="C52D88818F8F4A7888B621E439F16F941"/>
          </w:pPr>
          <w:r w:rsidRPr="00C71CC9">
            <w:rPr>
              <w:rStyle w:val="PlaceholderText"/>
            </w:rPr>
            <w:t>Click or tap here to enter text.</w:t>
          </w:r>
        </w:p>
      </w:docPartBody>
    </w:docPart>
    <w:docPart>
      <w:docPartPr>
        <w:name w:val="4F8649AA10A344E191CD49DBD456EFBD"/>
        <w:category>
          <w:name w:val="General"/>
          <w:gallery w:val="placeholder"/>
        </w:category>
        <w:types>
          <w:type w:val="bbPlcHdr"/>
        </w:types>
        <w:behaviors>
          <w:behavior w:val="content"/>
        </w:behaviors>
        <w:guid w:val="{AFFCEFFE-9FA3-4DE5-9200-0744CB904832}"/>
      </w:docPartPr>
      <w:docPartBody>
        <w:p w:rsidR="00F95993" w:rsidRDefault="00CE6123" w:rsidP="00CE6123">
          <w:pPr>
            <w:pStyle w:val="4F8649AA10A344E191CD49DBD456EFBD1"/>
          </w:pPr>
          <w:r w:rsidRPr="00A11130">
            <w:rPr>
              <w:rStyle w:val="PlaceholderText"/>
              <w:b/>
            </w:rPr>
            <w:t>Click or tap here to enter text.</w:t>
          </w:r>
        </w:p>
      </w:docPartBody>
    </w:docPart>
    <w:docPart>
      <w:docPartPr>
        <w:name w:val="B444366BB7794424AE4F23D79CAAD455"/>
        <w:category>
          <w:name w:val="General"/>
          <w:gallery w:val="placeholder"/>
        </w:category>
        <w:types>
          <w:type w:val="bbPlcHdr"/>
        </w:types>
        <w:behaviors>
          <w:behavior w:val="content"/>
        </w:behaviors>
        <w:guid w:val="{8E656ECF-1DB3-47D7-8D9F-DD103AC20126}"/>
      </w:docPartPr>
      <w:docPartBody>
        <w:p w:rsidR="00F95993" w:rsidRDefault="00CE6123" w:rsidP="00CE6123">
          <w:pPr>
            <w:pStyle w:val="B444366BB7794424AE4F23D79CAAD4551"/>
          </w:pPr>
          <w:r w:rsidRPr="00C71CC9">
            <w:rPr>
              <w:rStyle w:val="PlaceholderText"/>
            </w:rPr>
            <w:t>Click or tap here to enter text.</w:t>
          </w:r>
        </w:p>
      </w:docPartBody>
    </w:docPart>
    <w:docPart>
      <w:docPartPr>
        <w:name w:val="218EA0B2AB8D4A6AA88717CF2ECEAF20"/>
        <w:category>
          <w:name w:val="General"/>
          <w:gallery w:val="placeholder"/>
        </w:category>
        <w:types>
          <w:type w:val="bbPlcHdr"/>
        </w:types>
        <w:behaviors>
          <w:behavior w:val="content"/>
        </w:behaviors>
        <w:guid w:val="{95DC1913-BF3C-49F5-AD46-A76603FA7D5C}"/>
      </w:docPartPr>
      <w:docPartBody>
        <w:p w:rsidR="00F95993" w:rsidRDefault="00CE6123" w:rsidP="00CE6123">
          <w:pPr>
            <w:pStyle w:val="218EA0B2AB8D4A6AA88717CF2ECEAF201"/>
          </w:pPr>
          <w:r w:rsidRPr="00C71CC9">
            <w:rPr>
              <w:rStyle w:val="PlaceholderText"/>
            </w:rPr>
            <w:t>Click or tap here to enter text.</w:t>
          </w:r>
        </w:p>
      </w:docPartBody>
    </w:docPart>
    <w:docPart>
      <w:docPartPr>
        <w:name w:val="255ABCB346E0464096D4E74D78C6F5CA"/>
        <w:category>
          <w:name w:val="General"/>
          <w:gallery w:val="placeholder"/>
        </w:category>
        <w:types>
          <w:type w:val="bbPlcHdr"/>
        </w:types>
        <w:behaviors>
          <w:behavior w:val="content"/>
        </w:behaviors>
        <w:guid w:val="{93B96964-D9E2-4538-AD09-09F1061A5AA3}"/>
      </w:docPartPr>
      <w:docPartBody>
        <w:p w:rsidR="00F95993" w:rsidRDefault="00CE6123" w:rsidP="00CE6123">
          <w:pPr>
            <w:pStyle w:val="255ABCB346E0464096D4E74D78C6F5CA1"/>
          </w:pPr>
          <w:r w:rsidRPr="00C71CC9">
            <w:rPr>
              <w:rStyle w:val="PlaceholderText"/>
            </w:rPr>
            <w:t>Click or tap here to enter text.</w:t>
          </w:r>
        </w:p>
      </w:docPartBody>
    </w:docPart>
    <w:docPart>
      <w:docPartPr>
        <w:name w:val="440EC4114DFD42EFB22254B97C51A1E8"/>
        <w:category>
          <w:name w:val="General"/>
          <w:gallery w:val="placeholder"/>
        </w:category>
        <w:types>
          <w:type w:val="bbPlcHdr"/>
        </w:types>
        <w:behaviors>
          <w:behavior w:val="content"/>
        </w:behaviors>
        <w:guid w:val="{92CB4CEF-9BCE-4E17-BF3C-957B1ADCDCA5}"/>
      </w:docPartPr>
      <w:docPartBody>
        <w:p w:rsidR="00F95993" w:rsidRDefault="00CE6123" w:rsidP="00CE6123">
          <w:pPr>
            <w:pStyle w:val="440EC4114DFD42EFB22254B97C51A1E81"/>
          </w:pPr>
          <w:r w:rsidRPr="00C70B41">
            <w:rPr>
              <w:rStyle w:val="PlaceholderText"/>
            </w:rPr>
            <w:t>Click or tap here to enter text.</w:t>
          </w:r>
        </w:p>
      </w:docPartBody>
    </w:docPart>
    <w:docPart>
      <w:docPartPr>
        <w:name w:val="36810E9A795445A6B00C2F66B2789D46"/>
        <w:category>
          <w:name w:val="General"/>
          <w:gallery w:val="placeholder"/>
        </w:category>
        <w:types>
          <w:type w:val="bbPlcHdr"/>
        </w:types>
        <w:behaviors>
          <w:behavior w:val="content"/>
        </w:behaviors>
        <w:guid w:val="{8A6D4F00-C38A-40D3-8B33-128AE18AB134}"/>
      </w:docPartPr>
      <w:docPartBody>
        <w:p w:rsidR="00F95993" w:rsidRDefault="00CE6123" w:rsidP="00CE6123">
          <w:pPr>
            <w:pStyle w:val="36810E9A795445A6B00C2F66B2789D461"/>
          </w:pPr>
          <w:r w:rsidRPr="00C70B41">
            <w:rPr>
              <w:rStyle w:val="PlaceholderText"/>
            </w:rPr>
            <w:t>Click or tap here to enter text.</w:t>
          </w:r>
        </w:p>
      </w:docPartBody>
    </w:docPart>
    <w:docPart>
      <w:docPartPr>
        <w:name w:val="BA95523762B34D7E87795DEA1EA82203"/>
        <w:category>
          <w:name w:val="General"/>
          <w:gallery w:val="placeholder"/>
        </w:category>
        <w:types>
          <w:type w:val="bbPlcHdr"/>
        </w:types>
        <w:behaviors>
          <w:behavior w:val="content"/>
        </w:behaviors>
        <w:guid w:val="{4B2ECA2A-0B72-44DC-866E-1364DB8C3699}"/>
      </w:docPartPr>
      <w:docPartBody>
        <w:p w:rsidR="0069767A" w:rsidRDefault="00CE6123" w:rsidP="00CE6123">
          <w:pPr>
            <w:pStyle w:val="BA95523762B34D7E87795DEA1EA822031"/>
          </w:pPr>
          <w:r w:rsidRPr="00F317E9">
            <w:rPr>
              <w:rStyle w:val="PlaceholderText"/>
            </w:rPr>
            <w:t>Click or tap here to enter text.</w:t>
          </w:r>
        </w:p>
      </w:docPartBody>
    </w:docPart>
    <w:docPart>
      <w:docPartPr>
        <w:name w:val="D03B1AADAB4F43F1AAB7BBC72CB1CAA1"/>
        <w:category>
          <w:name w:val="General"/>
          <w:gallery w:val="placeholder"/>
        </w:category>
        <w:types>
          <w:type w:val="bbPlcHdr"/>
        </w:types>
        <w:behaviors>
          <w:behavior w:val="content"/>
        </w:behaviors>
        <w:guid w:val="{CD134ADC-9177-4A81-B64B-BC0FE26EFED7}"/>
      </w:docPartPr>
      <w:docPartBody>
        <w:p w:rsidR="0069767A" w:rsidRDefault="00CE6123" w:rsidP="00CE6123">
          <w:pPr>
            <w:pStyle w:val="D03B1AADAB4F43F1AAB7BBC72CB1CAA11"/>
          </w:pPr>
          <w:r w:rsidRPr="00C70B41">
            <w:rPr>
              <w:rStyle w:val="PlaceholderText"/>
            </w:rPr>
            <w:t>Click or tap here to enter text.</w:t>
          </w:r>
        </w:p>
      </w:docPartBody>
    </w:docPart>
    <w:docPart>
      <w:docPartPr>
        <w:name w:val="A81CD2C7A6E6447892FFEF69611A75EC"/>
        <w:category>
          <w:name w:val="General"/>
          <w:gallery w:val="placeholder"/>
        </w:category>
        <w:types>
          <w:type w:val="bbPlcHdr"/>
        </w:types>
        <w:behaviors>
          <w:behavior w:val="content"/>
        </w:behaviors>
        <w:guid w:val="{F9FE3A75-4003-4328-8275-DD0107F22F5F}"/>
      </w:docPartPr>
      <w:docPartBody>
        <w:p w:rsidR="0069767A" w:rsidRDefault="00CE6123" w:rsidP="00CE6123">
          <w:pPr>
            <w:pStyle w:val="A81CD2C7A6E6447892FFEF69611A75EC1"/>
          </w:pPr>
          <w:r w:rsidRPr="00171F23">
            <w:rPr>
              <w:rStyle w:val="PlaceholderText"/>
            </w:rPr>
            <w:t>Click or tap here to enter text.</w:t>
          </w:r>
        </w:p>
      </w:docPartBody>
    </w:docPart>
    <w:docPart>
      <w:docPartPr>
        <w:name w:val="5ACC5FC76ECA481192DB7686D6F80881"/>
        <w:category>
          <w:name w:val="General"/>
          <w:gallery w:val="placeholder"/>
        </w:category>
        <w:types>
          <w:type w:val="bbPlcHdr"/>
        </w:types>
        <w:behaviors>
          <w:behavior w:val="content"/>
        </w:behaviors>
        <w:guid w:val="{48676B8D-1C5C-4265-BCCF-4342CE98C9C6}"/>
      </w:docPartPr>
      <w:docPartBody>
        <w:p w:rsidR="00D6301F" w:rsidRDefault="00CE6123" w:rsidP="00916B3C">
          <w:pPr>
            <w:pStyle w:val="5ACC5FC76ECA481192DB7686D6F80881"/>
          </w:pPr>
          <w:r w:rsidRPr="00C70B41">
            <w:t>Click or tap here to enter text.</w:t>
          </w:r>
        </w:p>
      </w:docPartBody>
    </w:docPart>
    <w:docPart>
      <w:docPartPr>
        <w:name w:val="283CE06C833B4C7D97EA96A1B7E0E3A1"/>
        <w:category>
          <w:name w:val="General"/>
          <w:gallery w:val="placeholder"/>
        </w:category>
        <w:types>
          <w:type w:val="bbPlcHdr"/>
        </w:types>
        <w:behaviors>
          <w:behavior w:val="content"/>
        </w:behaviors>
        <w:guid w:val="{C4C031F5-AE9A-476B-9E16-4FC47DE1C603}"/>
      </w:docPartPr>
      <w:docPartBody>
        <w:p w:rsidR="00852104" w:rsidRDefault="00CE6123" w:rsidP="00CE6123">
          <w:pPr>
            <w:pStyle w:val="283CE06C833B4C7D97EA96A1B7E0E3A11"/>
          </w:pPr>
          <w:r w:rsidRPr="00123B52">
            <w:rPr>
              <w:rStyle w:val="PlaceholderText"/>
              <w:rFonts w:eastAsiaTheme="minorHAnsi"/>
              <w:u w:val="single"/>
            </w:rPr>
            <w:t>Click or tap here to enter text.</w:t>
          </w:r>
        </w:p>
      </w:docPartBody>
    </w:docPart>
    <w:docPart>
      <w:docPartPr>
        <w:name w:val="098385967F264749BA24173A5693E8C3"/>
        <w:category>
          <w:name w:val="General"/>
          <w:gallery w:val="placeholder"/>
        </w:category>
        <w:types>
          <w:type w:val="bbPlcHdr"/>
        </w:types>
        <w:behaviors>
          <w:behavior w:val="content"/>
        </w:behaviors>
        <w:guid w:val="{9B4381BD-9994-4CE5-8289-A31BF5FD999F}"/>
      </w:docPartPr>
      <w:docPartBody>
        <w:p w:rsidR="00852104" w:rsidRDefault="00D6301F" w:rsidP="00D6301F">
          <w:pPr>
            <w:pStyle w:val="098385967F264749BA24173A5693E8C3"/>
          </w:pPr>
          <w:r w:rsidRPr="00840327">
            <w:rPr>
              <w:rStyle w:val="PlaceholderText"/>
            </w:rPr>
            <w:t>Click or tap to enter a date.</w:t>
          </w:r>
        </w:p>
      </w:docPartBody>
    </w:docPart>
    <w:docPart>
      <w:docPartPr>
        <w:name w:val="CD3F099D182E401CADB55300D0843C50"/>
        <w:category>
          <w:name w:val="General"/>
          <w:gallery w:val="placeholder"/>
        </w:category>
        <w:types>
          <w:type w:val="bbPlcHdr"/>
        </w:types>
        <w:behaviors>
          <w:behavior w:val="content"/>
        </w:behaviors>
        <w:guid w:val="{AC96F4B2-ED2B-410C-9F26-213412DD8AD2}"/>
      </w:docPartPr>
      <w:docPartBody>
        <w:p w:rsidR="00852104" w:rsidRDefault="00CE6123" w:rsidP="00CE6123">
          <w:pPr>
            <w:pStyle w:val="CD3F099D182E401CADB55300D0843C50"/>
          </w:pPr>
          <w:r w:rsidRPr="006D7417">
            <w:rPr>
              <w:rStyle w:val="PlaceholderText"/>
            </w:rPr>
            <w:t>Click or tap here to enter text.</w:t>
          </w:r>
        </w:p>
      </w:docPartBody>
    </w:docPart>
    <w:docPart>
      <w:docPartPr>
        <w:name w:val="682AD377D0E44F229F541BFD143CFE8A"/>
        <w:category>
          <w:name w:val="General"/>
          <w:gallery w:val="placeholder"/>
        </w:category>
        <w:types>
          <w:type w:val="bbPlcHdr"/>
        </w:types>
        <w:behaviors>
          <w:behavior w:val="content"/>
        </w:behaviors>
        <w:guid w:val="{254D33A5-D78A-46CE-AA39-59BE19EBE79D}"/>
      </w:docPartPr>
      <w:docPartBody>
        <w:p w:rsidR="00852104" w:rsidRDefault="00CE6123" w:rsidP="00CE6123">
          <w:pPr>
            <w:pStyle w:val="682AD377D0E44F229F541BFD143CFE8A"/>
          </w:pPr>
          <w:r w:rsidRPr="006D7417">
            <w:rPr>
              <w:rStyle w:val="PlaceholderText"/>
            </w:rPr>
            <w:t>Click or tap here to enter text.</w:t>
          </w:r>
        </w:p>
      </w:docPartBody>
    </w:docPart>
    <w:docPart>
      <w:docPartPr>
        <w:name w:val="B889C12A9EE14080915347AE252FA32B"/>
        <w:category>
          <w:name w:val="General"/>
          <w:gallery w:val="placeholder"/>
        </w:category>
        <w:types>
          <w:type w:val="bbPlcHdr"/>
        </w:types>
        <w:behaviors>
          <w:behavior w:val="content"/>
        </w:behaviors>
        <w:guid w:val="{F5C2F10D-2DF8-4563-9FE2-061A5ECEB09F}"/>
      </w:docPartPr>
      <w:docPartBody>
        <w:p w:rsidR="00852104" w:rsidRDefault="00CE6123" w:rsidP="00CE6123">
          <w:pPr>
            <w:pStyle w:val="B889C12A9EE14080915347AE252FA32B"/>
          </w:pPr>
          <w:r w:rsidRPr="006D7417">
            <w:rPr>
              <w:rStyle w:val="PlaceholderText"/>
            </w:rPr>
            <w:t>Click or tap here to enter text.</w:t>
          </w:r>
        </w:p>
      </w:docPartBody>
    </w:docPart>
    <w:docPart>
      <w:docPartPr>
        <w:name w:val="7F1B0C8AEF014704BD205CD3E4212D46"/>
        <w:category>
          <w:name w:val="General"/>
          <w:gallery w:val="placeholder"/>
        </w:category>
        <w:types>
          <w:type w:val="bbPlcHdr"/>
        </w:types>
        <w:behaviors>
          <w:behavior w:val="content"/>
        </w:behaviors>
        <w:guid w:val="{ECEC84E1-2D01-4140-A124-E45DBDDEADEC}"/>
      </w:docPartPr>
      <w:docPartBody>
        <w:p w:rsidR="00852104" w:rsidRDefault="00CE6123" w:rsidP="00CE6123">
          <w:pPr>
            <w:pStyle w:val="7F1B0C8AEF014704BD205CD3E4212D46"/>
          </w:pPr>
          <w:r w:rsidRPr="006D7417">
            <w:rPr>
              <w:rStyle w:val="PlaceholderText"/>
            </w:rPr>
            <w:t>Click or tap here to enter text.</w:t>
          </w:r>
        </w:p>
      </w:docPartBody>
    </w:docPart>
    <w:docPart>
      <w:docPartPr>
        <w:name w:val="79AD76FE0B1243DE87B7D04C3CEEE14E"/>
        <w:category>
          <w:name w:val="General"/>
          <w:gallery w:val="placeholder"/>
        </w:category>
        <w:types>
          <w:type w:val="bbPlcHdr"/>
        </w:types>
        <w:behaviors>
          <w:behavior w:val="content"/>
        </w:behaviors>
        <w:guid w:val="{78A00394-E25B-4103-8EED-8222C2626BAF}"/>
      </w:docPartPr>
      <w:docPartBody>
        <w:p w:rsidR="00852104" w:rsidRDefault="00CE6123" w:rsidP="00CE6123">
          <w:pPr>
            <w:pStyle w:val="79AD76FE0B1243DE87B7D04C3CEEE14E"/>
          </w:pPr>
          <w:r w:rsidRPr="006D7417">
            <w:rPr>
              <w:rStyle w:val="PlaceholderText"/>
            </w:rPr>
            <w:t>Click or tap here to enter text.</w:t>
          </w:r>
        </w:p>
      </w:docPartBody>
    </w:docPart>
    <w:docPart>
      <w:docPartPr>
        <w:name w:val="50795BA980714AAC9AAFC93AF165A7A4"/>
        <w:category>
          <w:name w:val="General"/>
          <w:gallery w:val="placeholder"/>
        </w:category>
        <w:types>
          <w:type w:val="bbPlcHdr"/>
        </w:types>
        <w:behaviors>
          <w:behavior w:val="content"/>
        </w:behaviors>
        <w:guid w:val="{CF47BB01-E070-4013-97B4-52227ED25BAB}"/>
      </w:docPartPr>
      <w:docPartBody>
        <w:p w:rsidR="00852104" w:rsidRDefault="00CE6123" w:rsidP="00CE6123">
          <w:pPr>
            <w:pStyle w:val="50795BA980714AAC9AAFC93AF165A7A4"/>
          </w:pPr>
          <w:r w:rsidRPr="006D7417">
            <w:rPr>
              <w:rStyle w:val="PlaceholderText"/>
            </w:rPr>
            <w:t>Click or tap here to enter text.</w:t>
          </w:r>
        </w:p>
      </w:docPartBody>
    </w:docPart>
    <w:docPart>
      <w:docPartPr>
        <w:name w:val="BAD20E1084B4418FACA92D6E2FBC8F17"/>
        <w:category>
          <w:name w:val="General"/>
          <w:gallery w:val="placeholder"/>
        </w:category>
        <w:types>
          <w:type w:val="bbPlcHdr"/>
        </w:types>
        <w:behaviors>
          <w:behavior w:val="content"/>
        </w:behaviors>
        <w:guid w:val="{AA10886A-3709-419F-98C7-B1C8878A4698}"/>
      </w:docPartPr>
      <w:docPartBody>
        <w:p w:rsidR="00852104" w:rsidRDefault="00CE6123" w:rsidP="00CE6123">
          <w:pPr>
            <w:pStyle w:val="BAD20E1084B4418FACA92D6E2FBC8F17"/>
          </w:pPr>
          <w:r w:rsidRPr="006D7417">
            <w:rPr>
              <w:rStyle w:val="PlaceholderText"/>
            </w:rPr>
            <w:t>Click or tap here to enter text.</w:t>
          </w:r>
        </w:p>
      </w:docPartBody>
    </w:docPart>
    <w:docPart>
      <w:docPartPr>
        <w:name w:val="E039F3DCC0604C06AFEEE4380DB24A6F"/>
        <w:category>
          <w:name w:val="General"/>
          <w:gallery w:val="placeholder"/>
        </w:category>
        <w:types>
          <w:type w:val="bbPlcHdr"/>
        </w:types>
        <w:behaviors>
          <w:behavior w:val="content"/>
        </w:behaviors>
        <w:guid w:val="{70E7CC8B-EAE9-43F0-94AA-08210967F7AE}"/>
      </w:docPartPr>
      <w:docPartBody>
        <w:p w:rsidR="00852104" w:rsidRDefault="00CE6123" w:rsidP="00CE6123">
          <w:pPr>
            <w:pStyle w:val="E039F3DCC0604C06AFEEE4380DB24A6F"/>
          </w:pPr>
          <w:r w:rsidRPr="006D7417">
            <w:rPr>
              <w:rStyle w:val="PlaceholderText"/>
            </w:rPr>
            <w:t>Click or tap here to enter text.</w:t>
          </w:r>
        </w:p>
      </w:docPartBody>
    </w:docPart>
    <w:docPart>
      <w:docPartPr>
        <w:name w:val="B5E29D1B5AD54B9A92AC10F372CA47BF"/>
        <w:category>
          <w:name w:val="General"/>
          <w:gallery w:val="placeholder"/>
        </w:category>
        <w:types>
          <w:type w:val="bbPlcHdr"/>
        </w:types>
        <w:behaviors>
          <w:behavior w:val="content"/>
        </w:behaviors>
        <w:guid w:val="{2D2337E4-D2A1-4CF5-95DA-1160507FC26A}"/>
      </w:docPartPr>
      <w:docPartBody>
        <w:p w:rsidR="00852104" w:rsidRDefault="00CE6123" w:rsidP="00CE6123">
          <w:pPr>
            <w:pStyle w:val="B5E29D1B5AD54B9A92AC10F372CA47BF"/>
          </w:pPr>
          <w:r w:rsidRPr="006D7417">
            <w:rPr>
              <w:rStyle w:val="PlaceholderText"/>
            </w:rPr>
            <w:t>Click or tap here to enter text.</w:t>
          </w:r>
        </w:p>
      </w:docPartBody>
    </w:docPart>
    <w:docPart>
      <w:docPartPr>
        <w:name w:val="1A613685E9E2461CA8643358DCF4268C"/>
        <w:category>
          <w:name w:val="General"/>
          <w:gallery w:val="placeholder"/>
        </w:category>
        <w:types>
          <w:type w:val="bbPlcHdr"/>
        </w:types>
        <w:behaviors>
          <w:behavior w:val="content"/>
        </w:behaviors>
        <w:guid w:val="{D031066A-541A-4F1B-BF38-75156CA437E1}"/>
      </w:docPartPr>
      <w:docPartBody>
        <w:p w:rsidR="00852104" w:rsidRDefault="00CE6123" w:rsidP="00CE6123">
          <w:pPr>
            <w:pStyle w:val="1A613685E9E2461CA8643358DCF4268C"/>
          </w:pPr>
          <w:r w:rsidRPr="006D7417">
            <w:rPr>
              <w:rStyle w:val="PlaceholderText"/>
            </w:rPr>
            <w:t>Click or tap here to enter text.</w:t>
          </w:r>
        </w:p>
      </w:docPartBody>
    </w:docPart>
    <w:docPart>
      <w:docPartPr>
        <w:name w:val="914CE1B97FA24A7C9F428D9C9E8D4F56"/>
        <w:category>
          <w:name w:val="General"/>
          <w:gallery w:val="placeholder"/>
        </w:category>
        <w:types>
          <w:type w:val="bbPlcHdr"/>
        </w:types>
        <w:behaviors>
          <w:behavior w:val="content"/>
        </w:behaviors>
        <w:guid w:val="{AFFD9609-C8FD-46BA-8ABA-9C98E3CC7B23}"/>
      </w:docPartPr>
      <w:docPartBody>
        <w:p w:rsidR="00852104" w:rsidRDefault="00CE6123" w:rsidP="00CE6123">
          <w:pPr>
            <w:pStyle w:val="914CE1B97FA24A7C9F428D9C9E8D4F56"/>
          </w:pPr>
          <w:r w:rsidRPr="006D7417">
            <w:rPr>
              <w:rStyle w:val="PlaceholderText"/>
            </w:rPr>
            <w:t>Click or tap here to enter text.</w:t>
          </w:r>
        </w:p>
      </w:docPartBody>
    </w:docPart>
    <w:docPart>
      <w:docPartPr>
        <w:name w:val="D168BE1C55A444B0B62A2C4E32B7A4CB"/>
        <w:category>
          <w:name w:val="General"/>
          <w:gallery w:val="placeholder"/>
        </w:category>
        <w:types>
          <w:type w:val="bbPlcHdr"/>
        </w:types>
        <w:behaviors>
          <w:behavior w:val="content"/>
        </w:behaviors>
        <w:guid w:val="{8551787D-1624-4B0E-BD1C-435737E0E36E}"/>
      </w:docPartPr>
      <w:docPartBody>
        <w:p w:rsidR="00852104" w:rsidRDefault="00CE6123" w:rsidP="00CE6123">
          <w:pPr>
            <w:pStyle w:val="D168BE1C55A444B0B62A2C4E32B7A4CB"/>
          </w:pPr>
          <w:r w:rsidRPr="006D7417">
            <w:rPr>
              <w:rStyle w:val="PlaceholderText"/>
            </w:rPr>
            <w:t>Click or tap here to enter text.</w:t>
          </w:r>
        </w:p>
      </w:docPartBody>
    </w:docPart>
    <w:docPart>
      <w:docPartPr>
        <w:name w:val="D2316A1C2C704D738A361BE5E808F053"/>
        <w:category>
          <w:name w:val="General"/>
          <w:gallery w:val="placeholder"/>
        </w:category>
        <w:types>
          <w:type w:val="bbPlcHdr"/>
        </w:types>
        <w:behaviors>
          <w:behavior w:val="content"/>
        </w:behaviors>
        <w:guid w:val="{896FFF5F-BFDB-47B8-831A-8F19C0BCF55F}"/>
      </w:docPartPr>
      <w:docPartBody>
        <w:p w:rsidR="00852104" w:rsidRDefault="00CE6123" w:rsidP="00CE6123">
          <w:pPr>
            <w:pStyle w:val="D2316A1C2C704D738A361BE5E808F053"/>
          </w:pPr>
          <w:r w:rsidRPr="006D7417">
            <w:rPr>
              <w:rStyle w:val="PlaceholderText"/>
            </w:rPr>
            <w:t>Click or tap here to enter text.</w:t>
          </w:r>
        </w:p>
      </w:docPartBody>
    </w:docPart>
    <w:docPart>
      <w:docPartPr>
        <w:name w:val="8C417FCDC0434BE1A1D41138B54C80B4"/>
        <w:category>
          <w:name w:val="General"/>
          <w:gallery w:val="placeholder"/>
        </w:category>
        <w:types>
          <w:type w:val="bbPlcHdr"/>
        </w:types>
        <w:behaviors>
          <w:behavior w:val="content"/>
        </w:behaviors>
        <w:guid w:val="{522C76BD-0628-4D28-A3AE-BD6E217ADFE0}"/>
      </w:docPartPr>
      <w:docPartBody>
        <w:p w:rsidR="00852104" w:rsidRDefault="00CE6123" w:rsidP="00CE6123">
          <w:pPr>
            <w:pStyle w:val="8C417FCDC0434BE1A1D41138B54C80B4"/>
          </w:pPr>
          <w:r w:rsidRPr="006D7417">
            <w:rPr>
              <w:rStyle w:val="PlaceholderText"/>
            </w:rPr>
            <w:t>Click or tap here to enter text.</w:t>
          </w:r>
        </w:p>
      </w:docPartBody>
    </w:docPart>
    <w:docPart>
      <w:docPartPr>
        <w:name w:val="F04976B06B2F47F9A851162AAB35BC24"/>
        <w:category>
          <w:name w:val="General"/>
          <w:gallery w:val="placeholder"/>
        </w:category>
        <w:types>
          <w:type w:val="bbPlcHdr"/>
        </w:types>
        <w:behaviors>
          <w:behavior w:val="content"/>
        </w:behaviors>
        <w:guid w:val="{35F4225A-AB29-46E2-9B0B-18BA47E4F858}"/>
      </w:docPartPr>
      <w:docPartBody>
        <w:p w:rsidR="00852104" w:rsidRDefault="00CE6123" w:rsidP="00CE6123">
          <w:pPr>
            <w:pStyle w:val="F04976B06B2F47F9A851162AAB35BC24"/>
          </w:pPr>
          <w:r w:rsidRPr="006D7417">
            <w:rPr>
              <w:rStyle w:val="PlaceholderText"/>
            </w:rPr>
            <w:t>Click or tap here to enter text.</w:t>
          </w:r>
        </w:p>
      </w:docPartBody>
    </w:docPart>
    <w:docPart>
      <w:docPartPr>
        <w:name w:val="8E0F1BB3E06B427C84A9AF75E9336712"/>
        <w:category>
          <w:name w:val="General"/>
          <w:gallery w:val="placeholder"/>
        </w:category>
        <w:types>
          <w:type w:val="bbPlcHdr"/>
        </w:types>
        <w:behaviors>
          <w:behavior w:val="content"/>
        </w:behaviors>
        <w:guid w:val="{61505F48-864B-4146-90AD-FC85D171126A}"/>
      </w:docPartPr>
      <w:docPartBody>
        <w:p w:rsidR="00852104" w:rsidRDefault="00CE6123" w:rsidP="00CE6123">
          <w:pPr>
            <w:pStyle w:val="8E0F1BB3E06B427C84A9AF75E9336712"/>
          </w:pPr>
          <w:r w:rsidRPr="006D7417">
            <w:rPr>
              <w:rStyle w:val="PlaceholderText"/>
            </w:rPr>
            <w:t>Click or tap here to enter text.</w:t>
          </w:r>
        </w:p>
      </w:docPartBody>
    </w:docPart>
    <w:docPart>
      <w:docPartPr>
        <w:name w:val="0EC32FD8221B44199C28773E8B961FE6"/>
        <w:category>
          <w:name w:val="General"/>
          <w:gallery w:val="placeholder"/>
        </w:category>
        <w:types>
          <w:type w:val="bbPlcHdr"/>
        </w:types>
        <w:behaviors>
          <w:behavior w:val="content"/>
        </w:behaviors>
        <w:guid w:val="{9D84F80B-8F50-44B7-8CF0-07CF9A52E62B}"/>
      </w:docPartPr>
      <w:docPartBody>
        <w:p w:rsidR="00852104" w:rsidRDefault="00CE6123" w:rsidP="00CE6123">
          <w:pPr>
            <w:pStyle w:val="0EC32FD8221B44199C28773E8B961FE6"/>
          </w:pPr>
          <w:r w:rsidRPr="006D7417">
            <w:rPr>
              <w:rStyle w:val="PlaceholderText"/>
            </w:rPr>
            <w:t>Click or tap here to enter text.</w:t>
          </w:r>
        </w:p>
      </w:docPartBody>
    </w:docPart>
    <w:docPart>
      <w:docPartPr>
        <w:name w:val="32F940AE66E54B3891AE627AAF37CA4C"/>
        <w:category>
          <w:name w:val="General"/>
          <w:gallery w:val="placeholder"/>
        </w:category>
        <w:types>
          <w:type w:val="bbPlcHdr"/>
        </w:types>
        <w:behaviors>
          <w:behavior w:val="content"/>
        </w:behaviors>
        <w:guid w:val="{17C319CF-8811-4DEB-9532-C0490D4C714A}"/>
      </w:docPartPr>
      <w:docPartBody>
        <w:p w:rsidR="00852104" w:rsidRDefault="00CE6123" w:rsidP="00CE6123">
          <w:pPr>
            <w:pStyle w:val="32F940AE66E54B3891AE627AAF37CA4C"/>
          </w:pPr>
          <w:r w:rsidRPr="006D7417">
            <w:rPr>
              <w:rStyle w:val="PlaceholderText"/>
            </w:rPr>
            <w:t>Click or tap here to enter text.</w:t>
          </w:r>
        </w:p>
      </w:docPartBody>
    </w:docPart>
    <w:docPart>
      <w:docPartPr>
        <w:name w:val="40B87AC01B954D48B4BBC2B072F1EDCF"/>
        <w:category>
          <w:name w:val="General"/>
          <w:gallery w:val="placeholder"/>
        </w:category>
        <w:types>
          <w:type w:val="bbPlcHdr"/>
        </w:types>
        <w:behaviors>
          <w:behavior w:val="content"/>
        </w:behaviors>
        <w:guid w:val="{D95B6883-F85F-4093-BAE5-9E0C87F7C73B}"/>
      </w:docPartPr>
      <w:docPartBody>
        <w:p w:rsidR="00852104" w:rsidRDefault="00CE6123" w:rsidP="00CE6123">
          <w:pPr>
            <w:pStyle w:val="40B87AC01B954D48B4BBC2B072F1EDCF"/>
          </w:pPr>
          <w:r w:rsidRPr="006D7417">
            <w:rPr>
              <w:rStyle w:val="PlaceholderText"/>
            </w:rPr>
            <w:t>Click or tap here to enter text.</w:t>
          </w:r>
        </w:p>
      </w:docPartBody>
    </w:docPart>
    <w:docPart>
      <w:docPartPr>
        <w:name w:val="261AD7F3978F4E338A2C3001CDF61DCF"/>
        <w:category>
          <w:name w:val="General"/>
          <w:gallery w:val="placeholder"/>
        </w:category>
        <w:types>
          <w:type w:val="bbPlcHdr"/>
        </w:types>
        <w:behaviors>
          <w:behavior w:val="content"/>
        </w:behaviors>
        <w:guid w:val="{0E1FDFD4-E903-4F53-B0D1-C3F8553A57A4}"/>
      </w:docPartPr>
      <w:docPartBody>
        <w:p w:rsidR="00852104" w:rsidRDefault="00CE6123" w:rsidP="00CE6123">
          <w:pPr>
            <w:pStyle w:val="261AD7F3978F4E338A2C3001CDF61DCF"/>
          </w:pPr>
          <w:r w:rsidRPr="006D7417">
            <w:rPr>
              <w:rStyle w:val="PlaceholderText"/>
            </w:rPr>
            <w:t>Click or tap here to enter text.</w:t>
          </w:r>
        </w:p>
      </w:docPartBody>
    </w:docPart>
    <w:docPart>
      <w:docPartPr>
        <w:name w:val="38EF9F6C9D284FFE90755F493E75273A"/>
        <w:category>
          <w:name w:val="General"/>
          <w:gallery w:val="placeholder"/>
        </w:category>
        <w:types>
          <w:type w:val="bbPlcHdr"/>
        </w:types>
        <w:behaviors>
          <w:behavior w:val="content"/>
        </w:behaviors>
        <w:guid w:val="{E71C5C93-4167-460F-B8B9-2D652AB69775}"/>
      </w:docPartPr>
      <w:docPartBody>
        <w:p w:rsidR="00852104" w:rsidRDefault="00CE6123" w:rsidP="00CE6123">
          <w:pPr>
            <w:pStyle w:val="38EF9F6C9D284FFE90755F493E75273A"/>
          </w:pPr>
          <w:r w:rsidRPr="006D7417">
            <w:rPr>
              <w:rStyle w:val="PlaceholderText"/>
            </w:rPr>
            <w:t>Click or tap here to enter text.</w:t>
          </w:r>
        </w:p>
      </w:docPartBody>
    </w:docPart>
    <w:docPart>
      <w:docPartPr>
        <w:name w:val="B645A6FF4F1A4F2394E6F66005DB91B2"/>
        <w:category>
          <w:name w:val="General"/>
          <w:gallery w:val="placeholder"/>
        </w:category>
        <w:types>
          <w:type w:val="bbPlcHdr"/>
        </w:types>
        <w:behaviors>
          <w:behavior w:val="content"/>
        </w:behaviors>
        <w:guid w:val="{05C1BC82-1A12-47B2-B143-740B57F683CB}"/>
      </w:docPartPr>
      <w:docPartBody>
        <w:p w:rsidR="00852104" w:rsidRDefault="00CE6123" w:rsidP="00CE6123">
          <w:pPr>
            <w:pStyle w:val="B645A6FF4F1A4F2394E6F66005DB91B2"/>
          </w:pPr>
          <w:r w:rsidRPr="006D7417">
            <w:rPr>
              <w:rStyle w:val="PlaceholderText"/>
            </w:rPr>
            <w:t>Click or tap here to enter text.</w:t>
          </w:r>
        </w:p>
      </w:docPartBody>
    </w:docPart>
    <w:docPart>
      <w:docPartPr>
        <w:name w:val="6F7F553B70AF45A8A647D36C991AD03B"/>
        <w:category>
          <w:name w:val="General"/>
          <w:gallery w:val="placeholder"/>
        </w:category>
        <w:types>
          <w:type w:val="bbPlcHdr"/>
        </w:types>
        <w:behaviors>
          <w:behavior w:val="content"/>
        </w:behaviors>
        <w:guid w:val="{038B7E08-C7AC-4D5E-9A17-99FE7EABCF6D}"/>
      </w:docPartPr>
      <w:docPartBody>
        <w:p w:rsidR="00852104" w:rsidRDefault="00CE6123" w:rsidP="00CE6123">
          <w:pPr>
            <w:pStyle w:val="6F7F553B70AF45A8A647D36C991AD03B"/>
          </w:pPr>
          <w:r w:rsidRPr="006D7417">
            <w:rPr>
              <w:rStyle w:val="PlaceholderText"/>
            </w:rPr>
            <w:t>Click or tap here to enter text.</w:t>
          </w:r>
        </w:p>
      </w:docPartBody>
    </w:docPart>
    <w:docPart>
      <w:docPartPr>
        <w:name w:val="5968229A1DA34399BCD44D9F3BF5B691"/>
        <w:category>
          <w:name w:val="General"/>
          <w:gallery w:val="placeholder"/>
        </w:category>
        <w:types>
          <w:type w:val="bbPlcHdr"/>
        </w:types>
        <w:behaviors>
          <w:behavior w:val="content"/>
        </w:behaviors>
        <w:guid w:val="{FBE1EDC8-2912-4D91-9FF9-D2CAB8694256}"/>
      </w:docPartPr>
      <w:docPartBody>
        <w:p w:rsidR="00852104" w:rsidRDefault="00CE6123" w:rsidP="00CE6123">
          <w:pPr>
            <w:pStyle w:val="5968229A1DA34399BCD44D9F3BF5B691"/>
          </w:pPr>
          <w:r w:rsidRPr="006D7417">
            <w:rPr>
              <w:rStyle w:val="PlaceholderText"/>
            </w:rPr>
            <w:t>Click or tap here to enter text.</w:t>
          </w:r>
        </w:p>
      </w:docPartBody>
    </w:docPart>
    <w:docPart>
      <w:docPartPr>
        <w:name w:val="31AA158FB61D46B3A0FD9F7AEAB175A8"/>
        <w:category>
          <w:name w:val="General"/>
          <w:gallery w:val="placeholder"/>
        </w:category>
        <w:types>
          <w:type w:val="bbPlcHdr"/>
        </w:types>
        <w:behaviors>
          <w:behavior w:val="content"/>
        </w:behaviors>
        <w:guid w:val="{3D679DCC-279E-48E8-9624-7A6599FB7C4F}"/>
      </w:docPartPr>
      <w:docPartBody>
        <w:p w:rsidR="00852104" w:rsidRDefault="00CE6123" w:rsidP="00CE6123">
          <w:pPr>
            <w:pStyle w:val="31AA158FB61D46B3A0FD9F7AEAB175A8"/>
          </w:pPr>
          <w:r w:rsidRPr="006D7417">
            <w:rPr>
              <w:rStyle w:val="PlaceholderText"/>
            </w:rPr>
            <w:t>Click or tap here to enter text.</w:t>
          </w:r>
        </w:p>
      </w:docPartBody>
    </w:docPart>
    <w:docPart>
      <w:docPartPr>
        <w:name w:val="3331ECE56ABB4445BE91C8C9581D4BE0"/>
        <w:category>
          <w:name w:val="General"/>
          <w:gallery w:val="placeholder"/>
        </w:category>
        <w:types>
          <w:type w:val="bbPlcHdr"/>
        </w:types>
        <w:behaviors>
          <w:behavior w:val="content"/>
        </w:behaviors>
        <w:guid w:val="{434ABF02-571F-4DF0-8723-019FC12A26AC}"/>
      </w:docPartPr>
      <w:docPartBody>
        <w:p w:rsidR="00852104" w:rsidRDefault="00CE6123" w:rsidP="00CE6123">
          <w:pPr>
            <w:pStyle w:val="3331ECE56ABB4445BE91C8C9581D4BE0"/>
          </w:pPr>
          <w:r w:rsidRPr="006D7417">
            <w:rPr>
              <w:rStyle w:val="PlaceholderText"/>
            </w:rPr>
            <w:t>Click or tap here to enter text.</w:t>
          </w:r>
        </w:p>
      </w:docPartBody>
    </w:docPart>
    <w:docPart>
      <w:docPartPr>
        <w:name w:val="CD5E7BB625244243BFAEC4E77B2A89E1"/>
        <w:category>
          <w:name w:val="General"/>
          <w:gallery w:val="placeholder"/>
        </w:category>
        <w:types>
          <w:type w:val="bbPlcHdr"/>
        </w:types>
        <w:behaviors>
          <w:behavior w:val="content"/>
        </w:behaviors>
        <w:guid w:val="{120F65A6-6F57-4621-B9B0-08F1E8DD19B0}"/>
      </w:docPartPr>
      <w:docPartBody>
        <w:p w:rsidR="00852104" w:rsidRDefault="00CE6123" w:rsidP="00CE6123">
          <w:pPr>
            <w:pStyle w:val="CD5E7BB625244243BFAEC4E77B2A89E1"/>
          </w:pPr>
          <w:r w:rsidRPr="006D7417">
            <w:rPr>
              <w:rStyle w:val="PlaceholderText"/>
            </w:rPr>
            <w:t>Click or tap here to enter text.</w:t>
          </w:r>
        </w:p>
      </w:docPartBody>
    </w:docPart>
    <w:docPart>
      <w:docPartPr>
        <w:name w:val="2B2F5AEE2ACA4E088FD6D4C934DF2B2F"/>
        <w:category>
          <w:name w:val="General"/>
          <w:gallery w:val="placeholder"/>
        </w:category>
        <w:types>
          <w:type w:val="bbPlcHdr"/>
        </w:types>
        <w:behaviors>
          <w:behavior w:val="content"/>
        </w:behaviors>
        <w:guid w:val="{AE5395E2-F196-4FA3-B880-852A7E1E4003}"/>
      </w:docPartPr>
      <w:docPartBody>
        <w:p w:rsidR="00852104" w:rsidRDefault="00CE6123" w:rsidP="00CE6123">
          <w:pPr>
            <w:pStyle w:val="2B2F5AEE2ACA4E088FD6D4C934DF2B2F"/>
          </w:pPr>
          <w:r w:rsidRPr="006D7417">
            <w:rPr>
              <w:rStyle w:val="PlaceholderText"/>
            </w:rPr>
            <w:t>Click or tap here to enter text.</w:t>
          </w:r>
        </w:p>
      </w:docPartBody>
    </w:docPart>
    <w:docPart>
      <w:docPartPr>
        <w:name w:val="581D96DB62E14A14B220DF90A7E07240"/>
        <w:category>
          <w:name w:val="General"/>
          <w:gallery w:val="placeholder"/>
        </w:category>
        <w:types>
          <w:type w:val="bbPlcHdr"/>
        </w:types>
        <w:behaviors>
          <w:behavior w:val="content"/>
        </w:behaviors>
        <w:guid w:val="{A30BE622-1DE6-4B47-8CC7-DE1FF4D359C0}"/>
      </w:docPartPr>
      <w:docPartBody>
        <w:p w:rsidR="00852104" w:rsidRDefault="00CE6123" w:rsidP="00CE6123">
          <w:pPr>
            <w:pStyle w:val="581D96DB62E14A14B220DF90A7E07240"/>
          </w:pPr>
          <w:r w:rsidRPr="006D7417">
            <w:rPr>
              <w:rStyle w:val="PlaceholderText"/>
            </w:rPr>
            <w:t>Click or tap here to enter text.</w:t>
          </w:r>
        </w:p>
      </w:docPartBody>
    </w:docPart>
    <w:docPart>
      <w:docPartPr>
        <w:name w:val="D30D60B59FDD4C15BC7FA7AC1B8C45F2"/>
        <w:category>
          <w:name w:val="General"/>
          <w:gallery w:val="placeholder"/>
        </w:category>
        <w:types>
          <w:type w:val="bbPlcHdr"/>
        </w:types>
        <w:behaviors>
          <w:behavior w:val="content"/>
        </w:behaviors>
        <w:guid w:val="{B495AC15-DBA5-470A-88EC-2579CE94A01D}"/>
      </w:docPartPr>
      <w:docPartBody>
        <w:p w:rsidR="00852104" w:rsidRDefault="00CE6123" w:rsidP="00CE6123">
          <w:pPr>
            <w:pStyle w:val="D30D60B59FDD4C15BC7FA7AC1B8C45F2"/>
          </w:pPr>
          <w:r w:rsidRPr="006D7417">
            <w:rPr>
              <w:rStyle w:val="PlaceholderText"/>
            </w:rPr>
            <w:t>Click or tap here to enter text.</w:t>
          </w:r>
        </w:p>
      </w:docPartBody>
    </w:docPart>
    <w:docPart>
      <w:docPartPr>
        <w:name w:val="97896CC5931745D8859B1380F96E714F"/>
        <w:category>
          <w:name w:val="General"/>
          <w:gallery w:val="placeholder"/>
        </w:category>
        <w:types>
          <w:type w:val="bbPlcHdr"/>
        </w:types>
        <w:behaviors>
          <w:behavior w:val="content"/>
        </w:behaviors>
        <w:guid w:val="{1EF680E9-DEA2-4C35-863C-E56ABEA3F253}"/>
      </w:docPartPr>
      <w:docPartBody>
        <w:p w:rsidR="00852104" w:rsidRDefault="00CE6123" w:rsidP="00CE6123">
          <w:pPr>
            <w:pStyle w:val="97896CC5931745D8859B1380F96E714F"/>
          </w:pPr>
          <w:r w:rsidRPr="006D7417">
            <w:rPr>
              <w:rStyle w:val="PlaceholderText"/>
            </w:rPr>
            <w:t>Click or tap here to enter text.</w:t>
          </w:r>
        </w:p>
      </w:docPartBody>
    </w:docPart>
    <w:docPart>
      <w:docPartPr>
        <w:name w:val="7F016A1B666C4648B3F39FCA109856D7"/>
        <w:category>
          <w:name w:val="General"/>
          <w:gallery w:val="placeholder"/>
        </w:category>
        <w:types>
          <w:type w:val="bbPlcHdr"/>
        </w:types>
        <w:behaviors>
          <w:behavior w:val="content"/>
        </w:behaviors>
        <w:guid w:val="{411E3007-8B38-4FF2-8E4E-9F4912590F20}"/>
      </w:docPartPr>
      <w:docPartBody>
        <w:p w:rsidR="00852104" w:rsidRDefault="00CE6123" w:rsidP="00CE6123">
          <w:pPr>
            <w:pStyle w:val="7F016A1B666C4648B3F39FCA109856D7"/>
          </w:pPr>
          <w:r w:rsidRPr="006D7417">
            <w:rPr>
              <w:rStyle w:val="PlaceholderText"/>
            </w:rPr>
            <w:t>Click or tap here to enter text.</w:t>
          </w:r>
        </w:p>
      </w:docPartBody>
    </w:docPart>
    <w:docPart>
      <w:docPartPr>
        <w:name w:val="9632FF3E98DC4EBFA6F6FC0B9ADA9364"/>
        <w:category>
          <w:name w:val="General"/>
          <w:gallery w:val="placeholder"/>
        </w:category>
        <w:types>
          <w:type w:val="bbPlcHdr"/>
        </w:types>
        <w:behaviors>
          <w:behavior w:val="content"/>
        </w:behaviors>
        <w:guid w:val="{D4019DA9-AF07-45C3-8668-ED98F82C4406}"/>
      </w:docPartPr>
      <w:docPartBody>
        <w:p w:rsidR="00852104" w:rsidRDefault="00CE6123" w:rsidP="00CE6123">
          <w:pPr>
            <w:pStyle w:val="9632FF3E98DC4EBFA6F6FC0B9ADA9364"/>
          </w:pPr>
          <w:r w:rsidRPr="006D7417">
            <w:rPr>
              <w:rStyle w:val="PlaceholderText"/>
            </w:rPr>
            <w:t>Click or tap here to enter text.</w:t>
          </w:r>
        </w:p>
      </w:docPartBody>
    </w:docPart>
    <w:docPart>
      <w:docPartPr>
        <w:name w:val="8E564C3A6AFE499FB0BED29028D7812B"/>
        <w:category>
          <w:name w:val="General"/>
          <w:gallery w:val="placeholder"/>
        </w:category>
        <w:types>
          <w:type w:val="bbPlcHdr"/>
        </w:types>
        <w:behaviors>
          <w:behavior w:val="content"/>
        </w:behaviors>
        <w:guid w:val="{BD0F7235-3BE4-47A6-ACE4-B7F8F9F5DBFD}"/>
      </w:docPartPr>
      <w:docPartBody>
        <w:p w:rsidR="00852104" w:rsidRDefault="00CE6123" w:rsidP="00CE6123">
          <w:pPr>
            <w:pStyle w:val="8E564C3A6AFE499FB0BED29028D7812B"/>
          </w:pPr>
          <w:r w:rsidRPr="006D7417">
            <w:rPr>
              <w:rStyle w:val="PlaceholderText"/>
            </w:rPr>
            <w:t>Click or tap here to enter text.</w:t>
          </w:r>
        </w:p>
      </w:docPartBody>
    </w:docPart>
    <w:docPart>
      <w:docPartPr>
        <w:name w:val="85179CAA01734AD1A51DFDB7E5FFF736"/>
        <w:category>
          <w:name w:val="General"/>
          <w:gallery w:val="placeholder"/>
        </w:category>
        <w:types>
          <w:type w:val="bbPlcHdr"/>
        </w:types>
        <w:behaviors>
          <w:behavior w:val="content"/>
        </w:behaviors>
        <w:guid w:val="{CCE71A60-D65E-4A02-A2CA-13629BD6943B}"/>
      </w:docPartPr>
      <w:docPartBody>
        <w:p w:rsidR="00852104" w:rsidRDefault="00CE6123" w:rsidP="00CE6123">
          <w:pPr>
            <w:pStyle w:val="85179CAA01734AD1A51DFDB7E5FFF736"/>
          </w:pPr>
          <w:r w:rsidRPr="006D7417">
            <w:rPr>
              <w:rStyle w:val="PlaceholderText"/>
            </w:rPr>
            <w:t>Click or tap here to enter text.</w:t>
          </w:r>
        </w:p>
      </w:docPartBody>
    </w:docPart>
    <w:docPart>
      <w:docPartPr>
        <w:name w:val="0F451BF15B3749DD844583C1FCE9CABB"/>
        <w:category>
          <w:name w:val="General"/>
          <w:gallery w:val="placeholder"/>
        </w:category>
        <w:types>
          <w:type w:val="bbPlcHdr"/>
        </w:types>
        <w:behaviors>
          <w:behavior w:val="content"/>
        </w:behaviors>
        <w:guid w:val="{1937ECD2-DB08-483B-AC88-4277504416A1}"/>
      </w:docPartPr>
      <w:docPartBody>
        <w:p w:rsidR="00852104" w:rsidRDefault="00CE6123" w:rsidP="00CE6123">
          <w:pPr>
            <w:pStyle w:val="0F451BF15B3749DD844583C1FCE9CABB"/>
          </w:pPr>
          <w:r w:rsidRPr="006D7417">
            <w:rPr>
              <w:rStyle w:val="PlaceholderText"/>
            </w:rPr>
            <w:t>Click or tap here to enter text.</w:t>
          </w:r>
        </w:p>
      </w:docPartBody>
    </w:docPart>
    <w:docPart>
      <w:docPartPr>
        <w:name w:val="B9E11542D09847CBAABCA7FAC1F255C8"/>
        <w:category>
          <w:name w:val="General"/>
          <w:gallery w:val="placeholder"/>
        </w:category>
        <w:types>
          <w:type w:val="bbPlcHdr"/>
        </w:types>
        <w:behaviors>
          <w:behavior w:val="content"/>
        </w:behaviors>
        <w:guid w:val="{7D654262-6145-46E4-AE3F-4D96177DC507}"/>
      </w:docPartPr>
      <w:docPartBody>
        <w:p w:rsidR="00852104" w:rsidRDefault="00CE6123" w:rsidP="00CE6123">
          <w:pPr>
            <w:pStyle w:val="B9E11542D09847CBAABCA7FAC1F255C8"/>
          </w:pPr>
          <w:r w:rsidRPr="006D7417">
            <w:rPr>
              <w:rStyle w:val="PlaceholderText"/>
            </w:rPr>
            <w:t>Click or tap here to enter text.</w:t>
          </w:r>
        </w:p>
      </w:docPartBody>
    </w:docPart>
    <w:docPart>
      <w:docPartPr>
        <w:name w:val="DC5BB7BFF1A9489A8EA18749501C7733"/>
        <w:category>
          <w:name w:val="General"/>
          <w:gallery w:val="placeholder"/>
        </w:category>
        <w:types>
          <w:type w:val="bbPlcHdr"/>
        </w:types>
        <w:behaviors>
          <w:behavior w:val="content"/>
        </w:behaviors>
        <w:guid w:val="{0FFC47B2-3EDF-47F2-9BD7-9D7E827237F5}"/>
      </w:docPartPr>
      <w:docPartBody>
        <w:p w:rsidR="00852104" w:rsidRDefault="00CE6123" w:rsidP="00CE6123">
          <w:pPr>
            <w:pStyle w:val="DC5BB7BFF1A9489A8EA18749501C7733"/>
          </w:pPr>
          <w:r w:rsidRPr="006D7417">
            <w:rPr>
              <w:rStyle w:val="PlaceholderText"/>
            </w:rPr>
            <w:t>Click or tap here to enter text.</w:t>
          </w:r>
        </w:p>
      </w:docPartBody>
    </w:docPart>
    <w:docPart>
      <w:docPartPr>
        <w:name w:val="9F4157E035634EAF956228130B06C3C1"/>
        <w:category>
          <w:name w:val="General"/>
          <w:gallery w:val="placeholder"/>
        </w:category>
        <w:types>
          <w:type w:val="bbPlcHdr"/>
        </w:types>
        <w:behaviors>
          <w:behavior w:val="content"/>
        </w:behaviors>
        <w:guid w:val="{F0E7C10C-925C-40C0-A9E5-89D0FC1C8751}"/>
      </w:docPartPr>
      <w:docPartBody>
        <w:p w:rsidR="00852104" w:rsidRDefault="00CE6123" w:rsidP="00CE6123">
          <w:pPr>
            <w:pStyle w:val="9F4157E035634EAF956228130B06C3C1"/>
          </w:pPr>
          <w:r w:rsidRPr="006D7417">
            <w:rPr>
              <w:rStyle w:val="PlaceholderText"/>
            </w:rPr>
            <w:t>Click or tap here to enter text.</w:t>
          </w:r>
        </w:p>
      </w:docPartBody>
    </w:docPart>
    <w:docPart>
      <w:docPartPr>
        <w:name w:val="A71170B36F24401FA5B4C0745D040E83"/>
        <w:category>
          <w:name w:val="General"/>
          <w:gallery w:val="placeholder"/>
        </w:category>
        <w:types>
          <w:type w:val="bbPlcHdr"/>
        </w:types>
        <w:behaviors>
          <w:behavior w:val="content"/>
        </w:behaviors>
        <w:guid w:val="{1FB32D8C-0CE1-4CBB-8D4F-772D491632CC}"/>
      </w:docPartPr>
      <w:docPartBody>
        <w:p w:rsidR="00852104" w:rsidRDefault="00CE6123" w:rsidP="00CE6123">
          <w:pPr>
            <w:pStyle w:val="A71170B36F24401FA5B4C0745D040E83"/>
          </w:pPr>
          <w:r w:rsidRPr="006D7417">
            <w:rPr>
              <w:rStyle w:val="PlaceholderText"/>
            </w:rPr>
            <w:t>Click or tap here to enter text.</w:t>
          </w:r>
        </w:p>
      </w:docPartBody>
    </w:docPart>
    <w:docPart>
      <w:docPartPr>
        <w:name w:val="81DEB9C5389A469B995006467D7ACB46"/>
        <w:category>
          <w:name w:val="General"/>
          <w:gallery w:val="placeholder"/>
        </w:category>
        <w:types>
          <w:type w:val="bbPlcHdr"/>
        </w:types>
        <w:behaviors>
          <w:behavior w:val="content"/>
        </w:behaviors>
        <w:guid w:val="{2752ECAC-20AB-44E0-B3C9-99D794F22B05}"/>
      </w:docPartPr>
      <w:docPartBody>
        <w:p w:rsidR="00852104" w:rsidRDefault="00CE6123" w:rsidP="00CE6123">
          <w:pPr>
            <w:pStyle w:val="81DEB9C5389A469B995006467D7ACB46"/>
          </w:pPr>
          <w:r w:rsidRPr="006D7417">
            <w:rPr>
              <w:rStyle w:val="PlaceholderText"/>
            </w:rPr>
            <w:t>Click or tap here to enter text.</w:t>
          </w:r>
        </w:p>
      </w:docPartBody>
    </w:docPart>
    <w:docPart>
      <w:docPartPr>
        <w:name w:val="563D13CADC5E4C17853F9943CB12D6A2"/>
        <w:category>
          <w:name w:val="General"/>
          <w:gallery w:val="placeholder"/>
        </w:category>
        <w:types>
          <w:type w:val="bbPlcHdr"/>
        </w:types>
        <w:behaviors>
          <w:behavior w:val="content"/>
        </w:behaviors>
        <w:guid w:val="{A601A442-AC82-4846-8D80-38BCD6DD7723}"/>
      </w:docPartPr>
      <w:docPartBody>
        <w:p w:rsidR="00852104" w:rsidRDefault="00CE6123" w:rsidP="00CE6123">
          <w:pPr>
            <w:pStyle w:val="563D13CADC5E4C17853F9943CB12D6A2"/>
          </w:pPr>
          <w:r w:rsidRPr="006D7417">
            <w:rPr>
              <w:rStyle w:val="PlaceholderText"/>
            </w:rPr>
            <w:t>Click or tap here to enter text.</w:t>
          </w:r>
        </w:p>
      </w:docPartBody>
    </w:docPart>
    <w:docPart>
      <w:docPartPr>
        <w:name w:val="4D01D054DFDB40DEB965AC4F360725B8"/>
        <w:category>
          <w:name w:val="General"/>
          <w:gallery w:val="placeholder"/>
        </w:category>
        <w:types>
          <w:type w:val="bbPlcHdr"/>
        </w:types>
        <w:behaviors>
          <w:behavior w:val="content"/>
        </w:behaviors>
        <w:guid w:val="{E79A8198-8570-4C78-BD29-1103147A5A72}"/>
      </w:docPartPr>
      <w:docPartBody>
        <w:p w:rsidR="00852104" w:rsidRDefault="00CE6123" w:rsidP="00CE6123">
          <w:pPr>
            <w:pStyle w:val="4D01D054DFDB40DEB965AC4F360725B8"/>
          </w:pPr>
          <w:r w:rsidRPr="006D7417">
            <w:rPr>
              <w:rStyle w:val="PlaceholderText"/>
            </w:rPr>
            <w:t>Click or tap here to enter text.</w:t>
          </w:r>
        </w:p>
      </w:docPartBody>
    </w:docPart>
    <w:docPart>
      <w:docPartPr>
        <w:name w:val="D34769CFFC924F00875BD80C8EF030C7"/>
        <w:category>
          <w:name w:val="General"/>
          <w:gallery w:val="placeholder"/>
        </w:category>
        <w:types>
          <w:type w:val="bbPlcHdr"/>
        </w:types>
        <w:behaviors>
          <w:behavior w:val="content"/>
        </w:behaviors>
        <w:guid w:val="{ADE25119-6154-451A-8AEC-0191B4E4C0AC}"/>
      </w:docPartPr>
      <w:docPartBody>
        <w:p w:rsidR="00852104" w:rsidRDefault="00CE6123" w:rsidP="00CE6123">
          <w:pPr>
            <w:pStyle w:val="D34769CFFC924F00875BD80C8EF030C7"/>
          </w:pPr>
          <w:r w:rsidRPr="006D7417">
            <w:rPr>
              <w:rStyle w:val="PlaceholderText"/>
            </w:rPr>
            <w:t>Click or tap here to enter text.</w:t>
          </w:r>
        </w:p>
      </w:docPartBody>
    </w:docPart>
    <w:docPart>
      <w:docPartPr>
        <w:name w:val="954D57B58EC04330A72B083DBC218276"/>
        <w:category>
          <w:name w:val="General"/>
          <w:gallery w:val="placeholder"/>
        </w:category>
        <w:types>
          <w:type w:val="bbPlcHdr"/>
        </w:types>
        <w:behaviors>
          <w:behavior w:val="content"/>
        </w:behaviors>
        <w:guid w:val="{8256391B-C598-4F8C-B515-492C28855EBA}"/>
      </w:docPartPr>
      <w:docPartBody>
        <w:p w:rsidR="00852104" w:rsidRDefault="00D6301F" w:rsidP="00D6301F">
          <w:pPr>
            <w:pStyle w:val="954D57B58EC04330A72B083DBC218276"/>
          </w:pPr>
          <w:r w:rsidRPr="006D7417">
            <w:rPr>
              <w:rStyle w:val="PlaceholderText"/>
            </w:rPr>
            <w:t>Click or tap here to enter text.</w:t>
          </w:r>
        </w:p>
      </w:docPartBody>
    </w:docPart>
    <w:docPart>
      <w:docPartPr>
        <w:name w:val="D99A674A833040309E897A232589B164"/>
        <w:category>
          <w:name w:val="General"/>
          <w:gallery w:val="placeholder"/>
        </w:category>
        <w:types>
          <w:type w:val="bbPlcHdr"/>
        </w:types>
        <w:behaviors>
          <w:behavior w:val="content"/>
        </w:behaviors>
        <w:guid w:val="{9AAB6849-6937-44E5-B749-CCD809CED90B}"/>
      </w:docPartPr>
      <w:docPartBody>
        <w:p w:rsidR="00852104" w:rsidRDefault="00CE6123" w:rsidP="00CE6123">
          <w:pPr>
            <w:pStyle w:val="D99A674A833040309E897A232589B164"/>
          </w:pPr>
          <w:r w:rsidRPr="006D7417">
            <w:rPr>
              <w:rStyle w:val="PlaceholderText"/>
            </w:rPr>
            <w:t>Click or tap here to enter text.</w:t>
          </w:r>
        </w:p>
      </w:docPartBody>
    </w:docPart>
    <w:docPart>
      <w:docPartPr>
        <w:name w:val="D867725F7E3541C19FC4EDFEE34A7B02"/>
        <w:category>
          <w:name w:val="General"/>
          <w:gallery w:val="placeholder"/>
        </w:category>
        <w:types>
          <w:type w:val="bbPlcHdr"/>
        </w:types>
        <w:behaviors>
          <w:behavior w:val="content"/>
        </w:behaviors>
        <w:guid w:val="{78A197B1-924A-4461-B929-4766A247F12C}"/>
      </w:docPartPr>
      <w:docPartBody>
        <w:p w:rsidR="00852104" w:rsidRDefault="00CE6123" w:rsidP="00CE6123">
          <w:pPr>
            <w:pStyle w:val="D867725F7E3541C19FC4EDFEE34A7B02"/>
          </w:pPr>
          <w:r w:rsidRPr="000961FC">
            <w:rPr>
              <w:rStyle w:val="PlaceholderText"/>
            </w:rPr>
            <w:t>Click or tap to enter a date.</w:t>
          </w:r>
        </w:p>
      </w:docPartBody>
    </w:docPart>
    <w:docPart>
      <w:docPartPr>
        <w:name w:val="F8892F4A174F483D9F55776A77F10573"/>
        <w:category>
          <w:name w:val="General"/>
          <w:gallery w:val="placeholder"/>
        </w:category>
        <w:types>
          <w:type w:val="bbPlcHdr"/>
        </w:types>
        <w:behaviors>
          <w:behavior w:val="content"/>
        </w:behaviors>
        <w:guid w:val="{5BF2BECE-2613-426C-9D27-5984DFCF47DB}"/>
      </w:docPartPr>
      <w:docPartBody>
        <w:p w:rsidR="00852104" w:rsidRDefault="00CE6123" w:rsidP="00CE6123">
          <w:pPr>
            <w:pStyle w:val="F8892F4A174F483D9F55776A77F10573"/>
          </w:pPr>
          <w:r w:rsidRPr="00472F2C">
            <w:rPr>
              <w:rStyle w:val="PlaceholderText"/>
            </w:rPr>
            <w:t>Click or tap here to enter text.</w:t>
          </w:r>
        </w:p>
      </w:docPartBody>
    </w:docPart>
    <w:docPart>
      <w:docPartPr>
        <w:name w:val="431302A2C5D348C788D46C5DA42F5BA3"/>
        <w:category>
          <w:name w:val="General"/>
          <w:gallery w:val="placeholder"/>
        </w:category>
        <w:types>
          <w:type w:val="bbPlcHdr"/>
        </w:types>
        <w:behaviors>
          <w:behavior w:val="content"/>
        </w:behaviors>
        <w:guid w:val="{44214DFA-7D87-4BDD-8075-0022FECE4047}"/>
      </w:docPartPr>
      <w:docPartBody>
        <w:p w:rsidR="00852104" w:rsidRDefault="00CE6123" w:rsidP="00CE6123">
          <w:pPr>
            <w:pStyle w:val="431302A2C5D348C788D46C5DA42F5BA3"/>
          </w:pPr>
          <w:r w:rsidRPr="00472F2C">
            <w:rPr>
              <w:rStyle w:val="PlaceholderText"/>
            </w:rPr>
            <w:t>Click or tap here to enter text.</w:t>
          </w:r>
        </w:p>
      </w:docPartBody>
    </w:docPart>
    <w:docPart>
      <w:docPartPr>
        <w:name w:val="0143F7ACB7844A33AEA11C6B3D9C3FB5"/>
        <w:category>
          <w:name w:val="General"/>
          <w:gallery w:val="placeholder"/>
        </w:category>
        <w:types>
          <w:type w:val="bbPlcHdr"/>
        </w:types>
        <w:behaviors>
          <w:behavior w:val="content"/>
        </w:behaviors>
        <w:guid w:val="{EB0640A1-DA67-41F7-89C8-52B653B3AA97}"/>
      </w:docPartPr>
      <w:docPartBody>
        <w:p w:rsidR="00852104" w:rsidRDefault="00CE6123" w:rsidP="00CE6123">
          <w:pPr>
            <w:pStyle w:val="0143F7ACB7844A33AEA11C6B3D9C3FB5"/>
          </w:pPr>
          <w:r w:rsidRPr="00472F2C">
            <w:rPr>
              <w:rStyle w:val="PlaceholderText"/>
            </w:rPr>
            <w:t>Click or tap here to enter text.</w:t>
          </w:r>
        </w:p>
      </w:docPartBody>
    </w:docPart>
    <w:docPart>
      <w:docPartPr>
        <w:name w:val="CBA0CE1F984C43E592333BF3ED982E0D"/>
        <w:category>
          <w:name w:val="General"/>
          <w:gallery w:val="placeholder"/>
        </w:category>
        <w:types>
          <w:type w:val="bbPlcHdr"/>
        </w:types>
        <w:behaviors>
          <w:behavior w:val="content"/>
        </w:behaviors>
        <w:guid w:val="{3CD93C6A-E848-4B21-976E-3F6A0318AFA4}"/>
      </w:docPartPr>
      <w:docPartBody>
        <w:p w:rsidR="00852104" w:rsidRDefault="00CE6123" w:rsidP="00CE6123">
          <w:pPr>
            <w:pStyle w:val="CBA0CE1F984C43E592333BF3ED982E0D"/>
          </w:pPr>
          <w:r w:rsidRPr="00472F2C">
            <w:rPr>
              <w:rStyle w:val="PlaceholderText"/>
            </w:rPr>
            <w:t>Click or tap here to enter text.</w:t>
          </w:r>
        </w:p>
      </w:docPartBody>
    </w:docPart>
    <w:docPart>
      <w:docPartPr>
        <w:name w:val="93ECB2847DAE4F15A8635A31C2322601"/>
        <w:category>
          <w:name w:val="General"/>
          <w:gallery w:val="placeholder"/>
        </w:category>
        <w:types>
          <w:type w:val="bbPlcHdr"/>
        </w:types>
        <w:behaviors>
          <w:behavior w:val="content"/>
        </w:behaviors>
        <w:guid w:val="{315DF2BC-0A1B-4174-AF98-2DFAFD05A6FF}"/>
      </w:docPartPr>
      <w:docPartBody>
        <w:p w:rsidR="00852104" w:rsidRDefault="00852104" w:rsidP="00852104">
          <w:pPr>
            <w:pStyle w:val="93ECB2847DAE4F15A8635A31C23226011"/>
          </w:pPr>
          <w:r w:rsidRPr="000961FC">
            <w:rPr>
              <w:rStyle w:val="PlaceholderText"/>
            </w:rPr>
            <w:t>Click or tap to enter a date.</w:t>
          </w:r>
        </w:p>
      </w:docPartBody>
    </w:docPart>
    <w:docPart>
      <w:docPartPr>
        <w:name w:val="8D2A02D42DAF4D28A781829EAD614307"/>
        <w:category>
          <w:name w:val="General"/>
          <w:gallery w:val="placeholder"/>
        </w:category>
        <w:types>
          <w:type w:val="bbPlcHdr"/>
        </w:types>
        <w:behaviors>
          <w:behavior w:val="content"/>
        </w:behaviors>
        <w:guid w:val="{0357380A-F651-42C9-B94C-6D3EF51E5A73}"/>
      </w:docPartPr>
      <w:docPartBody>
        <w:p w:rsidR="00AD1177" w:rsidRDefault="00CE6123" w:rsidP="00CE6123">
          <w:pPr>
            <w:pStyle w:val="8D2A02D42DAF4D28A781829EAD6143071"/>
          </w:pPr>
          <w:r w:rsidRPr="005F6CE2">
            <w:rPr>
              <w:rStyle w:val="PlaceholderText"/>
              <w:color w:val="767171" w:themeColor="background2" w:themeShade="80"/>
            </w:rPr>
            <w:t>Click or tap here to enter text.</w:t>
          </w:r>
        </w:p>
      </w:docPartBody>
    </w:docPart>
    <w:docPart>
      <w:docPartPr>
        <w:name w:val="94E13D4613A0423D9CF4D1BEBCFA7599"/>
        <w:category>
          <w:name w:val="General"/>
          <w:gallery w:val="placeholder"/>
        </w:category>
        <w:types>
          <w:type w:val="bbPlcHdr"/>
        </w:types>
        <w:behaviors>
          <w:behavior w:val="content"/>
        </w:behaviors>
        <w:guid w:val="{76E1BB34-2159-4C42-A682-96479E4A3B77}"/>
      </w:docPartPr>
      <w:docPartBody>
        <w:p w:rsidR="00AD1177" w:rsidRDefault="00CE6123" w:rsidP="00CE6123">
          <w:pPr>
            <w:pStyle w:val="94E13D4613A0423D9CF4D1BEBCFA75991"/>
          </w:pPr>
          <w:r w:rsidRPr="006D7417">
            <w:rPr>
              <w:rStyle w:val="PlaceholderText"/>
            </w:rPr>
            <w:t>Click or tap here to enter text.</w:t>
          </w:r>
        </w:p>
      </w:docPartBody>
    </w:docPart>
    <w:docPart>
      <w:docPartPr>
        <w:name w:val="278184B460134B48903EC95DCBD09F9B"/>
        <w:category>
          <w:name w:val="General"/>
          <w:gallery w:val="placeholder"/>
        </w:category>
        <w:types>
          <w:type w:val="bbPlcHdr"/>
        </w:types>
        <w:behaviors>
          <w:behavior w:val="content"/>
        </w:behaviors>
        <w:guid w:val="{00C70744-A746-4F61-A4CA-AEC58D9EBFA8}"/>
      </w:docPartPr>
      <w:docPartBody>
        <w:p w:rsidR="00AD1177" w:rsidRDefault="00CE6123" w:rsidP="00CE6123">
          <w:pPr>
            <w:pStyle w:val="278184B460134B48903EC95DCBD09F9B1"/>
          </w:pPr>
          <w:r w:rsidRPr="006D7417">
            <w:rPr>
              <w:rStyle w:val="PlaceholderText"/>
            </w:rPr>
            <w:t>Click or tap here to enter text.</w:t>
          </w:r>
        </w:p>
      </w:docPartBody>
    </w:docPart>
    <w:docPart>
      <w:docPartPr>
        <w:name w:val="BAEF0BDD461E4F5C8FE9E042B5FC59D0"/>
        <w:category>
          <w:name w:val="General"/>
          <w:gallery w:val="placeholder"/>
        </w:category>
        <w:types>
          <w:type w:val="bbPlcHdr"/>
        </w:types>
        <w:behaviors>
          <w:behavior w:val="content"/>
        </w:behaviors>
        <w:guid w:val="{7CB8D91F-24C3-407B-BE58-F41DCAB90C4F}"/>
      </w:docPartPr>
      <w:docPartBody>
        <w:p w:rsidR="00AD1177" w:rsidRDefault="00CE6123" w:rsidP="00CE6123">
          <w:pPr>
            <w:pStyle w:val="BAEF0BDD461E4F5C8FE9E042B5FC59D01"/>
          </w:pPr>
          <w:r w:rsidRPr="006D7417">
            <w:rPr>
              <w:rStyle w:val="PlaceholderText"/>
            </w:rPr>
            <w:t>Click or tap here to enter text.</w:t>
          </w:r>
        </w:p>
      </w:docPartBody>
    </w:docPart>
    <w:docPart>
      <w:docPartPr>
        <w:name w:val="799974B46061446BA270C7C04F439ACE"/>
        <w:category>
          <w:name w:val="General"/>
          <w:gallery w:val="placeholder"/>
        </w:category>
        <w:types>
          <w:type w:val="bbPlcHdr"/>
        </w:types>
        <w:behaviors>
          <w:behavior w:val="content"/>
        </w:behaviors>
        <w:guid w:val="{DA4EAE0E-1366-418E-9F76-31E7EA362B90}"/>
      </w:docPartPr>
      <w:docPartBody>
        <w:p w:rsidR="00AD1177" w:rsidRDefault="00CE6123" w:rsidP="00CE6123">
          <w:pPr>
            <w:pStyle w:val="799974B46061446BA270C7C04F439ACE1"/>
          </w:pPr>
          <w:r w:rsidRPr="006D7417">
            <w:rPr>
              <w:rStyle w:val="PlaceholderText"/>
            </w:rPr>
            <w:t>Click or tap here to enter text.</w:t>
          </w:r>
        </w:p>
      </w:docPartBody>
    </w:docPart>
    <w:docPart>
      <w:docPartPr>
        <w:name w:val="F521503571E44E0DB51F974A6663018F"/>
        <w:category>
          <w:name w:val="General"/>
          <w:gallery w:val="placeholder"/>
        </w:category>
        <w:types>
          <w:type w:val="bbPlcHdr"/>
        </w:types>
        <w:behaviors>
          <w:behavior w:val="content"/>
        </w:behaviors>
        <w:guid w:val="{F10500DC-7997-4F75-BE12-8626350238E1}"/>
      </w:docPartPr>
      <w:docPartBody>
        <w:p w:rsidR="00AD1177" w:rsidRDefault="00CE6123" w:rsidP="00CE6123">
          <w:pPr>
            <w:pStyle w:val="F521503571E44E0DB51F974A6663018F1"/>
          </w:pPr>
          <w:r w:rsidRPr="006D7417">
            <w:rPr>
              <w:rStyle w:val="PlaceholderText"/>
            </w:rPr>
            <w:t>Click or tap here to enter text.</w:t>
          </w:r>
        </w:p>
      </w:docPartBody>
    </w:docPart>
    <w:docPart>
      <w:docPartPr>
        <w:name w:val="362003E68F5E40198C062E8478F29F7C"/>
        <w:category>
          <w:name w:val="General"/>
          <w:gallery w:val="placeholder"/>
        </w:category>
        <w:types>
          <w:type w:val="bbPlcHdr"/>
        </w:types>
        <w:behaviors>
          <w:behavior w:val="content"/>
        </w:behaviors>
        <w:guid w:val="{B8485213-59F6-47B4-8E9F-31B9268FD3D4}"/>
      </w:docPartPr>
      <w:docPartBody>
        <w:p w:rsidR="00AD1177" w:rsidRDefault="00CE6123" w:rsidP="00CE6123">
          <w:pPr>
            <w:pStyle w:val="362003E68F5E40198C062E8478F29F7C1"/>
          </w:pPr>
          <w:r w:rsidRPr="006D7417">
            <w:rPr>
              <w:rStyle w:val="PlaceholderText"/>
            </w:rPr>
            <w:t>Click or tap here to enter text.</w:t>
          </w:r>
        </w:p>
      </w:docPartBody>
    </w:docPart>
    <w:docPart>
      <w:docPartPr>
        <w:name w:val="95D7ED702AD34336860C8652B11CFF0A"/>
        <w:category>
          <w:name w:val="General"/>
          <w:gallery w:val="placeholder"/>
        </w:category>
        <w:types>
          <w:type w:val="bbPlcHdr"/>
        </w:types>
        <w:behaviors>
          <w:behavior w:val="content"/>
        </w:behaviors>
        <w:guid w:val="{89198BC9-537B-485D-90CF-2ECB71473701}"/>
      </w:docPartPr>
      <w:docPartBody>
        <w:p w:rsidR="00C71C26" w:rsidRDefault="00BE5153" w:rsidP="00BE5153">
          <w:pPr>
            <w:pStyle w:val="95D7ED702AD34336860C8652B11CFF0A"/>
          </w:pPr>
          <w:r w:rsidRPr="00C71CC9">
            <w:rPr>
              <w:rStyle w:val="PlaceholderText"/>
            </w:rPr>
            <w:t>Click or tap here to enter text.</w:t>
          </w:r>
        </w:p>
      </w:docPartBody>
    </w:docPart>
    <w:docPart>
      <w:docPartPr>
        <w:name w:val="3BAAF917F72144489829D2D7550368F6"/>
        <w:category>
          <w:name w:val="General"/>
          <w:gallery w:val="placeholder"/>
        </w:category>
        <w:types>
          <w:type w:val="bbPlcHdr"/>
        </w:types>
        <w:behaviors>
          <w:behavior w:val="content"/>
        </w:behaviors>
        <w:guid w:val="{DCF9CF0C-B6EE-4A18-A35F-13B137CB9951}"/>
      </w:docPartPr>
      <w:docPartBody>
        <w:p w:rsidR="00C71C26" w:rsidRDefault="00BE5153" w:rsidP="00BE5153">
          <w:pPr>
            <w:pStyle w:val="3BAAF917F72144489829D2D7550368F6"/>
          </w:pPr>
          <w:r w:rsidRPr="00C71CC9">
            <w:rPr>
              <w:rStyle w:val="PlaceholderText"/>
            </w:rPr>
            <w:t>Click or tap here to enter text.</w:t>
          </w:r>
        </w:p>
      </w:docPartBody>
    </w:docPart>
    <w:docPart>
      <w:docPartPr>
        <w:name w:val="9F8BC7830316442991C0245E1164C5FC"/>
        <w:category>
          <w:name w:val="General"/>
          <w:gallery w:val="placeholder"/>
        </w:category>
        <w:types>
          <w:type w:val="bbPlcHdr"/>
        </w:types>
        <w:behaviors>
          <w:behavior w:val="content"/>
        </w:behaviors>
        <w:guid w:val="{CB4D3962-9DD8-4A6F-97B0-8F3B99589B18}"/>
      </w:docPartPr>
      <w:docPartBody>
        <w:p w:rsidR="00C71C26" w:rsidRDefault="00BE5153" w:rsidP="00BE5153">
          <w:pPr>
            <w:pStyle w:val="9F8BC7830316442991C0245E1164C5FC"/>
          </w:pPr>
          <w:r w:rsidRPr="003B059D">
            <w:rPr>
              <w:rStyle w:val="PlaceholderText"/>
            </w:rPr>
            <w:t>Click or tap here to enter text.</w:t>
          </w:r>
        </w:p>
      </w:docPartBody>
    </w:docPart>
    <w:docPart>
      <w:docPartPr>
        <w:name w:val="B83DB9DBCA2943B8A5F57195F4A46B47"/>
        <w:category>
          <w:name w:val="General"/>
          <w:gallery w:val="placeholder"/>
        </w:category>
        <w:types>
          <w:type w:val="bbPlcHdr"/>
        </w:types>
        <w:behaviors>
          <w:behavior w:val="content"/>
        </w:behaviors>
        <w:guid w:val="{E3A00B83-0CF6-484B-B0C5-177DF833EF24}"/>
      </w:docPartPr>
      <w:docPartBody>
        <w:p w:rsidR="00C71C26" w:rsidRDefault="00BE5153" w:rsidP="00BE5153">
          <w:pPr>
            <w:pStyle w:val="B83DB9DBCA2943B8A5F57195F4A46B47"/>
          </w:pPr>
          <w:r w:rsidRPr="00C71CC9">
            <w:rPr>
              <w:rStyle w:val="PlaceholderText"/>
            </w:rPr>
            <w:t>Click or tap here to enter text.</w:t>
          </w:r>
        </w:p>
      </w:docPartBody>
    </w:docPart>
    <w:docPart>
      <w:docPartPr>
        <w:name w:val="A5E786D125B34369A0AE5696E651D54B"/>
        <w:category>
          <w:name w:val="General"/>
          <w:gallery w:val="placeholder"/>
        </w:category>
        <w:types>
          <w:type w:val="bbPlcHdr"/>
        </w:types>
        <w:behaviors>
          <w:behavior w:val="content"/>
        </w:behaviors>
        <w:guid w:val="{981BCDDE-1EBA-497B-AF35-1D6252D9FD83}"/>
      </w:docPartPr>
      <w:docPartBody>
        <w:p w:rsidR="00C71C26" w:rsidRDefault="00BE5153" w:rsidP="00BE5153">
          <w:pPr>
            <w:pStyle w:val="A5E786D125B34369A0AE5696E651D54B"/>
          </w:pPr>
          <w:r w:rsidRPr="00C71CC9">
            <w:rPr>
              <w:rStyle w:val="PlaceholderText"/>
            </w:rPr>
            <w:t>Click or tap here to enter text.</w:t>
          </w:r>
        </w:p>
      </w:docPartBody>
    </w:docPart>
    <w:docPart>
      <w:docPartPr>
        <w:name w:val="084F0BCDC615440B983A3457B29F12E6"/>
        <w:category>
          <w:name w:val="General"/>
          <w:gallery w:val="placeholder"/>
        </w:category>
        <w:types>
          <w:type w:val="bbPlcHdr"/>
        </w:types>
        <w:behaviors>
          <w:behavior w:val="content"/>
        </w:behaviors>
        <w:guid w:val="{A64184A6-F3BD-4391-BB33-BA4FFD43CA1B}"/>
      </w:docPartPr>
      <w:docPartBody>
        <w:p w:rsidR="00C71C26" w:rsidRDefault="00BE5153" w:rsidP="00BE5153">
          <w:pPr>
            <w:pStyle w:val="084F0BCDC615440B983A3457B29F12E6"/>
          </w:pPr>
          <w:r w:rsidRPr="00C71CC9">
            <w:rPr>
              <w:rStyle w:val="PlaceholderText"/>
            </w:rPr>
            <w:t>Click or tap here to enter text.</w:t>
          </w:r>
        </w:p>
      </w:docPartBody>
    </w:docPart>
    <w:docPart>
      <w:docPartPr>
        <w:name w:val="341ED580D8584717ADCE20E3E74949F4"/>
        <w:category>
          <w:name w:val="General"/>
          <w:gallery w:val="placeholder"/>
        </w:category>
        <w:types>
          <w:type w:val="bbPlcHdr"/>
        </w:types>
        <w:behaviors>
          <w:behavior w:val="content"/>
        </w:behaviors>
        <w:guid w:val="{1689C161-87B9-4B72-A810-E08A1608CEBE}"/>
      </w:docPartPr>
      <w:docPartBody>
        <w:p w:rsidR="00C71C26" w:rsidRDefault="00BE5153" w:rsidP="00BE5153">
          <w:pPr>
            <w:pStyle w:val="341ED580D8584717ADCE20E3E74949F4"/>
          </w:pPr>
          <w:r w:rsidRPr="00C71CC9">
            <w:rPr>
              <w:rStyle w:val="PlaceholderText"/>
            </w:rPr>
            <w:t>Click or tap here to enter text.</w:t>
          </w:r>
        </w:p>
      </w:docPartBody>
    </w:docPart>
    <w:docPart>
      <w:docPartPr>
        <w:name w:val="D32C214975B34CB480D77403C838E993"/>
        <w:category>
          <w:name w:val="General"/>
          <w:gallery w:val="placeholder"/>
        </w:category>
        <w:types>
          <w:type w:val="bbPlcHdr"/>
        </w:types>
        <w:behaviors>
          <w:behavior w:val="content"/>
        </w:behaviors>
        <w:guid w:val="{3E5607F5-5050-4C90-9C98-964781F42464}"/>
      </w:docPartPr>
      <w:docPartBody>
        <w:p w:rsidR="00C71C26" w:rsidRDefault="00BE5153" w:rsidP="00BE5153">
          <w:pPr>
            <w:pStyle w:val="D32C214975B34CB480D77403C838E993"/>
          </w:pPr>
          <w:r w:rsidRPr="00C71CC9">
            <w:rPr>
              <w:rStyle w:val="PlaceholderText"/>
            </w:rPr>
            <w:t>Click or tap here to enter text.</w:t>
          </w:r>
        </w:p>
      </w:docPartBody>
    </w:docPart>
    <w:docPart>
      <w:docPartPr>
        <w:name w:val="D7B9ABC2F24E407FB92B320B5AF8BD3E"/>
        <w:category>
          <w:name w:val="General"/>
          <w:gallery w:val="placeholder"/>
        </w:category>
        <w:types>
          <w:type w:val="bbPlcHdr"/>
        </w:types>
        <w:behaviors>
          <w:behavior w:val="content"/>
        </w:behaviors>
        <w:guid w:val="{940B3E68-15CC-4491-976F-A6D881190B27}"/>
      </w:docPartPr>
      <w:docPartBody>
        <w:p w:rsidR="00C71C26" w:rsidRDefault="00BE5153" w:rsidP="00BE5153">
          <w:pPr>
            <w:pStyle w:val="D7B9ABC2F24E407FB92B320B5AF8BD3E"/>
          </w:pPr>
          <w:r w:rsidRPr="00C71CC9">
            <w:rPr>
              <w:rStyle w:val="PlaceholderText"/>
            </w:rPr>
            <w:t>Click or tap here to enter text.</w:t>
          </w:r>
        </w:p>
      </w:docPartBody>
    </w:docPart>
    <w:docPart>
      <w:docPartPr>
        <w:name w:val="F81A4050ED19452D8047F51E6AEC0A0D"/>
        <w:category>
          <w:name w:val="General"/>
          <w:gallery w:val="placeholder"/>
        </w:category>
        <w:types>
          <w:type w:val="bbPlcHdr"/>
        </w:types>
        <w:behaviors>
          <w:behavior w:val="content"/>
        </w:behaviors>
        <w:guid w:val="{35CD2E12-D715-4583-96E2-04B6673FCC9B}"/>
      </w:docPartPr>
      <w:docPartBody>
        <w:p w:rsidR="00C71C26" w:rsidRDefault="00BE5153" w:rsidP="00BE5153">
          <w:pPr>
            <w:pStyle w:val="F81A4050ED19452D8047F51E6AEC0A0D"/>
          </w:pPr>
          <w:r w:rsidRPr="00C71CC9">
            <w:rPr>
              <w:rStyle w:val="PlaceholderText"/>
            </w:rPr>
            <w:t>Click or tap here to enter text.</w:t>
          </w:r>
        </w:p>
      </w:docPartBody>
    </w:docPart>
    <w:docPart>
      <w:docPartPr>
        <w:name w:val="088F0392A6494C6991258873BFD26DF1"/>
        <w:category>
          <w:name w:val="General"/>
          <w:gallery w:val="placeholder"/>
        </w:category>
        <w:types>
          <w:type w:val="bbPlcHdr"/>
        </w:types>
        <w:behaviors>
          <w:behavior w:val="content"/>
        </w:behaviors>
        <w:guid w:val="{01E08D79-F813-4D8D-99BF-40780558EB8B}"/>
      </w:docPartPr>
      <w:docPartBody>
        <w:p w:rsidR="000E6E6F" w:rsidRDefault="00C71C26" w:rsidP="00C71C26">
          <w:pPr>
            <w:pStyle w:val="088F0392A6494C6991258873BFD26DF1"/>
          </w:pPr>
          <w:r w:rsidRPr="00C71CC9">
            <w:rPr>
              <w:rStyle w:val="PlaceholderText"/>
            </w:rPr>
            <w:t>Click or tap here to enter text.</w:t>
          </w:r>
        </w:p>
      </w:docPartBody>
    </w:docPart>
    <w:docPart>
      <w:docPartPr>
        <w:name w:val="31BDFC9CB6994CD9819B6BF0B4AC7111"/>
        <w:category>
          <w:name w:val="General"/>
          <w:gallery w:val="placeholder"/>
        </w:category>
        <w:types>
          <w:type w:val="bbPlcHdr"/>
        </w:types>
        <w:behaviors>
          <w:behavior w:val="content"/>
        </w:behaviors>
        <w:guid w:val="{A3D51423-5F6B-4883-8EB3-5B837DA91EBB}"/>
      </w:docPartPr>
      <w:docPartBody>
        <w:p w:rsidR="000E6E6F" w:rsidRDefault="00C71C26" w:rsidP="00C71C26">
          <w:pPr>
            <w:pStyle w:val="31BDFC9CB6994CD9819B6BF0B4AC7111"/>
          </w:pPr>
          <w:r w:rsidRPr="00C71CC9">
            <w:rPr>
              <w:rStyle w:val="PlaceholderText"/>
            </w:rPr>
            <w:t>Click or tap here to enter text.</w:t>
          </w:r>
        </w:p>
      </w:docPartBody>
    </w:docPart>
    <w:docPart>
      <w:docPartPr>
        <w:name w:val="55EB447F238145789FE7E6A94025ADAB"/>
        <w:category>
          <w:name w:val="General"/>
          <w:gallery w:val="placeholder"/>
        </w:category>
        <w:types>
          <w:type w:val="bbPlcHdr"/>
        </w:types>
        <w:behaviors>
          <w:behavior w:val="content"/>
        </w:behaviors>
        <w:guid w:val="{628998A1-EB7E-48FA-BE0E-35375516CA17}"/>
      </w:docPartPr>
      <w:docPartBody>
        <w:p w:rsidR="000E6E6F" w:rsidRDefault="00C71C26" w:rsidP="00C71C26">
          <w:pPr>
            <w:pStyle w:val="55EB447F238145789FE7E6A94025ADAB"/>
          </w:pPr>
          <w:r w:rsidRPr="00C71CC9">
            <w:rPr>
              <w:rStyle w:val="PlaceholderText"/>
            </w:rPr>
            <w:t>Click or tap here to enter text.</w:t>
          </w:r>
        </w:p>
      </w:docPartBody>
    </w:docPart>
    <w:docPart>
      <w:docPartPr>
        <w:name w:val="FB7C87856EF8450AA19D7BCB534250E8"/>
        <w:category>
          <w:name w:val="General"/>
          <w:gallery w:val="placeholder"/>
        </w:category>
        <w:types>
          <w:type w:val="bbPlcHdr"/>
        </w:types>
        <w:behaviors>
          <w:behavior w:val="content"/>
        </w:behaviors>
        <w:guid w:val="{6FABD338-2E33-4DBD-88AF-8592D2044A47}"/>
      </w:docPartPr>
      <w:docPartBody>
        <w:p w:rsidR="000E6E6F" w:rsidRDefault="00C71C26" w:rsidP="00C71C26">
          <w:pPr>
            <w:pStyle w:val="FB7C87856EF8450AA19D7BCB534250E8"/>
          </w:pPr>
          <w:r w:rsidRPr="00C71CC9">
            <w:rPr>
              <w:rStyle w:val="PlaceholderText"/>
            </w:rPr>
            <w:t>Click or tap here to enter text.</w:t>
          </w:r>
        </w:p>
      </w:docPartBody>
    </w:docPart>
    <w:docPart>
      <w:docPartPr>
        <w:name w:val="90FE2E72C0364292BAA4F28C6F7F2015"/>
        <w:category>
          <w:name w:val="General"/>
          <w:gallery w:val="placeholder"/>
        </w:category>
        <w:types>
          <w:type w:val="bbPlcHdr"/>
        </w:types>
        <w:behaviors>
          <w:behavior w:val="content"/>
        </w:behaviors>
        <w:guid w:val="{50EF2650-9EB1-4AC5-83E5-A13C31BE0F4E}"/>
      </w:docPartPr>
      <w:docPartBody>
        <w:p w:rsidR="000E6E6F" w:rsidRDefault="00C71C26" w:rsidP="00C71C26">
          <w:pPr>
            <w:pStyle w:val="90FE2E72C0364292BAA4F28C6F7F2015"/>
          </w:pPr>
          <w:r w:rsidRPr="00C71CC9">
            <w:rPr>
              <w:rStyle w:val="PlaceholderText"/>
            </w:rPr>
            <w:t>Click or tap here to enter text.</w:t>
          </w:r>
        </w:p>
      </w:docPartBody>
    </w:docPart>
    <w:docPart>
      <w:docPartPr>
        <w:name w:val="234CB4008F8542E2B6FDC5D0AB419F07"/>
        <w:category>
          <w:name w:val="General"/>
          <w:gallery w:val="placeholder"/>
        </w:category>
        <w:types>
          <w:type w:val="bbPlcHdr"/>
        </w:types>
        <w:behaviors>
          <w:behavior w:val="content"/>
        </w:behaviors>
        <w:guid w:val="{CD270FFE-DF1E-491A-B709-EACBCE0FF153}"/>
      </w:docPartPr>
      <w:docPartBody>
        <w:p w:rsidR="000E6E6F" w:rsidRDefault="00C71C26" w:rsidP="00C71C26">
          <w:pPr>
            <w:pStyle w:val="234CB4008F8542E2B6FDC5D0AB419F07"/>
          </w:pPr>
          <w:r w:rsidRPr="00C71CC9">
            <w:rPr>
              <w:rStyle w:val="PlaceholderText"/>
            </w:rPr>
            <w:t>Click or tap here to enter text.</w:t>
          </w:r>
        </w:p>
      </w:docPartBody>
    </w:docPart>
    <w:docPart>
      <w:docPartPr>
        <w:name w:val="8B4509FF1DA14C92B815159B2C1D1689"/>
        <w:category>
          <w:name w:val="General"/>
          <w:gallery w:val="placeholder"/>
        </w:category>
        <w:types>
          <w:type w:val="bbPlcHdr"/>
        </w:types>
        <w:behaviors>
          <w:behavior w:val="content"/>
        </w:behaviors>
        <w:guid w:val="{DAC328B1-7106-4396-9EEB-73E5188EE984}"/>
      </w:docPartPr>
      <w:docPartBody>
        <w:p w:rsidR="000E6E6F" w:rsidRDefault="00C71C26" w:rsidP="00C71C26">
          <w:pPr>
            <w:pStyle w:val="8B4509FF1DA14C92B815159B2C1D1689"/>
          </w:pPr>
          <w:r w:rsidRPr="00C71CC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67C200D-C853-48CA-AC65-F737919CE53D}"/>
      </w:docPartPr>
      <w:docPartBody>
        <w:p w:rsidR="000E6E6F" w:rsidRDefault="00C71C26">
          <w:r w:rsidRPr="004F2FCC">
            <w:rPr>
              <w:rStyle w:val="PlaceholderText"/>
            </w:rPr>
            <w:t>Click or tap here to enter text.</w:t>
          </w:r>
        </w:p>
      </w:docPartBody>
    </w:docPart>
    <w:docPart>
      <w:docPartPr>
        <w:name w:val="E9E8AFB3F2564A1F842C75A100CC6D4F"/>
        <w:category>
          <w:name w:val="General"/>
          <w:gallery w:val="placeholder"/>
        </w:category>
        <w:types>
          <w:type w:val="bbPlcHdr"/>
        </w:types>
        <w:behaviors>
          <w:behavior w:val="content"/>
        </w:behaviors>
        <w:guid w:val="{6738C2DC-DF29-43EB-8A82-EB281747F5DE}"/>
      </w:docPartPr>
      <w:docPartBody>
        <w:p w:rsidR="000E6E6F" w:rsidRDefault="00C71C26" w:rsidP="00C71C26">
          <w:pPr>
            <w:pStyle w:val="E9E8AFB3F2564A1F842C75A100CC6D4F"/>
          </w:pPr>
          <w:r w:rsidRPr="004F2FCC">
            <w:rPr>
              <w:rStyle w:val="PlaceholderText"/>
            </w:rPr>
            <w:t>Click or tap here to enter text.</w:t>
          </w:r>
        </w:p>
      </w:docPartBody>
    </w:docPart>
    <w:docPart>
      <w:docPartPr>
        <w:name w:val="80240D9D4E254B6F97C50AEF06030F7F"/>
        <w:category>
          <w:name w:val="General"/>
          <w:gallery w:val="placeholder"/>
        </w:category>
        <w:types>
          <w:type w:val="bbPlcHdr"/>
        </w:types>
        <w:behaviors>
          <w:behavior w:val="content"/>
        </w:behaviors>
        <w:guid w:val="{11363FF3-D7B8-44B1-8066-C9DEE1B8256A}"/>
      </w:docPartPr>
      <w:docPartBody>
        <w:p w:rsidR="000E6E6F" w:rsidRDefault="00C71C26" w:rsidP="00C71C26">
          <w:pPr>
            <w:pStyle w:val="80240D9D4E254B6F97C50AEF06030F7F"/>
          </w:pPr>
          <w:r w:rsidRPr="004F2FCC">
            <w:rPr>
              <w:rStyle w:val="PlaceholderText"/>
            </w:rPr>
            <w:t>Click or tap here to enter text.</w:t>
          </w:r>
        </w:p>
      </w:docPartBody>
    </w:docPart>
    <w:docPart>
      <w:docPartPr>
        <w:name w:val="649D5756D7BE4195800199A33639628D"/>
        <w:category>
          <w:name w:val="General"/>
          <w:gallery w:val="placeholder"/>
        </w:category>
        <w:types>
          <w:type w:val="bbPlcHdr"/>
        </w:types>
        <w:behaviors>
          <w:behavior w:val="content"/>
        </w:behaviors>
        <w:guid w:val="{287115C3-9318-4A90-A72B-E03E71A00E83}"/>
      </w:docPartPr>
      <w:docPartBody>
        <w:p w:rsidR="000E6E6F" w:rsidRDefault="00C71C26" w:rsidP="00C71C26">
          <w:pPr>
            <w:pStyle w:val="649D5756D7BE4195800199A33639628D"/>
          </w:pPr>
          <w:r w:rsidRPr="004F2FCC">
            <w:rPr>
              <w:rStyle w:val="PlaceholderText"/>
            </w:rPr>
            <w:t>Click or tap here to enter text.</w:t>
          </w:r>
        </w:p>
      </w:docPartBody>
    </w:docPart>
    <w:docPart>
      <w:docPartPr>
        <w:name w:val="6F61CC46AE1A455AA7353B77BC667970"/>
        <w:category>
          <w:name w:val="General"/>
          <w:gallery w:val="placeholder"/>
        </w:category>
        <w:types>
          <w:type w:val="bbPlcHdr"/>
        </w:types>
        <w:behaviors>
          <w:behavior w:val="content"/>
        </w:behaviors>
        <w:guid w:val="{309FA139-5990-442E-89BB-5E714E611363}"/>
      </w:docPartPr>
      <w:docPartBody>
        <w:p w:rsidR="000E6E6F" w:rsidRDefault="00C71C26" w:rsidP="00C71C26">
          <w:pPr>
            <w:pStyle w:val="6F61CC46AE1A455AA7353B77BC667970"/>
          </w:pPr>
          <w:r w:rsidRPr="004F2FCC">
            <w:rPr>
              <w:rStyle w:val="PlaceholderText"/>
            </w:rPr>
            <w:t>Click or tap here to enter text.</w:t>
          </w:r>
        </w:p>
      </w:docPartBody>
    </w:docPart>
    <w:docPart>
      <w:docPartPr>
        <w:name w:val="7BB31647D109493E8885D553C272F092"/>
        <w:category>
          <w:name w:val="General"/>
          <w:gallery w:val="placeholder"/>
        </w:category>
        <w:types>
          <w:type w:val="bbPlcHdr"/>
        </w:types>
        <w:behaviors>
          <w:behavior w:val="content"/>
        </w:behaviors>
        <w:guid w:val="{C7CB9D4B-DE45-47BF-B35E-7352D7E900DF}"/>
      </w:docPartPr>
      <w:docPartBody>
        <w:p w:rsidR="000E6E6F" w:rsidRDefault="00C71C26" w:rsidP="00C71C26">
          <w:pPr>
            <w:pStyle w:val="7BB31647D109493E8885D553C272F092"/>
          </w:pPr>
          <w:r w:rsidRPr="004F2FCC">
            <w:rPr>
              <w:rStyle w:val="PlaceholderText"/>
            </w:rPr>
            <w:t>Click or tap here to enter text.</w:t>
          </w:r>
        </w:p>
      </w:docPartBody>
    </w:docPart>
    <w:docPart>
      <w:docPartPr>
        <w:name w:val="2BFF4CDAE0004B579D603B77DC9C1D83"/>
        <w:category>
          <w:name w:val="General"/>
          <w:gallery w:val="placeholder"/>
        </w:category>
        <w:types>
          <w:type w:val="bbPlcHdr"/>
        </w:types>
        <w:behaviors>
          <w:behavior w:val="content"/>
        </w:behaviors>
        <w:guid w:val="{46ABA590-40E1-4991-BEB9-B864F4FA8917}"/>
      </w:docPartPr>
      <w:docPartBody>
        <w:p w:rsidR="000E6E6F" w:rsidRDefault="00C71C26" w:rsidP="00C71C26">
          <w:pPr>
            <w:pStyle w:val="2BFF4CDAE0004B579D603B77DC9C1D83"/>
          </w:pPr>
          <w:r w:rsidRPr="00B755BB">
            <w:rPr>
              <w:rStyle w:val="PlaceholderText"/>
            </w:rPr>
            <w:t>Click or tap here to enter text.</w:t>
          </w:r>
        </w:p>
      </w:docPartBody>
    </w:docPart>
    <w:docPart>
      <w:docPartPr>
        <w:name w:val="A0BF35D8573C45ADAE6EBB0406500A53"/>
        <w:category>
          <w:name w:val="General"/>
          <w:gallery w:val="placeholder"/>
        </w:category>
        <w:types>
          <w:type w:val="bbPlcHdr"/>
        </w:types>
        <w:behaviors>
          <w:behavior w:val="content"/>
        </w:behaviors>
        <w:guid w:val="{098B19DC-1469-4D7A-ABA7-0D6FDED6A1EB}"/>
      </w:docPartPr>
      <w:docPartBody>
        <w:p w:rsidR="000E6E6F" w:rsidRDefault="00C71C26" w:rsidP="00C71C26">
          <w:pPr>
            <w:pStyle w:val="A0BF35D8573C45ADAE6EBB0406500A53"/>
          </w:pPr>
          <w:r w:rsidRPr="00B755BB">
            <w:rPr>
              <w:rStyle w:val="PlaceholderText"/>
            </w:rPr>
            <w:t>Click or tap here to enter text.</w:t>
          </w:r>
        </w:p>
      </w:docPartBody>
    </w:docPart>
    <w:docPart>
      <w:docPartPr>
        <w:name w:val="7D68D64EC92C42BE9065ED686F1CD656"/>
        <w:category>
          <w:name w:val="General"/>
          <w:gallery w:val="placeholder"/>
        </w:category>
        <w:types>
          <w:type w:val="bbPlcHdr"/>
        </w:types>
        <w:behaviors>
          <w:behavior w:val="content"/>
        </w:behaviors>
        <w:guid w:val="{38A0DA25-6C94-47B6-AD7C-0EE49A77AF1F}"/>
      </w:docPartPr>
      <w:docPartBody>
        <w:p w:rsidR="000E6E6F" w:rsidRDefault="00C71C26" w:rsidP="00C71C26">
          <w:pPr>
            <w:pStyle w:val="7D68D64EC92C42BE9065ED686F1CD656"/>
          </w:pPr>
          <w:r w:rsidRPr="004F2FCC">
            <w:rPr>
              <w:rStyle w:val="PlaceholderText"/>
            </w:rPr>
            <w:t>Click or tap here to enter text.</w:t>
          </w:r>
        </w:p>
      </w:docPartBody>
    </w:docPart>
    <w:docPart>
      <w:docPartPr>
        <w:name w:val="DFAA0BBCC3BD4CB59C9E61EB598285C5"/>
        <w:category>
          <w:name w:val="General"/>
          <w:gallery w:val="placeholder"/>
        </w:category>
        <w:types>
          <w:type w:val="bbPlcHdr"/>
        </w:types>
        <w:behaviors>
          <w:behavior w:val="content"/>
        </w:behaviors>
        <w:guid w:val="{008BCB0E-6FA0-4E65-B960-2B3D2398ECD9}"/>
      </w:docPartPr>
      <w:docPartBody>
        <w:p w:rsidR="000E6E6F" w:rsidRDefault="00C71C26" w:rsidP="00C71C26">
          <w:pPr>
            <w:pStyle w:val="DFAA0BBCC3BD4CB59C9E61EB598285C5"/>
          </w:pPr>
          <w:r w:rsidRPr="004F2FCC">
            <w:rPr>
              <w:rStyle w:val="PlaceholderText"/>
            </w:rPr>
            <w:t>Click or tap here to enter text.</w:t>
          </w:r>
        </w:p>
      </w:docPartBody>
    </w:docPart>
    <w:docPart>
      <w:docPartPr>
        <w:name w:val="18E5C41FE6794F9985DA640A030E4923"/>
        <w:category>
          <w:name w:val="General"/>
          <w:gallery w:val="placeholder"/>
        </w:category>
        <w:types>
          <w:type w:val="bbPlcHdr"/>
        </w:types>
        <w:behaviors>
          <w:behavior w:val="content"/>
        </w:behaviors>
        <w:guid w:val="{972DD58E-539C-49CC-A30C-1D0DFC5C857F}"/>
      </w:docPartPr>
      <w:docPartBody>
        <w:p w:rsidR="000E6E6F" w:rsidRDefault="00C71C26" w:rsidP="00C71C26">
          <w:pPr>
            <w:pStyle w:val="18E5C41FE6794F9985DA640A030E4923"/>
          </w:pPr>
          <w:r w:rsidRPr="004F2FCC">
            <w:rPr>
              <w:rStyle w:val="PlaceholderText"/>
            </w:rPr>
            <w:t>Click or tap here to enter text.</w:t>
          </w:r>
        </w:p>
      </w:docPartBody>
    </w:docPart>
    <w:docPart>
      <w:docPartPr>
        <w:name w:val="ECBFEE09F199424A8077F5F344D60301"/>
        <w:category>
          <w:name w:val="General"/>
          <w:gallery w:val="placeholder"/>
        </w:category>
        <w:types>
          <w:type w:val="bbPlcHdr"/>
        </w:types>
        <w:behaviors>
          <w:behavior w:val="content"/>
        </w:behaviors>
        <w:guid w:val="{1F88A6EC-B972-487D-BA98-67D46994821E}"/>
      </w:docPartPr>
      <w:docPartBody>
        <w:p w:rsidR="000E6E6F" w:rsidRDefault="00C71C26" w:rsidP="00C71C26">
          <w:pPr>
            <w:pStyle w:val="ECBFEE09F199424A8077F5F344D60301"/>
          </w:pPr>
          <w:r w:rsidRPr="004F2FCC">
            <w:rPr>
              <w:rStyle w:val="PlaceholderText"/>
            </w:rPr>
            <w:t>Click or tap here to enter text.</w:t>
          </w:r>
        </w:p>
      </w:docPartBody>
    </w:docPart>
    <w:docPart>
      <w:docPartPr>
        <w:name w:val="F52BAA34318B4C8A9C45A1969AB7694D"/>
        <w:category>
          <w:name w:val="General"/>
          <w:gallery w:val="placeholder"/>
        </w:category>
        <w:types>
          <w:type w:val="bbPlcHdr"/>
        </w:types>
        <w:behaviors>
          <w:behavior w:val="content"/>
        </w:behaviors>
        <w:guid w:val="{7C06D0D4-ED6E-4F10-A0F0-D0050828DD4F}"/>
      </w:docPartPr>
      <w:docPartBody>
        <w:p w:rsidR="000E6E6F" w:rsidRDefault="00C71C26" w:rsidP="00C71C26">
          <w:pPr>
            <w:pStyle w:val="F52BAA34318B4C8A9C45A1969AB7694D"/>
          </w:pPr>
          <w:r w:rsidRPr="004F2FCC">
            <w:rPr>
              <w:rStyle w:val="PlaceholderText"/>
            </w:rPr>
            <w:t>Click or tap here to enter text.</w:t>
          </w:r>
        </w:p>
      </w:docPartBody>
    </w:docPart>
    <w:docPart>
      <w:docPartPr>
        <w:name w:val="CA584A89B35841499FB916B7ED7F30AF"/>
        <w:category>
          <w:name w:val="General"/>
          <w:gallery w:val="placeholder"/>
        </w:category>
        <w:types>
          <w:type w:val="bbPlcHdr"/>
        </w:types>
        <w:behaviors>
          <w:behavior w:val="content"/>
        </w:behaviors>
        <w:guid w:val="{790DAEC4-15AB-4A3E-B89E-1B653BDDC04E}"/>
      </w:docPartPr>
      <w:docPartBody>
        <w:p w:rsidR="000E6E6F" w:rsidRDefault="00C71C26" w:rsidP="00C71C26">
          <w:pPr>
            <w:pStyle w:val="CA584A89B35841499FB916B7ED7F30AF"/>
          </w:pPr>
          <w:r w:rsidRPr="004F2FCC">
            <w:rPr>
              <w:rStyle w:val="PlaceholderText"/>
            </w:rPr>
            <w:t>Click or tap here to enter text.</w:t>
          </w:r>
        </w:p>
      </w:docPartBody>
    </w:docPart>
    <w:docPart>
      <w:docPartPr>
        <w:name w:val="326201A433524511AE583E75EEBD5D6A"/>
        <w:category>
          <w:name w:val="General"/>
          <w:gallery w:val="placeholder"/>
        </w:category>
        <w:types>
          <w:type w:val="bbPlcHdr"/>
        </w:types>
        <w:behaviors>
          <w:behavior w:val="content"/>
        </w:behaviors>
        <w:guid w:val="{C4B2C5EA-CFB9-49D5-9DBE-49C105828EFC}"/>
      </w:docPartPr>
      <w:docPartBody>
        <w:p w:rsidR="000E6E6F" w:rsidRDefault="00C71C26" w:rsidP="00C71C26">
          <w:pPr>
            <w:pStyle w:val="326201A433524511AE583E75EEBD5D6A"/>
          </w:pPr>
          <w:r w:rsidRPr="004F2FCC">
            <w:rPr>
              <w:rStyle w:val="PlaceholderText"/>
            </w:rPr>
            <w:t>Click or tap here to enter text.</w:t>
          </w:r>
        </w:p>
      </w:docPartBody>
    </w:docPart>
    <w:docPart>
      <w:docPartPr>
        <w:name w:val="883292FADD404C808AC27A1DC4786E41"/>
        <w:category>
          <w:name w:val="General"/>
          <w:gallery w:val="placeholder"/>
        </w:category>
        <w:types>
          <w:type w:val="bbPlcHdr"/>
        </w:types>
        <w:behaviors>
          <w:behavior w:val="content"/>
        </w:behaviors>
        <w:guid w:val="{B1ADC8FA-363B-4D27-A753-E20ADC27E874}"/>
      </w:docPartPr>
      <w:docPartBody>
        <w:p w:rsidR="000E6E6F" w:rsidRDefault="00C71C26" w:rsidP="00C71C26">
          <w:pPr>
            <w:pStyle w:val="883292FADD404C808AC27A1DC4786E41"/>
          </w:pPr>
          <w:r w:rsidRPr="004F2FCC">
            <w:rPr>
              <w:rStyle w:val="PlaceholderText"/>
            </w:rPr>
            <w:t>Click or tap here to enter text.</w:t>
          </w:r>
        </w:p>
      </w:docPartBody>
    </w:docPart>
    <w:docPart>
      <w:docPartPr>
        <w:name w:val="71BC038A3F2840ADA0B0B74185F4AB20"/>
        <w:category>
          <w:name w:val="General"/>
          <w:gallery w:val="placeholder"/>
        </w:category>
        <w:types>
          <w:type w:val="bbPlcHdr"/>
        </w:types>
        <w:behaviors>
          <w:behavior w:val="content"/>
        </w:behaviors>
        <w:guid w:val="{F9F98ACA-D176-4081-8A41-9AA909742CBC}"/>
      </w:docPartPr>
      <w:docPartBody>
        <w:p w:rsidR="000E6E6F" w:rsidRDefault="00C71C26" w:rsidP="00C71C26">
          <w:pPr>
            <w:pStyle w:val="71BC038A3F2840ADA0B0B74185F4AB20"/>
          </w:pPr>
          <w:r w:rsidRPr="004F2FCC">
            <w:rPr>
              <w:rStyle w:val="PlaceholderText"/>
            </w:rPr>
            <w:t>Click or tap here to enter text.</w:t>
          </w:r>
        </w:p>
      </w:docPartBody>
    </w:docPart>
    <w:docPart>
      <w:docPartPr>
        <w:name w:val="0CFCD7BD1D474DCB83206DC9D3932081"/>
        <w:category>
          <w:name w:val="General"/>
          <w:gallery w:val="placeholder"/>
        </w:category>
        <w:types>
          <w:type w:val="bbPlcHdr"/>
        </w:types>
        <w:behaviors>
          <w:behavior w:val="content"/>
        </w:behaviors>
        <w:guid w:val="{69022FB4-B9F9-45A7-9194-0337CB2A8A3F}"/>
      </w:docPartPr>
      <w:docPartBody>
        <w:p w:rsidR="008408FE" w:rsidRDefault="00B63164" w:rsidP="00B63164">
          <w:pPr>
            <w:pStyle w:val="0CFCD7BD1D474DCB83206DC9D3932081"/>
          </w:pPr>
          <w:r w:rsidRPr="006D7417">
            <w:rPr>
              <w:rStyle w:val="PlaceholderText"/>
            </w:rPr>
            <w:t>Click or tap here to enter text.</w:t>
          </w:r>
        </w:p>
      </w:docPartBody>
    </w:docPart>
    <w:docPart>
      <w:docPartPr>
        <w:name w:val="9B85DB11078D437F90D2B4A01B9F4BF2"/>
        <w:category>
          <w:name w:val="General"/>
          <w:gallery w:val="placeholder"/>
        </w:category>
        <w:types>
          <w:type w:val="bbPlcHdr"/>
        </w:types>
        <w:behaviors>
          <w:behavior w:val="content"/>
        </w:behaviors>
        <w:guid w:val="{394840E1-EE8D-4B68-8F02-BA2630164412}"/>
      </w:docPartPr>
      <w:docPartBody>
        <w:p w:rsidR="00374F2D" w:rsidRDefault="00B93F93" w:rsidP="00B93F93">
          <w:pPr>
            <w:pStyle w:val="9B85DB11078D437F90D2B4A01B9F4BF2"/>
          </w:pPr>
          <w:r w:rsidRPr="004F2FCC">
            <w:rPr>
              <w:rStyle w:val="PlaceholderText"/>
            </w:rPr>
            <w:t>Click or tap here to enter text.</w:t>
          </w:r>
        </w:p>
      </w:docPartBody>
    </w:docPart>
    <w:docPart>
      <w:docPartPr>
        <w:name w:val="10B71EFFCFF34AC6B386CAD7163DC139"/>
        <w:category>
          <w:name w:val="General"/>
          <w:gallery w:val="placeholder"/>
        </w:category>
        <w:types>
          <w:type w:val="bbPlcHdr"/>
        </w:types>
        <w:behaviors>
          <w:behavior w:val="content"/>
        </w:behaviors>
        <w:guid w:val="{C403A628-7D4F-4C79-A64A-2412DE22C8AD}"/>
      </w:docPartPr>
      <w:docPartBody>
        <w:p w:rsidR="00C514A8" w:rsidRDefault="00374F2D" w:rsidP="00374F2D">
          <w:pPr>
            <w:pStyle w:val="10B71EFFCFF34AC6B386CAD7163DC139"/>
          </w:pPr>
          <w:r w:rsidRPr="00A11130">
            <w:rPr>
              <w:rStyle w:val="PlaceholderText"/>
              <w:b/>
              <w:bCs/>
            </w:rPr>
            <w:t>Click or tap here to enter text.</w:t>
          </w:r>
        </w:p>
      </w:docPartBody>
    </w:docPart>
    <w:docPart>
      <w:docPartPr>
        <w:name w:val="0DF11718B3304F83AE0919AC5F6438A5"/>
        <w:category>
          <w:name w:val="General"/>
          <w:gallery w:val="placeholder"/>
        </w:category>
        <w:types>
          <w:type w:val="bbPlcHdr"/>
        </w:types>
        <w:behaviors>
          <w:behavior w:val="content"/>
        </w:behaviors>
        <w:guid w:val="{BAD98A80-9437-49AB-B00C-A2F775CDECB3}"/>
      </w:docPartPr>
      <w:docPartBody>
        <w:p w:rsidR="00C514A8" w:rsidRDefault="00374F2D" w:rsidP="00374F2D">
          <w:pPr>
            <w:pStyle w:val="0DF11718B3304F83AE0919AC5F6438A5"/>
          </w:pPr>
          <w:r w:rsidRPr="00C71CC9">
            <w:rPr>
              <w:rStyle w:val="PlaceholderText"/>
            </w:rPr>
            <w:t>Click or tap here to enter text.</w:t>
          </w:r>
        </w:p>
      </w:docPartBody>
    </w:docPart>
    <w:docPart>
      <w:docPartPr>
        <w:name w:val="D490F4134832432592F2A27E72C0410F"/>
        <w:category>
          <w:name w:val="General"/>
          <w:gallery w:val="placeholder"/>
        </w:category>
        <w:types>
          <w:type w:val="bbPlcHdr"/>
        </w:types>
        <w:behaviors>
          <w:behavior w:val="content"/>
        </w:behaviors>
        <w:guid w:val="{6F97EEB1-6874-472A-AF65-A4683E61B354}"/>
      </w:docPartPr>
      <w:docPartBody>
        <w:p w:rsidR="00C514A8" w:rsidRDefault="00374F2D" w:rsidP="00374F2D">
          <w:pPr>
            <w:pStyle w:val="D490F4134832432592F2A27E72C0410F"/>
          </w:pPr>
          <w:r w:rsidRPr="00C71CC9">
            <w:rPr>
              <w:rStyle w:val="PlaceholderText"/>
            </w:rPr>
            <w:t>Click or tap here to enter text.</w:t>
          </w:r>
        </w:p>
      </w:docPartBody>
    </w:docPart>
    <w:docPart>
      <w:docPartPr>
        <w:name w:val="3BF93EC5368D4574A1854C9579856AA0"/>
        <w:category>
          <w:name w:val="General"/>
          <w:gallery w:val="placeholder"/>
        </w:category>
        <w:types>
          <w:type w:val="bbPlcHdr"/>
        </w:types>
        <w:behaviors>
          <w:behavior w:val="content"/>
        </w:behaviors>
        <w:guid w:val="{963D4C05-3389-4E4E-B0DE-DCC616C422D0}"/>
      </w:docPartPr>
      <w:docPartBody>
        <w:p w:rsidR="00C514A8" w:rsidRDefault="00374F2D" w:rsidP="00374F2D">
          <w:pPr>
            <w:pStyle w:val="3BF93EC5368D4574A1854C9579856AA0"/>
          </w:pPr>
          <w:r w:rsidRPr="00C71CC9">
            <w:rPr>
              <w:rStyle w:val="PlaceholderText"/>
            </w:rPr>
            <w:t>Click or tap here to enter text.</w:t>
          </w:r>
        </w:p>
      </w:docPartBody>
    </w:docPart>
    <w:docPart>
      <w:docPartPr>
        <w:name w:val="65379267C6064744B3998A76C23EBF49"/>
        <w:category>
          <w:name w:val="General"/>
          <w:gallery w:val="placeholder"/>
        </w:category>
        <w:types>
          <w:type w:val="bbPlcHdr"/>
        </w:types>
        <w:behaviors>
          <w:behavior w:val="content"/>
        </w:behaviors>
        <w:guid w:val="{DCDEA860-01A4-4777-85A7-544EE010078F}"/>
      </w:docPartPr>
      <w:docPartBody>
        <w:p w:rsidR="00C514A8" w:rsidRDefault="00374F2D" w:rsidP="00374F2D">
          <w:pPr>
            <w:pStyle w:val="65379267C6064744B3998A76C23EBF49"/>
          </w:pPr>
          <w:r w:rsidRPr="00C71CC9">
            <w:rPr>
              <w:rStyle w:val="PlaceholderText"/>
            </w:rPr>
            <w:t>Click or tap here to enter text.</w:t>
          </w:r>
        </w:p>
      </w:docPartBody>
    </w:docPart>
    <w:docPart>
      <w:docPartPr>
        <w:name w:val="AE32262054754C7B9D6364516441644F"/>
        <w:category>
          <w:name w:val="General"/>
          <w:gallery w:val="placeholder"/>
        </w:category>
        <w:types>
          <w:type w:val="bbPlcHdr"/>
        </w:types>
        <w:behaviors>
          <w:behavior w:val="content"/>
        </w:behaviors>
        <w:guid w:val="{1B0B4C5B-5E3F-4293-BC1C-CA3D1D6B950F}"/>
      </w:docPartPr>
      <w:docPartBody>
        <w:p w:rsidR="00C514A8" w:rsidRDefault="00374F2D" w:rsidP="00374F2D">
          <w:pPr>
            <w:pStyle w:val="AE32262054754C7B9D6364516441644F"/>
          </w:pPr>
          <w:r w:rsidRPr="00C71CC9">
            <w:rPr>
              <w:rStyle w:val="PlaceholderText"/>
            </w:rPr>
            <w:t>Click or tap here to enter text.</w:t>
          </w:r>
        </w:p>
      </w:docPartBody>
    </w:docPart>
    <w:docPart>
      <w:docPartPr>
        <w:name w:val="1262A3EB0B48470EA0E9D8685422D723"/>
        <w:category>
          <w:name w:val="General"/>
          <w:gallery w:val="placeholder"/>
        </w:category>
        <w:types>
          <w:type w:val="bbPlcHdr"/>
        </w:types>
        <w:behaviors>
          <w:behavior w:val="content"/>
        </w:behaviors>
        <w:guid w:val="{1FF7A99C-8035-48DB-AAAF-F5062565234E}"/>
      </w:docPartPr>
      <w:docPartBody>
        <w:p w:rsidR="00C514A8" w:rsidRDefault="00374F2D" w:rsidP="00374F2D">
          <w:pPr>
            <w:pStyle w:val="1262A3EB0B48470EA0E9D8685422D723"/>
          </w:pPr>
          <w:r w:rsidRPr="00C71CC9">
            <w:rPr>
              <w:rStyle w:val="PlaceholderText"/>
            </w:rPr>
            <w:t>Click or tap here to enter text.</w:t>
          </w:r>
        </w:p>
      </w:docPartBody>
    </w:docPart>
    <w:docPart>
      <w:docPartPr>
        <w:name w:val="172EBDA555234BB885E1919FBCDB9382"/>
        <w:category>
          <w:name w:val="General"/>
          <w:gallery w:val="placeholder"/>
        </w:category>
        <w:types>
          <w:type w:val="bbPlcHdr"/>
        </w:types>
        <w:behaviors>
          <w:behavior w:val="content"/>
        </w:behaviors>
        <w:guid w:val="{1374F8BA-ECC1-4806-9742-33C845F3CA02}"/>
      </w:docPartPr>
      <w:docPartBody>
        <w:p w:rsidR="00C514A8" w:rsidRDefault="00374F2D" w:rsidP="00374F2D">
          <w:pPr>
            <w:pStyle w:val="172EBDA555234BB885E1919FBCDB9382"/>
          </w:pPr>
          <w:r w:rsidRPr="00B755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Bold">
    <w:altName w:val="Century Goth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77"/>
    <w:rsid w:val="000E6E6F"/>
    <w:rsid w:val="0012614C"/>
    <w:rsid w:val="00134F8C"/>
    <w:rsid w:val="001B1887"/>
    <w:rsid w:val="001E3826"/>
    <w:rsid w:val="00220911"/>
    <w:rsid w:val="00294334"/>
    <w:rsid w:val="0034472E"/>
    <w:rsid w:val="00374F2D"/>
    <w:rsid w:val="00475DBF"/>
    <w:rsid w:val="004B2793"/>
    <w:rsid w:val="00533577"/>
    <w:rsid w:val="00614B27"/>
    <w:rsid w:val="00671761"/>
    <w:rsid w:val="0069767A"/>
    <w:rsid w:val="007D6DB7"/>
    <w:rsid w:val="008408FE"/>
    <w:rsid w:val="00852104"/>
    <w:rsid w:val="008960E3"/>
    <w:rsid w:val="00916B3C"/>
    <w:rsid w:val="00916BCE"/>
    <w:rsid w:val="00986E30"/>
    <w:rsid w:val="00A0116A"/>
    <w:rsid w:val="00A8534F"/>
    <w:rsid w:val="00AD1177"/>
    <w:rsid w:val="00B248AE"/>
    <w:rsid w:val="00B36C95"/>
    <w:rsid w:val="00B54797"/>
    <w:rsid w:val="00B63164"/>
    <w:rsid w:val="00B93F93"/>
    <w:rsid w:val="00BE5153"/>
    <w:rsid w:val="00BE5980"/>
    <w:rsid w:val="00C05248"/>
    <w:rsid w:val="00C514A8"/>
    <w:rsid w:val="00C71C26"/>
    <w:rsid w:val="00CA7C98"/>
    <w:rsid w:val="00CE6123"/>
    <w:rsid w:val="00D6301F"/>
    <w:rsid w:val="00DA06E3"/>
    <w:rsid w:val="00F813D6"/>
    <w:rsid w:val="00F95993"/>
    <w:rsid w:val="00FE3C8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4F2D"/>
    <w:rPr>
      <w:color w:val="808080"/>
    </w:rPr>
  </w:style>
  <w:style w:type="paragraph" w:customStyle="1" w:styleId="5ACC5FC76ECA481192DB7686D6F80881">
    <w:name w:val="5ACC5FC76ECA481192DB7686D6F80881"/>
    <w:rsid w:val="00916B3C"/>
  </w:style>
  <w:style w:type="paragraph" w:customStyle="1" w:styleId="93ECB2847DAE4F15A8635A31C23226011">
    <w:name w:val="93ECB2847DAE4F15A8635A31C23226011"/>
    <w:rsid w:val="00852104"/>
    <w:pPr>
      <w:spacing w:after="0" w:line="240" w:lineRule="auto"/>
    </w:pPr>
    <w:rPr>
      <w:rFonts w:ascii="Arial Narrow" w:eastAsia="Times New Roman" w:hAnsi="Arial Narrow" w:cs="Times New Roman"/>
      <w:szCs w:val="24"/>
      <w:lang w:val="en-GB" w:eastAsia="en-US"/>
    </w:rPr>
  </w:style>
  <w:style w:type="paragraph" w:customStyle="1" w:styleId="098385967F264749BA24173A5693E8C3">
    <w:name w:val="098385967F264749BA24173A5693E8C3"/>
    <w:rsid w:val="00D6301F"/>
  </w:style>
  <w:style w:type="paragraph" w:customStyle="1" w:styleId="954D57B58EC04330A72B083DBC218276">
    <w:name w:val="954D57B58EC04330A72B083DBC218276"/>
    <w:rsid w:val="00D6301F"/>
  </w:style>
  <w:style w:type="paragraph" w:customStyle="1" w:styleId="34749F1D4DC94961BF0778CC3342E6EF1">
    <w:name w:val="34749F1D4DC94961BF0778CC3342E6EF1"/>
    <w:rsid w:val="00CE6123"/>
    <w:pPr>
      <w:spacing w:after="0" w:line="240" w:lineRule="auto"/>
    </w:pPr>
    <w:rPr>
      <w:rFonts w:ascii="Arial Narrow" w:eastAsia="Times New Roman" w:hAnsi="Arial Narrow" w:cs="Times New Roman"/>
      <w:szCs w:val="24"/>
      <w:lang w:val="en-GB" w:eastAsia="en-US"/>
    </w:rPr>
  </w:style>
  <w:style w:type="paragraph" w:customStyle="1" w:styleId="A81CD2C7A6E6447892FFEF69611A75EC1">
    <w:name w:val="A81CD2C7A6E6447892FFEF69611A75EC1"/>
    <w:rsid w:val="00CE6123"/>
    <w:pPr>
      <w:spacing w:after="0" w:line="240" w:lineRule="auto"/>
    </w:pPr>
    <w:rPr>
      <w:rFonts w:ascii="Arial Narrow" w:eastAsia="Times New Roman" w:hAnsi="Arial Narrow" w:cs="Times New Roman"/>
      <w:szCs w:val="24"/>
      <w:lang w:val="en-GB" w:eastAsia="en-US"/>
    </w:rPr>
  </w:style>
  <w:style w:type="paragraph" w:customStyle="1" w:styleId="A9CE7856E883496DA5F745F2EA5FFDD41">
    <w:name w:val="A9CE7856E883496DA5F745F2EA5FFDD41"/>
    <w:rsid w:val="00CE6123"/>
    <w:pPr>
      <w:spacing w:after="0" w:line="240" w:lineRule="auto"/>
    </w:pPr>
    <w:rPr>
      <w:rFonts w:ascii="Arial Narrow" w:eastAsia="Times New Roman" w:hAnsi="Arial Narrow" w:cs="Times New Roman"/>
      <w:szCs w:val="24"/>
      <w:lang w:val="en-GB" w:eastAsia="en-US"/>
    </w:rPr>
  </w:style>
  <w:style w:type="paragraph" w:customStyle="1" w:styleId="6BDB356653464595AD606AA1620167EB1">
    <w:name w:val="6BDB356653464595AD606AA1620167EB1"/>
    <w:rsid w:val="00CE6123"/>
    <w:pPr>
      <w:spacing w:after="0" w:line="240" w:lineRule="auto"/>
    </w:pPr>
    <w:rPr>
      <w:rFonts w:ascii="Arial Narrow" w:eastAsia="Times New Roman" w:hAnsi="Arial Narrow" w:cs="Times New Roman"/>
      <w:szCs w:val="24"/>
      <w:lang w:val="en-GB" w:eastAsia="en-US"/>
    </w:rPr>
  </w:style>
  <w:style w:type="paragraph" w:customStyle="1" w:styleId="5329470DADB047999456FA1B83EFDF8A1">
    <w:name w:val="5329470DADB047999456FA1B83EFDF8A1"/>
    <w:rsid w:val="00CE6123"/>
    <w:pPr>
      <w:spacing w:after="0" w:line="240" w:lineRule="auto"/>
    </w:pPr>
    <w:rPr>
      <w:rFonts w:ascii="Arial Narrow" w:eastAsia="Times New Roman" w:hAnsi="Arial Narrow" w:cs="Times New Roman"/>
      <w:szCs w:val="24"/>
      <w:lang w:val="en-GB" w:eastAsia="en-US"/>
    </w:rPr>
  </w:style>
  <w:style w:type="paragraph" w:customStyle="1" w:styleId="2744C463B1DA40D59909BAF52695C3231">
    <w:name w:val="2744C463B1DA40D59909BAF52695C3231"/>
    <w:rsid w:val="00CE6123"/>
    <w:pPr>
      <w:spacing w:after="0" w:line="240" w:lineRule="auto"/>
    </w:pPr>
    <w:rPr>
      <w:rFonts w:ascii="Arial Narrow" w:eastAsia="Times New Roman" w:hAnsi="Arial Narrow" w:cs="Times New Roman"/>
      <w:szCs w:val="24"/>
      <w:lang w:val="en-GB" w:eastAsia="en-US"/>
    </w:rPr>
  </w:style>
  <w:style w:type="paragraph" w:customStyle="1" w:styleId="C90760279123444D82BDF26224EB36051">
    <w:name w:val="C90760279123444D82BDF26224EB36051"/>
    <w:rsid w:val="00CE6123"/>
    <w:pPr>
      <w:spacing w:after="0" w:line="240" w:lineRule="auto"/>
    </w:pPr>
    <w:rPr>
      <w:rFonts w:ascii="Arial Narrow" w:eastAsia="Times New Roman" w:hAnsi="Arial Narrow" w:cs="Times New Roman"/>
      <w:szCs w:val="24"/>
      <w:lang w:val="en-GB" w:eastAsia="en-US"/>
    </w:rPr>
  </w:style>
  <w:style w:type="paragraph" w:customStyle="1" w:styleId="B4A1D80C89CF4149858420C797D9207C1">
    <w:name w:val="B4A1D80C89CF4149858420C797D9207C1"/>
    <w:rsid w:val="00CE6123"/>
    <w:pPr>
      <w:spacing w:after="0" w:line="240" w:lineRule="auto"/>
    </w:pPr>
    <w:rPr>
      <w:rFonts w:ascii="Arial Narrow" w:eastAsia="Times New Roman" w:hAnsi="Arial Narrow" w:cs="Times New Roman"/>
      <w:szCs w:val="24"/>
      <w:lang w:val="en-GB" w:eastAsia="en-US"/>
    </w:rPr>
  </w:style>
  <w:style w:type="paragraph" w:customStyle="1" w:styleId="088F0392A6494C6991258873BFD26DF1">
    <w:name w:val="088F0392A6494C6991258873BFD26DF1"/>
    <w:rsid w:val="00C71C26"/>
    <w:rPr>
      <w:kern w:val="2"/>
      <w14:ligatures w14:val="standardContextual"/>
    </w:rPr>
  </w:style>
  <w:style w:type="paragraph" w:customStyle="1" w:styleId="31BDFC9CB6994CD9819B6BF0B4AC7111">
    <w:name w:val="31BDFC9CB6994CD9819B6BF0B4AC7111"/>
    <w:rsid w:val="00C71C26"/>
    <w:rPr>
      <w:kern w:val="2"/>
      <w14:ligatures w14:val="standardContextual"/>
    </w:rPr>
  </w:style>
  <w:style w:type="paragraph" w:customStyle="1" w:styleId="55EB447F238145789FE7E6A94025ADAB">
    <w:name w:val="55EB447F238145789FE7E6A94025ADAB"/>
    <w:rsid w:val="00C71C26"/>
    <w:rPr>
      <w:kern w:val="2"/>
      <w14:ligatures w14:val="standardContextual"/>
    </w:rPr>
  </w:style>
  <w:style w:type="paragraph" w:customStyle="1" w:styleId="FB7C87856EF8450AA19D7BCB534250E8">
    <w:name w:val="FB7C87856EF8450AA19D7BCB534250E8"/>
    <w:rsid w:val="00C71C26"/>
    <w:rPr>
      <w:kern w:val="2"/>
      <w14:ligatures w14:val="standardContextual"/>
    </w:rPr>
  </w:style>
  <w:style w:type="paragraph" w:customStyle="1" w:styleId="90FE2E72C0364292BAA4F28C6F7F2015">
    <w:name w:val="90FE2E72C0364292BAA4F28C6F7F2015"/>
    <w:rsid w:val="00C71C26"/>
    <w:rPr>
      <w:kern w:val="2"/>
      <w14:ligatures w14:val="standardContextual"/>
    </w:rPr>
  </w:style>
  <w:style w:type="paragraph" w:customStyle="1" w:styleId="234CB4008F8542E2B6FDC5D0AB419F07">
    <w:name w:val="234CB4008F8542E2B6FDC5D0AB419F07"/>
    <w:rsid w:val="00C71C26"/>
    <w:rPr>
      <w:kern w:val="2"/>
      <w14:ligatures w14:val="standardContextual"/>
    </w:rPr>
  </w:style>
  <w:style w:type="paragraph" w:customStyle="1" w:styleId="8B4509FF1DA14C92B815159B2C1D1689">
    <w:name w:val="8B4509FF1DA14C92B815159B2C1D1689"/>
    <w:rsid w:val="00C71C26"/>
    <w:rPr>
      <w:kern w:val="2"/>
      <w14:ligatures w14:val="standardContextual"/>
    </w:rPr>
  </w:style>
  <w:style w:type="paragraph" w:customStyle="1" w:styleId="E9E8AFB3F2564A1F842C75A100CC6D4F">
    <w:name w:val="E9E8AFB3F2564A1F842C75A100CC6D4F"/>
    <w:rsid w:val="00C71C26"/>
    <w:rPr>
      <w:kern w:val="2"/>
      <w14:ligatures w14:val="standardContextual"/>
    </w:rPr>
  </w:style>
  <w:style w:type="paragraph" w:customStyle="1" w:styleId="B463D86805474496B6FC4CF16776CE8E1">
    <w:name w:val="B463D86805474496B6FC4CF16776CE8E1"/>
    <w:rsid w:val="00CE6123"/>
    <w:pPr>
      <w:spacing w:after="0" w:line="240" w:lineRule="auto"/>
    </w:pPr>
    <w:rPr>
      <w:rFonts w:ascii="Arial Narrow" w:eastAsia="Times New Roman" w:hAnsi="Arial Narrow" w:cs="Times New Roman"/>
      <w:szCs w:val="24"/>
      <w:lang w:val="en-GB" w:eastAsia="en-US"/>
    </w:rPr>
  </w:style>
  <w:style w:type="paragraph" w:customStyle="1" w:styleId="49A427AC7EAF4217A890E44A6E9D1DD21">
    <w:name w:val="49A427AC7EAF4217A890E44A6E9D1DD21"/>
    <w:rsid w:val="00CE6123"/>
    <w:pPr>
      <w:spacing w:after="0" w:line="240" w:lineRule="auto"/>
    </w:pPr>
    <w:rPr>
      <w:rFonts w:ascii="Arial Narrow" w:eastAsia="Times New Roman" w:hAnsi="Arial Narrow" w:cs="Times New Roman"/>
      <w:szCs w:val="24"/>
      <w:lang w:val="en-GB" w:eastAsia="en-US"/>
    </w:rPr>
  </w:style>
  <w:style w:type="paragraph" w:customStyle="1" w:styleId="C0E9B525186346EAA883A1261F7687BF1">
    <w:name w:val="C0E9B525186346EAA883A1261F7687BF1"/>
    <w:rsid w:val="00CE6123"/>
    <w:pPr>
      <w:spacing w:after="0" w:line="240" w:lineRule="auto"/>
    </w:pPr>
    <w:rPr>
      <w:rFonts w:ascii="Arial Narrow" w:eastAsia="Times New Roman" w:hAnsi="Arial Narrow" w:cs="Times New Roman"/>
      <w:szCs w:val="24"/>
      <w:lang w:val="en-GB" w:eastAsia="en-US"/>
    </w:rPr>
  </w:style>
  <w:style w:type="paragraph" w:customStyle="1" w:styleId="1DE8A9BC53CE4505B297205012609F621">
    <w:name w:val="1DE8A9BC53CE4505B297205012609F621"/>
    <w:rsid w:val="00CE6123"/>
    <w:pPr>
      <w:spacing w:after="0" w:line="240" w:lineRule="auto"/>
    </w:pPr>
    <w:rPr>
      <w:rFonts w:ascii="Arial Narrow" w:eastAsia="Times New Roman" w:hAnsi="Arial Narrow" w:cs="Times New Roman"/>
      <w:szCs w:val="24"/>
      <w:lang w:val="en-GB" w:eastAsia="en-US"/>
    </w:rPr>
  </w:style>
  <w:style w:type="paragraph" w:customStyle="1" w:styleId="CAB5A3F7125C4017994A7F410A3857A01">
    <w:name w:val="CAB5A3F7125C4017994A7F410A3857A01"/>
    <w:rsid w:val="00CE6123"/>
    <w:pPr>
      <w:spacing w:after="0" w:line="240" w:lineRule="auto"/>
    </w:pPr>
    <w:rPr>
      <w:rFonts w:ascii="Arial Narrow" w:eastAsia="Times New Roman" w:hAnsi="Arial Narrow" w:cs="Times New Roman"/>
      <w:szCs w:val="24"/>
      <w:lang w:val="en-GB" w:eastAsia="en-US"/>
    </w:rPr>
  </w:style>
  <w:style w:type="paragraph" w:customStyle="1" w:styleId="1861AC6A175641C98B5549268B5DB3E71">
    <w:name w:val="1861AC6A175641C98B5549268B5DB3E71"/>
    <w:rsid w:val="00CE6123"/>
    <w:pPr>
      <w:spacing w:after="0" w:line="240" w:lineRule="auto"/>
    </w:pPr>
    <w:rPr>
      <w:rFonts w:ascii="Arial Narrow" w:eastAsia="Times New Roman" w:hAnsi="Arial Narrow" w:cs="Times New Roman"/>
      <w:szCs w:val="24"/>
      <w:lang w:val="en-GB" w:eastAsia="en-US"/>
    </w:rPr>
  </w:style>
  <w:style w:type="paragraph" w:customStyle="1" w:styleId="F714612533AE4FC5AD6D2C9459CAF36F1">
    <w:name w:val="F714612533AE4FC5AD6D2C9459CAF36F1"/>
    <w:rsid w:val="00CE6123"/>
    <w:pPr>
      <w:spacing w:after="0" w:line="240" w:lineRule="auto"/>
    </w:pPr>
    <w:rPr>
      <w:rFonts w:ascii="Arial Narrow" w:eastAsia="Times New Roman" w:hAnsi="Arial Narrow" w:cs="Times New Roman"/>
      <w:szCs w:val="24"/>
      <w:lang w:val="en-GB" w:eastAsia="en-US"/>
    </w:rPr>
  </w:style>
  <w:style w:type="paragraph" w:customStyle="1" w:styleId="E556C08950EA4CD28BA132938300C2BD1">
    <w:name w:val="E556C08950EA4CD28BA132938300C2BD1"/>
    <w:rsid w:val="00CE6123"/>
    <w:pPr>
      <w:spacing w:after="0" w:line="240" w:lineRule="auto"/>
    </w:pPr>
    <w:rPr>
      <w:rFonts w:ascii="Arial Narrow" w:eastAsia="Times New Roman" w:hAnsi="Arial Narrow" w:cs="Times New Roman"/>
      <w:szCs w:val="24"/>
      <w:lang w:val="en-GB" w:eastAsia="en-US"/>
    </w:rPr>
  </w:style>
  <w:style w:type="paragraph" w:customStyle="1" w:styleId="472A154D102C41D39C37D28A3C1E6A711">
    <w:name w:val="472A154D102C41D39C37D28A3C1E6A711"/>
    <w:rsid w:val="00CE6123"/>
    <w:pPr>
      <w:spacing w:after="0" w:line="240" w:lineRule="auto"/>
    </w:pPr>
    <w:rPr>
      <w:rFonts w:ascii="Arial Narrow" w:eastAsia="Times New Roman" w:hAnsi="Arial Narrow" w:cs="Times New Roman"/>
      <w:szCs w:val="24"/>
      <w:lang w:val="en-GB" w:eastAsia="en-US"/>
    </w:rPr>
  </w:style>
  <w:style w:type="paragraph" w:customStyle="1" w:styleId="4BC5E9C29B76455DA0EEC4F17BD3EBDE1">
    <w:name w:val="4BC5E9C29B76455DA0EEC4F17BD3EBDE1"/>
    <w:rsid w:val="00CE6123"/>
    <w:pPr>
      <w:spacing w:after="0" w:line="240" w:lineRule="auto"/>
    </w:pPr>
    <w:rPr>
      <w:rFonts w:ascii="Arial Narrow" w:eastAsia="Times New Roman" w:hAnsi="Arial Narrow" w:cs="Times New Roman"/>
      <w:szCs w:val="24"/>
      <w:lang w:val="en-GB" w:eastAsia="en-US"/>
    </w:rPr>
  </w:style>
  <w:style w:type="paragraph" w:customStyle="1" w:styleId="D7AD317E41464CFEA24B2B739C9972491">
    <w:name w:val="D7AD317E41464CFEA24B2B739C9972491"/>
    <w:rsid w:val="00CE6123"/>
    <w:pPr>
      <w:spacing w:after="0" w:line="240" w:lineRule="auto"/>
    </w:pPr>
    <w:rPr>
      <w:rFonts w:ascii="Arial Narrow" w:eastAsia="Times New Roman" w:hAnsi="Arial Narrow" w:cs="Times New Roman"/>
      <w:szCs w:val="24"/>
      <w:lang w:val="en-GB" w:eastAsia="en-US"/>
    </w:rPr>
  </w:style>
  <w:style w:type="paragraph" w:customStyle="1" w:styleId="88A60D66856C46638D252E4F432739F51">
    <w:name w:val="88A60D66856C46638D252E4F432739F51"/>
    <w:rsid w:val="00CE6123"/>
    <w:pPr>
      <w:spacing w:after="0" w:line="240" w:lineRule="auto"/>
    </w:pPr>
    <w:rPr>
      <w:rFonts w:ascii="Arial Narrow" w:eastAsia="Times New Roman" w:hAnsi="Arial Narrow" w:cs="Times New Roman"/>
      <w:szCs w:val="24"/>
      <w:lang w:val="en-GB" w:eastAsia="en-US"/>
    </w:rPr>
  </w:style>
  <w:style w:type="paragraph" w:customStyle="1" w:styleId="C4946479783D4D1FA652A898874AB6B11">
    <w:name w:val="C4946479783D4D1FA652A898874AB6B11"/>
    <w:rsid w:val="00CE6123"/>
    <w:pPr>
      <w:spacing w:after="0" w:line="240" w:lineRule="auto"/>
    </w:pPr>
    <w:rPr>
      <w:rFonts w:ascii="Arial Narrow" w:eastAsia="Times New Roman" w:hAnsi="Arial Narrow" w:cs="Times New Roman"/>
      <w:szCs w:val="24"/>
      <w:lang w:val="en-GB" w:eastAsia="en-US"/>
    </w:rPr>
  </w:style>
  <w:style w:type="paragraph" w:customStyle="1" w:styleId="0ABAD23B36284A0585B2ACD08626DC681">
    <w:name w:val="0ABAD23B36284A0585B2ACD08626DC681"/>
    <w:rsid w:val="00CE6123"/>
    <w:pPr>
      <w:spacing w:after="0" w:line="240" w:lineRule="auto"/>
    </w:pPr>
    <w:rPr>
      <w:rFonts w:ascii="Arial Narrow" w:eastAsia="Times New Roman" w:hAnsi="Arial Narrow" w:cs="Times New Roman"/>
      <w:szCs w:val="24"/>
      <w:lang w:val="en-GB" w:eastAsia="en-US"/>
    </w:rPr>
  </w:style>
  <w:style w:type="paragraph" w:customStyle="1" w:styleId="4F46B3C833544FDAB5976B18F84D598D1">
    <w:name w:val="4F46B3C833544FDAB5976B18F84D598D1"/>
    <w:rsid w:val="00CE6123"/>
    <w:pPr>
      <w:spacing w:after="0" w:line="240" w:lineRule="auto"/>
    </w:pPr>
    <w:rPr>
      <w:rFonts w:ascii="Arial Narrow" w:eastAsia="Times New Roman" w:hAnsi="Arial Narrow" w:cs="Times New Roman"/>
      <w:szCs w:val="24"/>
      <w:lang w:val="en-GB" w:eastAsia="en-US"/>
    </w:rPr>
  </w:style>
  <w:style w:type="paragraph" w:customStyle="1" w:styleId="40F4A1284A84453A94D5514E12A39D1C1">
    <w:name w:val="40F4A1284A84453A94D5514E12A39D1C1"/>
    <w:rsid w:val="00CE6123"/>
    <w:pPr>
      <w:spacing w:after="0" w:line="240" w:lineRule="auto"/>
    </w:pPr>
    <w:rPr>
      <w:rFonts w:ascii="Arial Narrow" w:eastAsia="Times New Roman" w:hAnsi="Arial Narrow" w:cs="Times New Roman"/>
      <w:szCs w:val="24"/>
      <w:lang w:val="en-GB" w:eastAsia="en-US"/>
    </w:rPr>
  </w:style>
  <w:style w:type="paragraph" w:customStyle="1" w:styleId="C100D75A825140E0B65F1C91AC7030B31">
    <w:name w:val="C100D75A825140E0B65F1C91AC7030B31"/>
    <w:rsid w:val="00CE6123"/>
    <w:pPr>
      <w:spacing w:after="0" w:line="240" w:lineRule="auto"/>
    </w:pPr>
    <w:rPr>
      <w:rFonts w:ascii="Arial Narrow" w:eastAsia="Times New Roman" w:hAnsi="Arial Narrow" w:cs="Times New Roman"/>
      <w:szCs w:val="24"/>
      <w:lang w:val="en-GB" w:eastAsia="en-US"/>
    </w:rPr>
  </w:style>
  <w:style w:type="paragraph" w:customStyle="1" w:styleId="EEEDAE5BAAE648D8849C28FA216AB3CB1">
    <w:name w:val="EEEDAE5BAAE648D8849C28FA216AB3CB1"/>
    <w:rsid w:val="00CE6123"/>
    <w:pPr>
      <w:spacing w:after="0" w:line="240" w:lineRule="auto"/>
    </w:pPr>
    <w:rPr>
      <w:rFonts w:ascii="Arial Narrow" w:eastAsia="Times New Roman" w:hAnsi="Arial Narrow" w:cs="Times New Roman"/>
      <w:szCs w:val="24"/>
      <w:lang w:val="en-GB" w:eastAsia="en-US"/>
    </w:rPr>
  </w:style>
  <w:style w:type="paragraph" w:customStyle="1" w:styleId="591473CEF0D64DD788A2F11268CB463E1">
    <w:name w:val="591473CEF0D64DD788A2F11268CB463E1"/>
    <w:rsid w:val="00CE6123"/>
    <w:pPr>
      <w:spacing w:after="0" w:line="240" w:lineRule="auto"/>
    </w:pPr>
    <w:rPr>
      <w:rFonts w:ascii="Arial Narrow" w:eastAsia="Times New Roman" w:hAnsi="Arial Narrow" w:cs="Times New Roman"/>
      <w:szCs w:val="24"/>
      <w:lang w:val="en-GB" w:eastAsia="en-US"/>
    </w:rPr>
  </w:style>
  <w:style w:type="paragraph" w:customStyle="1" w:styleId="C62F3C6DE27A4C1091B34C6C3B5325D81">
    <w:name w:val="C62F3C6DE27A4C1091B34C6C3B5325D81"/>
    <w:rsid w:val="00CE6123"/>
    <w:pPr>
      <w:spacing w:after="0" w:line="240" w:lineRule="auto"/>
    </w:pPr>
    <w:rPr>
      <w:rFonts w:ascii="Arial Narrow" w:eastAsia="Times New Roman" w:hAnsi="Arial Narrow" w:cs="Times New Roman"/>
      <w:szCs w:val="24"/>
      <w:lang w:val="en-GB" w:eastAsia="en-US"/>
    </w:rPr>
  </w:style>
  <w:style w:type="paragraph" w:customStyle="1" w:styleId="C57B138FE602423581F27FC53228FD171">
    <w:name w:val="C57B138FE602423581F27FC53228FD171"/>
    <w:rsid w:val="00CE6123"/>
    <w:pPr>
      <w:spacing w:after="0" w:line="240" w:lineRule="auto"/>
    </w:pPr>
    <w:rPr>
      <w:rFonts w:ascii="Arial Narrow" w:eastAsia="Times New Roman" w:hAnsi="Arial Narrow" w:cs="Times New Roman"/>
      <w:szCs w:val="24"/>
      <w:lang w:val="en-GB" w:eastAsia="en-US"/>
    </w:rPr>
  </w:style>
  <w:style w:type="paragraph" w:customStyle="1" w:styleId="CFE1B085275844E19F1266BC73C9614B1">
    <w:name w:val="CFE1B085275844E19F1266BC73C9614B1"/>
    <w:rsid w:val="00CE6123"/>
    <w:pPr>
      <w:spacing w:after="0" w:line="240" w:lineRule="auto"/>
    </w:pPr>
    <w:rPr>
      <w:rFonts w:ascii="Arial Narrow" w:eastAsia="Times New Roman" w:hAnsi="Arial Narrow" w:cs="Times New Roman"/>
      <w:szCs w:val="24"/>
      <w:lang w:val="en-GB" w:eastAsia="en-US"/>
    </w:rPr>
  </w:style>
  <w:style w:type="paragraph" w:customStyle="1" w:styleId="4F8649AA10A344E191CD49DBD456EFBD1">
    <w:name w:val="4F8649AA10A344E191CD49DBD456EFBD1"/>
    <w:rsid w:val="00CE6123"/>
    <w:pPr>
      <w:spacing w:after="0" w:line="240" w:lineRule="auto"/>
    </w:pPr>
    <w:rPr>
      <w:rFonts w:ascii="Arial Narrow" w:eastAsia="Times New Roman" w:hAnsi="Arial Narrow" w:cs="Times New Roman"/>
      <w:szCs w:val="24"/>
      <w:lang w:val="en-GB" w:eastAsia="en-US"/>
    </w:rPr>
  </w:style>
  <w:style w:type="paragraph" w:customStyle="1" w:styleId="BA95523762B34D7E87795DEA1EA822031">
    <w:name w:val="BA95523762B34D7E87795DEA1EA822031"/>
    <w:rsid w:val="00CE6123"/>
    <w:pPr>
      <w:spacing w:after="0" w:line="240" w:lineRule="auto"/>
    </w:pPr>
    <w:rPr>
      <w:rFonts w:ascii="Arial Narrow" w:eastAsia="Times New Roman" w:hAnsi="Arial Narrow" w:cs="Times New Roman"/>
      <w:szCs w:val="24"/>
      <w:lang w:val="en-GB" w:eastAsia="en-US"/>
    </w:rPr>
  </w:style>
  <w:style w:type="paragraph" w:customStyle="1" w:styleId="B444366BB7794424AE4F23D79CAAD4551">
    <w:name w:val="B444366BB7794424AE4F23D79CAAD4551"/>
    <w:rsid w:val="00CE6123"/>
    <w:pPr>
      <w:spacing w:after="0" w:line="240" w:lineRule="auto"/>
    </w:pPr>
    <w:rPr>
      <w:rFonts w:ascii="Arial Narrow" w:eastAsia="Times New Roman" w:hAnsi="Arial Narrow" w:cs="Times New Roman"/>
      <w:szCs w:val="24"/>
      <w:lang w:val="en-GB" w:eastAsia="en-US"/>
    </w:rPr>
  </w:style>
  <w:style w:type="paragraph" w:customStyle="1" w:styleId="ED534062113E494097B94FAEC3C3B68A1">
    <w:name w:val="ED534062113E494097B94FAEC3C3B68A1"/>
    <w:rsid w:val="00CE6123"/>
    <w:pPr>
      <w:spacing w:after="0" w:line="240" w:lineRule="auto"/>
    </w:pPr>
    <w:rPr>
      <w:rFonts w:ascii="Arial Narrow" w:eastAsia="Times New Roman" w:hAnsi="Arial Narrow" w:cs="Times New Roman"/>
      <w:szCs w:val="24"/>
      <w:lang w:val="en-GB" w:eastAsia="en-US"/>
    </w:rPr>
  </w:style>
  <w:style w:type="paragraph" w:customStyle="1" w:styleId="218EA0B2AB8D4A6AA88717CF2ECEAF201">
    <w:name w:val="218EA0B2AB8D4A6AA88717CF2ECEAF201"/>
    <w:rsid w:val="00CE6123"/>
    <w:pPr>
      <w:spacing w:after="0" w:line="240" w:lineRule="auto"/>
    </w:pPr>
    <w:rPr>
      <w:rFonts w:ascii="Arial Narrow" w:eastAsia="Times New Roman" w:hAnsi="Arial Narrow" w:cs="Times New Roman"/>
      <w:szCs w:val="24"/>
      <w:lang w:val="en-GB" w:eastAsia="en-US"/>
    </w:rPr>
  </w:style>
  <w:style w:type="paragraph" w:customStyle="1" w:styleId="C0DCE78485404CFF88BB24DD340B7A511">
    <w:name w:val="C0DCE78485404CFF88BB24DD340B7A511"/>
    <w:rsid w:val="00CE6123"/>
    <w:pPr>
      <w:spacing w:after="0" w:line="240" w:lineRule="auto"/>
    </w:pPr>
    <w:rPr>
      <w:rFonts w:ascii="Arial Narrow" w:eastAsia="Times New Roman" w:hAnsi="Arial Narrow" w:cs="Times New Roman"/>
      <w:szCs w:val="24"/>
      <w:lang w:val="en-GB" w:eastAsia="en-US"/>
    </w:rPr>
  </w:style>
  <w:style w:type="paragraph" w:customStyle="1" w:styleId="FF60377044894FCFB7E6F5D5CFD9F1FB1">
    <w:name w:val="FF60377044894FCFB7E6F5D5CFD9F1FB1"/>
    <w:rsid w:val="00CE6123"/>
    <w:pPr>
      <w:spacing w:after="0" w:line="240" w:lineRule="auto"/>
    </w:pPr>
    <w:rPr>
      <w:rFonts w:ascii="Arial Narrow" w:eastAsia="Times New Roman" w:hAnsi="Arial Narrow" w:cs="Times New Roman"/>
      <w:szCs w:val="24"/>
      <w:lang w:val="en-GB" w:eastAsia="en-US"/>
    </w:rPr>
  </w:style>
  <w:style w:type="paragraph" w:customStyle="1" w:styleId="C52D88818F8F4A7888B621E439F16F941">
    <w:name w:val="C52D88818F8F4A7888B621E439F16F941"/>
    <w:rsid w:val="00CE6123"/>
    <w:pPr>
      <w:spacing w:after="0" w:line="240" w:lineRule="auto"/>
    </w:pPr>
    <w:rPr>
      <w:rFonts w:ascii="Arial Narrow" w:eastAsia="Times New Roman" w:hAnsi="Arial Narrow" w:cs="Times New Roman"/>
      <w:szCs w:val="24"/>
      <w:lang w:val="en-GB" w:eastAsia="en-US"/>
    </w:rPr>
  </w:style>
  <w:style w:type="paragraph" w:customStyle="1" w:styleId="255ABCB346E0464096D4E74D78C6F5CA1">
    <w:name w:val="255ABCB346E0464096D4E74D78C6F5CA1"/>
    <w:rsid w:val="00CE6123"/>
    <w:pPr>
      <w:spacing w:after="0" w:line="240" w:lineRule="auto"/>
    </w:pPr>
    <w:rPr>
      <w:rFonts w:ascii="Arial Narrow" w:eastAsia="Times New Roman" w:hAnsi="Arial Narrow" w:cs="Times New Roman"/>
      <w:szCs w:val="24"/>
      <w:lang w:val="en-GB" w:eastAsia="en-US"/>
    </w:rPr>
  </w:style>
  <w:style w:type="paragraph" w:customStyle="1" w:styleId="D03B1AADAB4F43F1AAB7BBC72CB1CAA11">
    <w:name w:val="D03B1AADAB4F43F1AAB7BBC72CB1CAA11"/>
    <w:rsid w:val="00CE6123"/>
    <w:pPr>
      <w:spacing w:after="0" w:line="240" w:lineRule="auto"/>
    </w:pPr>
    <w:rPr>
      <w:rFonts w:ascii="Arial Narrow" w:eastAsia="Times New Roman" w:hAnsi="Arial Narrow" w:cs="Times New Roman"/>
      <w:szCs w:val="24"/>
      <w:lang w:val="en-GB" w:eastAsia="en-US"/>
    </w:rPr>
  </w:style>
  <w:style w:type="paragraph" w:customStyle="1" w:styleId="440EC4114DFD42EFB22254B97C51A1E81">
    <w:name w:val="440EC4114DFD42EFB22254B97C51A1E81"/>
    <w:rsid w:val="00CE6123"/>
    <w:pPr>
      <w:spacing w:after="0" w:line="240" w:lineRule="auto"/>
    </w:pPr>
    <w:rPr>
      <w:rFonts w:ascii="Arial Narrow" w:eastAsia="Times New Roman" w:hAnsi="Arial Narrow" w:cs="Times New Roman"/>
      <w:szCs w:val="24"/>
      <w:lang w:val="en-GB" w:eastAsia="en-US"/>
    </w:rPr>
  </w:style>
  <w:style w:type="paragraph" w:customStyle="1" w:styleId="36810E9A795445A6B00C2F66B2789D461">
    <w:name w:val="36810E9A795445A6B00C2F66B2789D461"/>
    <w:rsid w:val="00CE6123"/>
    <w:pPr>
      <w:spacing w:after="0" w:line="240" w:lineRule="auto"/>
    </w:pPr>
    <w:rPr>
      <w:rFonts w:ascii="Arial Narrow" w:eastAsia="Times New Roman" w:hAnsi="Arial Narrow" w:cs="Times New Roman"/>
      <w:szCs w:val="24"/>
      <w:lang w:val="en-GB" w:eastAsia="en-US"/>
    </w:rPr>
  </w:style>
  <w:style w:type="paragraph" w:customStyle="1" w:styleId="CD3F099D182E401CADB55300D0843C50">
    <w:name w:val="CD3F099D182E401CADB55300D0843C50"/>
    <w:rsid w:val="00CE6123"/>
    <w:pPr>
      <w:spacing w:after="0" w:line="240" w:lineRule="auto"/>
    </w:pPr>
    <w:rPr>
      <w:rFonts w:ascii="Arial Narrow" w:eastAsia="Times New Roman" w:hAnsi="Arial Narrow" w:cs="Times New Roman"/>
      <w:szCs w:val="24"/>
      <w:lang w:val="en-GB" w:eastAsia="en-US"/>
    </w:rPr>
  </w:style>
  <w:style w:type="paragraph" w:customStyle="1" w:styleId="B5E29D1B5AD54B9A92AC10F372CA47BF">
    <w:name w:val="B5E29D1B5AD54B9A92AC10F372CA47BF"/>
    <w:rsid w:val="00CE6123"/>
    <w:pPr>
      <w:spacing w:after="0" w:line="240" w:lineRule="auto"/>
    </w:pPr>
    <w:rPr>
      <w:rFonts w:ascii="Arial Narrow" w:eastAsia="Times New Roman" w:hAnsi="Arial Narrow" w:cs="Times New Roman"/>
      <w:szCs w:val="24"/>
      <w:lang w:val="en-GB" w:eastAsia="en-US"/>
    </w:rPr>
  </w:style>
  <w:style w:type="paragraph" w:customStyle="1" w:styleId="1A613685E9E2461CA8643358DCF4268C">
    <w:name w:val="1A613685E9E2461CA8643358DCF4268C"/>
    <w:rsid w:val="00CE6123"/>
    <w:pPr>
      <w:spacing w:after="0" w:line="240" w:lineRule="auto"/>
    </w:pPr>
    <w:rPr>
      <w:rFonts w:ascii="Arial Narrow" w:eastAsia="Times New Roman" w:hAnsi="Arial Narrow" w:cs="Times New Roman"/>
      <w:szCs w:val="24"/>
      <w:lang w:val="en-GB" w:eastAsia="en-US"/>
    </w:rPr>
  </w:style>
  <w:style w:type="paragraph" w:customStyle="1" w:styleId="914CE1B97FA24A7C9F428D9C9E8D4F56">
    <w:name w:val="914CE1B97FA24A7C9F428D9C9E8D4F56"/>
    <w:rsid w:val="00CE6123"/>
    <w:pPr>
      <w:spacing w:after="0" w:line="240" w:lineRule="auto"/>
    </w:pPr>
    <w:rPr>
      <w:rFonts w:ascii="Arial Narrow" w:eastAsia="Times New Roman" w:hAnsi="Arial Narrow" w:cs="Times New Roman"/>
      <w:szCs w:val="24"/>
      <w:lang w:val="en-GB" w:eastAsia="en-US"/>
    </w:rPr>
  </w:style>
  <w:style w:type="paragraph" w:customStyle="1" w:styleId="D168BE1C55A444B0B62A2C4E32B7A4CB">
    <w:name w:val="D168BE1C55A444B0B62A2C4E32B7A4CB"/>
    <w:rsid w:val="00CE6123"/>
    <w:pPr>
      <w:spacing w:after="0" w:line="240" w:lineRule="auto"/>
    </w:pPr>
    <w:rPr>
      <w:rFonts w:ascii="Arial Narrow" w:eastAsia="Times New Roman" w:hAnsi="Arial Narrow" w:cs="Times New Roman"/>
      <w:szCs w:val="24"/>
      <w:lang w:val="en-GB" w:eastAsia="en-US"/>
    </w:rPr>
  </w:style>
  <w:style w:type="paragraph" w:customStyle="1" w:styleId="D2316A1C2C704D738A361BE5E808F053">
    <w:name w:val="D2316A1C2C704D738A361BE5E808F053"/>
    <w:rsid w:val="00CE6123"/>
    <w:pPr>
      <w:spacing w:after="0" w:line="240" w:lineRule="auto"/>
    </w:pPr>
    <w:rPr>
      <w:rFonts w:ascii="Arial Narrow" w:eastAsia="Times New Roman" w:hAnsi="Arial Narrow" w:cs="Times New Roman"/>
      <w:szCs w:val="24"/>
      <w:lang w:val="en-GB" w:eastAsia="en-US"/>
    </w:rPr>
  </w:style>
  <w:style w:type="paragraph" w:customStyle="1" w:styleId="8C417FCDC0434BE1A1D41138B54C80B4">
    <w:name w:val="8C417FCDC0434BE1A1D41138B54C80B4"/>
    <w:rsid w:val="00CE6123"/>
    <w:pPr>
      <w:spacing w:after="0" w:line="240" w:lineRule="auto"/>
    </w:pPr>
    <w:rPr>
      <w:rFonts w:ascii="Arial Narrow" w:eastAsia="Times New Roman" w:hAnsi="Arial Narrow" w:cs="Times New Roman"/>
      <w:szCs w:val="24"/>
      <w:lang w:val="en-GB" w:eastAsia="en-US"/>
    </w:rPr>
  </w:style>
  <w:style w:type="paragraph" w:customStyle="1" w:styleId="F04976B06B2F47F9A851162AAB35BC24">
    <w:name w:val="F04976B06B2F47F9A851162AAB35BC24"/>
    <w:rsid w:val="00CE6123"/>
    <w:pPr>
      <w:spacing w:after="0" w:line="240" w:lineRule="auto"/>
    </w:pPr>
    <w:rPr>
      <w:rFonts w:ascii="Arial Narrow" w:eastAsia="Times New Roman" w:hAnsi="Arial Narrow" w:cs="Times New Roman"/>
      <w:szCs w:val="24"/>
      <w:lang w:val="en-GB" w:eastAsia="en-US"/>
    </w:rPr>
  </w:style>
  <w:style w:type="paragraph" w:customStyle="1" w:styleId="682AD377D0E44F229F541BFD143CFE8A">
    <w:name w:val="682AD377D0E44F229F541BFD143CFE8A"/>
    <w:rsid w:val="00CE6123"/>
    <w:pPr>
      <w:spacing w:after="0" w:line="240" w:lineRule="auto"/>
    </w:pPr>
    <w:rPr>
      <w:rFonts w:ascii="Arial Narrow" w:eastAsia="Times New Roman" w:hAnsi="Arial Narrow" w:cs="Times New Roman"/>
      <w:szCs w:val="24"/>
      <w:lang w:val="en-GB" w:eastAsia="en-US"/>
    </w:rPr>
  </w:style>
  <w:style w:type="paragraph" w:customStyle="1" w:styleId="B889C12A9EE14080915347AE252FA32B">
    <w:name w:val="B889C12A9EE14080915347AE252FA32B"/>
    <w:rsid w:val="00CE6123"/>
    <w:pPr>
      <w:spacing w:after="0" w:line="240" w:lineRule="auto"/>
    </w:pPr>
    <w:rPr>
      <w:rFonts w:ascii="Arial Narrow" w:eastAsia="Times New Roman" w:hAnsi="Arial Narrow" w:cs="Times New Roman"/>
      <w:szCs w:val="24"/>
      <w:lang w:val="en-GB" w:eastAsia="en-US"/>
    </w:rPr>
  </w:style>
  <w:style w:type="paragraph" w:customStyle="1" w:styleId="7F1B0C8AEF014704BD205CD3E4212D46">
    <w:name w:val="7F1B0C8AEF014704BD205CD3E4212D46"/>
    <w:rsid w:val="00CE6123"/>
    <w:pPr>
      <w:spacing w:after="0" w:line="240" w:lineRule="auto"/>
    </w:pPr>
    <w:rPr>
      <w:rFonts w:ascii="Arial Narrow" w:eastAsia="Times New Roman" w:hAnsi="Arial Narrow" w:cs="Times New Roman"/>
      <w:szCs w:val="24"/>
      <w:lang w:val="en-GB" w:eastAsia="en-US"/>
    </w:rPr>
  </w:style>
  <w:style w:type="paragraph" w:customStyle="1" w:styleId="79AD76FE0B1243DE87B7D04C3CEEE14E">
    <w:name w:val="79AD76FE0B1243DE87B7D04C3CEEE14E"/>
    <w:rsid w:val="00CE6123"/>
    <w:pPr>
      <w:spacing w:after="0" w:line="240" w:lineRule="auto"/>
    </w:pPr>
    <w:rPr>
      <w:rFonts w:ascii="Arial Narrow" w:eastAsia="Times New Roman" w:hAnsi="Arial Narrow" w:cs="Times New Roman"/>
      <w:szCs w:val="24"/>
      <w:lang w:val="en-GB" w:eastAsia="en-US"/>
    </w:rPr>
  </w:style>
  <w:style w:type="paragraph" w:customStyle="1" w:styleId="50795BA980714AAC9AAFC93AF165A7A4">
    <w:name w:val="50795BA980714AAC9AAFC93AF165A7A4"/>
    <w:rsid w:val="00CE6123"/>
    <w:pPr>
      <w:spacing w:after="0" w:line="240" w:lineRule="auto"/>
    </w:pPr>
    <w:rPr>
      <w:rFonts w:ascii="Arial Narrow" w:eastAsia="Times New Roman" w:hAnsi="Arial Narrow" w:cs="Times New Roman"/>
      <w:szCs w:val="24"/>
      <w:lang w:val="en-GB" w:eastAsia="en-US"/>
    </w:rPr>
  </w:style>
  <w:style w:type="paragraph" w:customStyle="1" w:styleId="BAD20E1084B4418FACA92D6E2FBC8F17">
    <w:name w:val="BAD20E1084B4418FACA92D6E2FBC8F17"/>
    <w:rsid w:val="00CE6123"/>
    <w:pPr>
      <w:spacing w:after="0" w:line="240" w:lineRule="auto"/>
    </w:pPr>
    <w:rPr>
      <w:rFonts w:ascii="Arial Narrow" w:eastAsia="Times New Roman" w:hAnsi="Arial Narrow" w:cs="Times New Roman"/>
      <w:szCs w:val="24"/>
      <w:lang w:val="en-GB" w:eastAsia="en-US"/>
    </w:rPr>
  </w:style>
  <w:style w:type="paragraph" w:customStyle="1" w:styleId="E039F3DCC0604C06AFEEE4380DB24A6F">
    <w:name w:val="E039F3DCC0604C06AFEEE4380DB24A6F"/>
    <w:rsid w:val="00CE6123"/>
    <w:pPr>
      <w:spacing w:after="0" w:line="240" w:lineRule="auto"/>
    </w:pPr>
    <w:rPr>
      <w:rFonts w:ascii="Arial Narrow" w:eastAsia="Times New Roman" w:hAnsi="Arial Narrow" w:cs="Times New Roman"/>
      <w:szCs w:val="24"/>
      <w:lang w:val="en-GB" w:eastAsia="en-US"/>
    </w:rPr>
  </w:style>
  <w:style w:type="paragraph" w:customStyle="1" w:styleId="8E0F1BB3E06B427C84A9AF75E9336712">
    <w:name w:val="8E0F1BB3E06B427C84A9AF75E9336712"/>
    <w:rsid w:val="00CE6123"/>
    <w:pPr>
      <w:spacing w:after="0" w:line="240" w:lineRule="auto"/>
    </w:pPr>
    <w:rPr>
      <w:rFonts w:ascii="Arial Narrow" w:eastAsia="Times New Roman" w:hAnsi="Arial Narrow" w:cs="Times New Roman"/>
      <w:szCs w:val="24"/>
      <w:lang w:val="en-GB" w:eastAsia="en-US"/>
    </w:rPr>
  </w:style>
  <w:style w:type="paragraph" w:customStyle="1" w:styleId="0EC32FD8221B44199C28773E8B961FE6">
    <w:name w:val="0EC32FD8221B44199C28773E8B961FE6"/>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2F940AE66E54B3891AE627AAF37CA4C">
    <w:name w:val="32F940AE66E54B3891AE627AAF37CA4C"/>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0B87AC01B954D48B4BBC2B072F1EDCF">
    <w:name w:val="40B87AC01B954D48B4BBC2B072F1EDCF"/>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61AD7F3978F4E338A2C3001CDF61DCF">
    <w:name w:val="261AD7F3978F4E338A2C3001CDF61DCF"/>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8EF9F6C9D284FFE90755F493E75273A">
    <w:name w:val="38EF9F6C9D284FFE90755F493E75273A"/>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645A6FF4F1A4F2394E6F66005DB91B2">
    <w:name w:val="B645A6FF4F1A4F2394E6F66005DB91B2"/>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6F7F553B70AF45A8A647D36C991AD03B">
    <w:name w:val="6F7F553B70AF45A8A647D36C991AD03B"/>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968229A1DA34399BCD44D9F3BF5B691">
    <w:name w:val="5968229A1DA34399BCD44D9F3BF5B691"/>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1AA158FB61D46B3A0FD9F7AEAB175A8">
    <w:name w:val="31AA158FB61D46B3A0FD9F7AEAB175A8"/>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331ECE56ABB4445BE91C8C9581D4BE0">
    <w:name w:val="3331ECE56ABB4445BE91C8C9581D4BE0"/>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D5E7BB625244243BFAEC4E77B2A89E1">
    <w:name w:val="CD5E7BB625244243BFAEC4E77B2A89E1"/>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B2F5AEE2ACA4E088FD6D4C934DF2B2F">
    <w:name w:val="2B2F5AEE2ACA4E088FD6D4C934DF2B2F"/>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81D96DB62E14A14B220DF90A7E07240">
    <w:name w:val="581D96DB62E14A14B220DF90A7E07240"/>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D30D60B59FDD4C15BC7FA7AC1B8C45F2">
    <w:name w:val="D30D60B59FDD4C15BC7FA7AC1B8C45F2"/>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7896CC5931745D8859B1380F96E714F">
    <w:name w:val="97896CC5931745D8859B1380F96E714F"/>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F016A1B666C4648B3F39FCA109856D7">
    <w:name w:val="7F016A1B666C4648B3F39FCA109856D7"/>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632FF3E98DC4EBFA6F6FC0B9ADA9364">
    <w:name w:val="9632FF3E98DC4EBFA6F6FC0B9ADA9364"/>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E564C3A6AFE499FB0BED29028D7812B">
    <w:name w:val="8E564C3A6AFE499FB0BED29028D7812B"/>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5179CAA01734AD1A51DFDB7E5FFF736">
    <w:name w:val="85179CAA01734AD1A51DFDB7E5FFF736"/>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F451BF15B3749DD844583C1FCE9CABB">
    <w:name w:val="0F451BF15B3749DD844583C1FCE9CABB"/>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9E11542D09847CBAABCA7FAC1F255C8">
    <w:name w:val="B9E11542D09847CBAABCA7FAC1F255C8"/>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DC5BB7BFF1A9489A8EA18749501C7733">
    <w:name w:val="DC5BB7BFF1A9489A8EA18749501C7733"/>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F4157E035634EAF956228130B06C3C1">
    <w:name w:val="9F4157E035634EAF956228130B06C3C1"/>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71170B36F24401FA5B4C0745D040E83">
    <w:name w:val="A71170B36F24401FA5B4C0745D040E83"/>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1DEB9C5389A469B995006467D7ACB46">
    <w:name w:val="81DEB9C5389A469B995006467D7ACB46"/>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63D13CADC5E4C17853F9943CB12D6A2">
    <w:name w:val="563D13CADC5E4C17853F9943CB12D6A2"/>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D01D054DFDB40DEB965AC4F360725B8">
    <w:name w:val="4D01D054DFDB40DEB965AC4F360725B8"/>
    <w:rsid w:val="00CE6123"/>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D2A02D42DAF4D28A781829EAD6143071">
    <w:name w:val="8D2A02D42DAF4D28A781829EAD6143071"/>
    <w:rsid w:val="00CE6123"/>
    <w:pPr>
      <w:spacing w:after="0" w:line="240" w:lineRule="auto"/>
    </w:pPr>
    <w:rPr>
      <w:rFonts w:ascii="Arial Narrow" w:eastAsia="Times New Roman" w:hAnsi="Arial Narrow" w:cs="Times New Roman"/>
      <w:szCs w:val="24"/>
      <w:lang w:val="en-GB" w:eastAsia="en-US"/>
    </w:rPr>
  </w:style>
  <w:style w:type="paragraph" w:customStyle="1" w:styleId="D34769CFFC924F00875BD80C8EF030C7">
    <w:name w:val="D34769CFFC924F00875BD80C8EF030C7"/>
    <w:rsid w:val="00CE6123"/>
    <w:pPr>
      <w:spacing w:after="0" w:line="240" w:lineRule="auto"/>
    </w:pPr>
    <w:rPr>
      <w:rFonts w:ascii="Arial Narrow" w:eastAsia="Times New Roman" w:hAnsi="Arial Narrow" w:cs="Times New Roman"/>
      <w:szCs w:val="24"/>
      <w:lang w:val="en-GB" w:eastAsia="en-US"/>
    </w:rPr>
  </w:style>
  <w:style w:type="paragraph" w:customStyle="1" w:styleId="D99A674A833040309E897A232589B164">
    <w:name w:val="D99A674A833040309E897A232589B164"/>
    <w:rsid w:val="00CE6123"/>
    <w:pPr>
      <w:spacing w:after="0" w:line="240" w:lineRule="auto"/>
    </w:pPr>
    <w:rPr>
      <w:rFonts w:ascii="Arial Narrow" w:eastAsia="Times New Roman" w:hAnsi="Arial Narrow" w:cs="Times New Roman"/>
      <w:szCs w:val="24"/>
      <w:lang w:val="en-GB" w:eastAsia="en-US"/>
    </w:rPr>
  </w:style>
  <w:style w:type="paragraph" w:customStyle="1" w:styleId="283CE06C833B4C7D97EA96A1B7E0E3A11">
    <w:name w:val="283CE06C833B4C7D97EA96A1B7E0E3A11"/>
    <w:rsid w:val="00CE6123"/>
    <w:pPr>
      <w:spacing w:after="0" w:line="240" w:lineRule="auto"/>
    </w:pPr>
    <w:rPr>
      <w:rFonts w:ascii="Arial Narrow" w:eastAsia="Times New Roman" w:hAnsi="Arial Narrow" w:cs="Times New Roman"/>
      <w:szCs w:val="24"/>
      <w:lang w:val="en-GB" w:eastAsia="en-US"/>
    </w:rPr>
  </w:style>
  <w:style w:type="paragraph" w:customStyle="1" w:styleId="94E13D4613A0423D9CF4D1BEBCFA75991">
    <w:name w:val="94E13D4613A0423D9CF4D1BEBCFA75991"/>
    <w:rsid w:val="00CE6123"/>
    <w:pPr>
      <w:spacing w:after="120" w:line="480" w:lineRule="auto"/>
      <w:ind w:left="283"/>
    </w:pPr>
    <w:rPr>
      <w:rFonts w:ascii="Arial Narrow" w:eastAsia="Times New Roman" w:hAnsi="Arial Narrow" w:cs="Times New Roman"/>
      <w:szCs w:val="24"/>
      <w:lang w:val="en-GB" w:eastAsia="en-US"/>
    </w:rPr>
  </w:style>
  <w:style w:type="paragraph" w:customStyle="1" w:styleId="278184B460134B48903EC95DCBD09F9B1">
    <w:name w:val="278184B460134B48903EC95DCBD09F9B1"/>
    <w:rsid w:val="00CE6123"/>
    <w:pPr>
      <w:spacing w:after="0" w:line="240" w:lineRule="auto"/>
    </w:pPr>
    <w:rPr>
      <w:rFonts w:ascii="Arial Narrow" w:eastAsia="Times New Roman" w:hAnsi="Arial Narrow" w:cs="Times New Roman"/>
      <w:szCs w:val="24"/>
      <w:lang w:val="en-GB" w:eastAsia="en-US"/>
    </w:rPr>
  </w:style>
  <w:style w:type="paragraph" w:customStyle="1" w:styleId="D867725F7E3541C19FC4EDFEE34A7B02">
    <w:name w:val="D867725F7E3541C19FC4EDFEE34A7B02"/>
    <w:rsid w:val="00CE6123"/>
    <w:pPr>
      <w:spacing w:after="0" w:line="240" w:lineRule="auto"/>
    </w:pPr>
    <w:rPr>
      <w:rFonts w:ascii="Arial Narrow" w:eastAsia="Times New Roman" w:hAnsi="Arial Narrow" w:cs="Times New Roman"/>
      <w:szCs w:val="24"/>
      <w:lang w:val="en-GB" w:eastAsia="en-US"/>
    </w:rPr>
  </w:style>
  <w:style w:type="paragraph" w:customStyle="1" w:styleId="BAEF0BDD461E4F5C8FE9E042B5FC59D01">
    <w:name w:val="BAEF0BDD461E4F5C8FE9E042B5FC59D01"/>
    <w:rsid w:val="00CE6123"/>
    <w:pPr>
      <w:spacing w:after="0" w:line="240" w:lineRule="auto"/>
    </w:pPr>
    <w:rPr>
      <w:rFonts w:ascii="Arial Narrow" w:eastAsia="Times New Roman" w:hAnsi="Arial Narrow" w:cs="Times New Roman"/>
      <w:szCs w:val="24"/>
      <w:lang w:val="en-GB" w:eastAsia="en-US"/>
    </w:rPr>
  </w:style>
  <w:style w:type="paragraph" w:customStyle="1" w:styleId="F8892F4A174F483D9F55776A77F10573">
    <w:name w:val="F8892F4A174F483D9F55776A77F10573"/>
    <w:rsid w:val="00CE6123"/>
    <w:pPr>
      <w:spacing w:after="0" w:line="240" w:lineRule="auto"/>
    </w:pPr>
    <w:rPr>
      <w:rFonts w:ascii="Arial Narrow" w:eastAsia="Times New Roman" w:hAnsi="Arial Narrow" w:cs="Times New Roman"/>
      <w:szCs w:val="24"/>
      <w:lang w:val="en-GB" w:eastAsia="en-US"/>
    </w:rPr>
  </w:style>
  <w:style w:type="paragraph" w:customStyle="1" w:styleId="431302A2C5D348C788D46C5DA42F5BA3">
    <w:name w:val="431302A2C5D348C788D46C5DA42F5BA3"/>
    <w:rsid w:val="00CE6123"/>
    <w:pPr>
      <w:spacing w:after="0" w:line="240" w:lineRule="auto"/>
    </w:pPr>
    <w:rPr>
      <w:rFonts w:ascii="Arial Narrow" w:eastAsia="Times New Roman" w:hAnsi="Arial Narrow" w:cs="Times New Roman"/>
      <w:szCs w:val="24"/>
      <w:lang w:val="en-GB" w:eastAsia="en-US"/>
    </w:rPr>
  </w:style>
  <w:style w:type="paragraph" w:customStyle="1" w:styleId="0143F7ACB7844A33AEA11C6B3D9C3FB5">
    <w:name w:val="0143F7ACB7844A33AEA11C6B3D9C3FB5"/>
    <w:rsid w:val="00CE6123"/>
    <w:pPr>
      <w:spacing w:after="0" w:line="240" w:lineRule="auto"/>
    </w:pPr>
    <w:rPr>
      <w:rFonts w:ascii="Arial Narrow" w:eastAsia="Times New Roman" w:hAnsi="Arial Narrow" w:cs="Times New Roman"/>
      <w:szCs w:val="24"/>
      <w:lang w:val="en-GB" w:eastAsia="en-US"/>
    </w:rPr>
  </w:style>
  <w:style w:type="paragraph" w:customStyle="1" w:styleId="CBA0CE1F984C43E592333BF3ED982E0D">
    <w:name w:val="CBA0CE1F984C43E592333BF3ED982E0D"/>
    <w:rsid w:val="00CE6123"/>
    <w:pPr>
      <w:spacing w:after="0" w:line="240" w:lineRule="auto"/>
    </w:pPr>
    <w:rPr>
      <w:rFonts w:ascii="Arial Narrow" w:eastAsia="Times New Roman" w:hAnsi="Arial Narrow" w:cs="Times New Roman"/>
      <w:szCs w:val="24"/>
      <w:lang w:val="en-GB" w:eastAsia="en-US"/>
    </w:rPr>
  </w:style>
  <w:style w:type="paragraph" w:customStyle="1" w:styleId="799974B46061446BA270C7C04F439ACE1">
    <w:name w:val="799974B46061446BA270C7C04F439ACE1"/>
    <w:rsid w:val="00CE6123"/>
    <w:pPr>
      <w:spacing w:after="120" w:line="480" w:lineRule="auto"/>
      <w:ind w:left="283"/>
    </w:pPr>
    <w:rPr>
      <w:rFonts w:ascii="Arial Narrow" w:eastAsia="Times New Roman" w:hAnsi="Arial Narrow" w:cs="Times New Roman"/>
      <w:szCs w:val="24"/>
      <w:lang w:val="en-GB" w:eastAsia="en-US"/>
    </w:rPr>
  </w:style>
  <w:style w:type="paragraph" w:customStyle="1" w:styleId="F521503571E44E0DB51F974A6663018F1">
    <w:name w:val="F521503571E44E0DB51F974A6663018F1"/>
    <w:rsid w:val="00CE6123"/>
    <w:pPr>
      <w:spacing w:after="120" w:line="480" w:lineRule="auto"/>
      <w:ind w:left="283"/>
    </w:pPr>
    <w:rPr>
      <w:rFonts w:ascii="Arial Narrow" w:eastAsia="Times New Roman" w:hAnsi="Arial Narrow" w:cs="Times New Roman"/>
      <w:szCs w:val="24"/>
      <w:lang w:val="en-GB" w:eastAsia="en-US"/>
    </w:rPr>
  </w:style>
  <w:style w:type="paragraph" w:customStyle="1" w:styleId="362003E68F5E40198C062E8478F29F7C1">
    <w:name w:val="362003E68F5E40198C062E8478F29F7C1"/>
    <w:rsid w:val="00CE6123"/>
    <w:pPr>
      <w:spacing w:after="0" w:line="240" w:lineRule="auto"/>
    </w:pPr>
    <w:rPr>
      <w:rFonts w:ascii="Arial Narrow" w:eastAsia="Times New Roman" w:hAnsi="Arial Narrow" w:cs="Times New Roman"/>
      <w:szCs w:val="24"/>
      <w:lang w:val="en-GB" w:eastAsia="en-US"/>
    </w:rPr>
  </w:style>
  <w:style w:type="paragraph" w:customStyle="1" w:styleId="80240D9D4E254B6F97C50AEF06030F7F">
    <w:name w:val="80240D9D4E254B6F97C50AEF06030F7F"/>
    <w:rsid w:val="00C71C26"/>
    <w:rPr>
      <w:kern w:val="2"/>
      <w14:ligatures w14:val="standardContextual"/>
    </w:rPr>
  </w:style>
  <w:style w:type="paragraph" w:customStyle="1" w:styleId="95D7ED702AD34336860C8652B11CFF0A">
    <w:name w:val="95D7ED702AD34336860C8652B11CFF0A"/>
    <w:rsid w:val="00BE5153"/>
    <w:rPr>
      <w:kern w:val="2"/>
      <w14:ligatures w14:val="standardContextual"/>
    </w:rPr>
  </w:style>
  <w:style w:type="paragraph" w:customStyle="1" w:styleId="3BAAF917F72144489829D2D7550368F6">
    <w:name w:val="3BAAF917F72144489829D2D7550368F6"/>
    <w:rsid w:val="00BE5153"/>
    <w:rPr>
      <w:kern w:val="2"/>
      <w14:ligatures w14:val="standardContextual"/>
    </w:rPr>
  </w:style>
  <w:style w:type="paragraph" w:customStyle="1" w:styleId="9F8BC7830316442991C0245E1164C5FC">
    <w:name w:val="9F8BC7830316442991C0245E1164C5FC"/>
    <w:rsid w:val="00BE5153"/>
    <w:rPr>
      <w:kern w:val="2"/>
      <w14:ligatures w14:val="standardContextual"/>
    </w:rPr>
  </w:style>
  <w:style w:type="paragraph" w:customStyle="1" w:styleId="B83DB9DBCA2943B8A5F57195F4A46B47">
    <w:name w:val="B83DB9DBCA2943B8A5F57195F4A46B47"/>
    <w:rsid w:val="00BE5153"/>
    <w:rPr>
      <w:kern w:val="2"/>
      <w14:ligatures w14:val="standardContextual"/>
    </w:rPr>
  </w:style>
  <w:style w:type="paragraph" w:customStyle="1" w:styleId="A5E786D125B34369A0AE5696E651D54B">
    <w:name w:val="A5E786D125B34369A0AE5696E651D54B"/>
    <w:rsid w:val="00BE5153"/>
    <w:rPr>
      <w:kern w:val="2"/>
      <w14:ligatures w14:val="standardContextual"/>
    </w:rPr>
  </w:style>
  <w:style w:type="paragraph" w:customStyle="1" w:styleId="084F0BCDC615440B983A3457B29F12E6">
    <w:name w:val="084F0BCDC615440B983A3457B29F12E6"/>
    <w:rsid w:val="00BE5153"/>
    <w:rPr>
      <w:kern w:val="2"/>
      <w14:ligatures w14:val="standardContextual"/>
    </w:rPr>
  </w:style>
  <w:style w:type="paragraph" w:customStyle="1" w:styleId="341ED580D8584717ADCE20E3E74949F4">
    <w:name w:val="341ED580D8584717ADCE20E3E74949F4"/>
    <w:rsid w:val="00BE5153"/>
    <w:rPr>
      <w:kern w:val="2"/>
      <w14:ligatures w14:val="standardContextual"/>
    </w:rPr>
  </w:style>
  <w:style w:type="paragraph" w:customStyle="1" w:styleId="D32C214975B34CB480D77403C838E993">
    <w:name w:val="D32C214975B34CB480D77403C838E993"/>
    <w:rsid w:val="00BE5153"/>
    <w:rPr>
      <w:kern w:val="2"/>
      <w14:ligatures w14:val="standardContextual"/>
    </w:rPr>
  </w:style>
  <w:style w:type="paragraph" w:customStyle="1" w:styleId="D7B9ABC2F24E407FB92B320B5AF8BD3E">
    <w:name w:val="D7B9ABC2F24E407FB92B320B5AF8BD3E"/>
    <w:rsid w:val="00BE5153"/>
    <w:rPr>
      <w:kern w:val="2"/>
      <w14:ligatures w14:val="standardContextual"/>
    </w:rPr>
  </w:style>
  <w:style w:type="paragraph" w:customStyle="1" w:styleId="F81A4050ED19452D8047F51E6AEC0A0D">
    <w:name w:val="F81A4050ED19452D8047F51E6AEC0A0D"/>
    <w:rsid w:val="00BE5153"/>
    <w:rPr>
      <w:kern w:val="2"/>
      <w14:ligatures w14:val="standardContextual"/>
    </w:rPr>
  </w:style>
  <w:style w:type="paragraph" w:customStyle="1" w:styleId="649D5756D7BE4195800199A33639628D">
    <w:name w:val="649D5756D7BE4195800199A33639628D"/>
    <w:rsid w:val="00C71C26"/>
    <w:rPr>
      <w:kern w:val="2"/>
      <w14:ligatures w14:val="standardContextual"/>
    </w:rPr>
  </w:style>
  <w:style w:type="paragraph" w:customStyle="1" w:styleId="6F61CC46AE1A455AA7353B77BC667970">
    <w:name w:val="6F61CC46AE1A455AA7353B77BC667970"/>
    <w:rsid w:val="00C71C26"/>
    <w:rPr>
      <w:kern w:val="2"/>
      <w14:ligatures w14:val="standardContextual"/>
    </w:rPr>
  </w:style>
  <w:style w:type="paragraph" w:customStyle="1" w:styleId="7BB31647D109493E8885D553C272F092">
    <w:name w:val="7BB31647D109493E8885D553C272F092"/>
    <w:rsid w:val="00C71C26"/>
    <w:rPr>
      <w:kern w:val="2"/>
      <w14:ligatures w14:val="standardContextual"/>
    </w:rPr>
  </w:style>
  <w:style w:type="paragraph" w:customStyle="1" w:styleId="2BFF4CDAE0004B579D603B77DC9C1D83">
    <w:name w:val="2BFF4CDAE0004B579D603B77DC9C1D83"/>
    <w:rsid w:val="00C71C26"/>
    <w:rPr>
      <w:kern w:val="2"/>
      <w14:ligatures w14:val="standardContextual"/>
    </w:rPr>
  </w:style>
  <w:style w:type="paragraph" w:customStyle="1" w:styleId="A0BF35D8573C45ADAE6EBB0406500A53">
    <w:name w:val="A0BF35D8573C45ADAE6EBB0406500A53"/>
    <w:rsid w:val="00C71C26"/>
    <w:rPr>
      <w:kern w:val="2"/>
      <w14:ligatures w14:val="standardContextual"/>
    </w:rPr>
  </w:style>
  <w:style w:type="paragraph" w:customStyle="1" w:styleId="7D68D64EC92C42BE9065ED686F1CD656">
    <w:name w:val="7D68D64EC92C42BE9065ED686F1CD656"/>
    <w:rsid w:val="00C71C26"/>
    <w:rPr>
      <w:kern w:val="2"/>
      <w14:ligatures w14:val="standardContextual"/>
    </w:rPr>
  </w:style>
  <w:style w:type="paragraph" w:customStyle="1" w:styleId="DFAA0BBCC3BD4CB59C9E61EB598285C5">
    <w:name w:val="DFAA0BBCC3BD4CB59C9E61EB598285C5"/>
    <w:rsid w:val="00C71C26"/>
    <w:rPr>
      <w:kern w:val="2"/>
      <w14:ligatures w14:val="standardContextual"/>
    </w:rPr>
  </w:style>
  <w:style w:type="paragraph" w:customStyle="1" w:styleId="18E5C41FE6794F9985DA640A030E4923">
    <w:name w:val="18E5C41FE6794F9985DA640A030E4923"/>
    <w:rsid w:val="00C71C26"/>
    <w:rPr>
      <w:kern w:val="2"/>
      <w14:ligatures w14:val="standardContextual"/>
    </w:rPr>
  </w:style>
  <w:style w:type="paragraph" w:customStyle="1" w:styleId="ECBFEE09F199424A8077F5F344D60301">
    <w:name w:val="ECBFEE09F199424A8077F5F344D60301"/>
    <w:rsid w:val="00C71C26"/>
    <w:rPr>
      <w:kern w:val="2"/>
      <w14:ligatures w14:val="standardContextual"/>
    </w:rPr>
  </w:style>
  <w:style w:type="paragraph" w:customStyle="1" w:styleId="F52BAA34318B4C8A9C45A1969AB7694D">
    <w:name w:val="F52BAA34318B4C8A9C45A1969AB7694D"/>
    <w:rsid w:val="00C71C26"/>
    <w:rPr>
      <w:kern w:val="2"/>
      <w14:ligatures w14:val="standardContextual"/>
    </w:rPr>
  </w:style>
  <w:style w:type="paragraph" w:customStyle="1" w:styleId="CA584A89B35841499FB916B7ED7F30AF">
    <w:name w:val="CA584A89B35841499FB916B7ED7F30AF"/>
    <w:rsid w:val="00C71C26"/>
    <w:rPr>
      <w:kern w:val="2"/>
      <w14:ligatures w14:val="standardContextual"/>
    </w:rPr>
  </w:style>
  <w:style w:type="paragraph" w:customStyle="1" w:styleId="326201A433524511AE583E75EEBD5D6A">
    <w:name w:val="326201A433524511AE583E75EEBD5D6A"/>
    <w:rsid w:val="00C71C26"/>
    <w:rPr>
      <w:kern w:val="2"/>
      <w14:ligatures w14:val="standardContextual"/>
    </w:rPr>
  </w:style>
  <w:style w:type="paragraph" w:customStyle="1" w:styleId="883292FADD404C808AC27A1DC4786E41">
    <w:name w:val="883292FADD404C808AC27A1DC4786E41"/>
    <w:rsid w:val="00C71C26"/>
    <w:rPr>
      <w:kern w:val="2"/>
      <w14:ligatures w14:val="standardContextual"/>
    </w:rPr>
  </w:style>
  <w:style w:type="paragraph" w:customStyle="1" w:styleId="71BC038A3F2840ADA0B0B74185F4AB20">
    <w:name w:val="71BC038A3F2840ADA0B0B74185F4AB20"/>
    <w:rsid w:val="00C71C26"/>
    <w:rPr>
      <w:kern w:val="2"/>
      <w14:ligatures w14:val="standardContextual"/>
    </w:rPr>
  </w:style>
  <w:style w:type="paragraph" w:customStyle="1" w:styleId="0CFCD7BD1D474DCB83206DC9D3932081">
    <w:name w:val="0CFCD7BD1D474DCB83206DC9D3932081"/>
    <w:rsid w:val="00B63164"/>
  </w:style>
  <w:style w:type="paragraph" w:customStyle="1" w:styleId="9B85DB11078D437F90D2B4A01B9F4BF2">
    <w:name w:val="9B85DB11078D437F90D2B4A01B9F4BF2"/>
    <w:rsid w:val="00B93F93"/>
  </w:style>
  <w:style w:type="paragraph" w:customStyle="1" w:styleId="10B71EFFCFF34AC6B386CAD7163DC139">
    <w:name w:val="10B71EFFCFF34AC6B386CAD7163DC139"/>
    <w:rsid w:val="00374F2D"/>
  </w:style>
  <w:style w:type="paragraph" w:customStyle="1" w:styleId="0DF11718B3304F83AE0919AC5F6438A5">
    <w:name w:val="0DF11718B3304F83AE0919AC5F6438A5"/>
    <w:rsid w:val="00374F2D"/>
  </w:style>
  <w:style w:type="paragraph" w:customStyle="1" w:styleId="D490F4134832432592F2A27E72C0410F">
    <w:name w:val="D490F4134832432592F2A27E72C0410F"/>
    <w:rsid w:val="00374F2D"/>
  </w:style>
  <w:style w:type="paragraph" w:customStyle="1" w:styleId="3BF93EC5368D4574A1854C9579856AA0">
    <w:name w:val="3BF93EC5368D4574A1854C9579856AA0"/>
    <w:rsid w:val="00374F2D"/>
  </w:style>
  <w:style w:type="paragraph" w:customStyle="1" w:styleId="65379267C6064744B3998A76C23EBF49">
    <w:name w:val="65379267C6064744B3998A76C23EBF49"/>
    <w:rsid w:val="00374F2D"/>
  </w:style>
  <w:style w:type="paragraph" w:customStyle="1" w:styleId="AE32262054754C7B9D6364516441644F">
    <w:name w:val="AE32262054754C7B9D6364516441644F"/>
    <w:rsid w:val="00374F2D"/>
  </w:style>
  <w:style w:type="paragraph" w:customStyle="1" w:styleId="1262A3EB0B48470EA0E9D8685422D723">
    <w:name w:val="1262A3EB0B48470EA0E9D8685422D723"/>
    <w:rsid w:val="00374F2D"/>
  </w:style>
  <w:style w:type="paragraph" w:customStyle="1" w:styleId="172EBDA555234BB885E1919FBCDB9382">
    <w:name w:val="172EBDA555234BB885E1919FBCDB9382"/>
    <w:rsid w:val="00374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42AAC-348C-46B6-A34D-F3B5E8B9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  Blank Electronic Letter 2022az2</Template>
  <TotalTime>2</TotalTime>
  <Pages>37</Pages>
  <Words>6296</Words>
  <Characters>35889</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Ref: SP/SD</vt:lpstr>
    </vt:vector>
  </TitlesOfParts>
  <Company>DEAT</Company>
  <LinksUpToDate>false</LinksUpToDate>
  <CharactersWithSpaces>42101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SP/SD</dc:title>
  <dc:subject/>
  <dc:creator>Azrah Essop</dc:creator>
  <cp:keywords/>
  <cp:lastModifiedBy>Mmajwalane Tladi</cp:lastModifiedBy>
  <cp:revision>2</cp:revision>
  <dcterms:created xsi:type="dcterms:W3CDTF">2023-08-04T12:09:00Z</dcterms:created>
  <dcterms:modified xsi:type="dcterms:W3CDTF">2023-08-04T12:09:00Z</dcterms:modified>
</cp:coreProperties>
</file>